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8872" w:type="dxa"/>
        <w:tblInd w:w="-14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2"/>
        <w:gridCol w:w="4441"/>
        <w:gridCol w:w="137"/>
        <w:gridCol w:w="3969"/>
        <w:gridCol w:w="83"/>
      </w:tblGrid>
      <w:tr w:rsidR="00DE3BF0" w:rsidRPr="00B752DB" w14:paraId="0CD9D570" w14:textId="77777777" w:rsidTr="000879FE">
        <w:trPr>
          <w:gridBefore w:val="1"/>
          <w:wBefore w:w="242" w:type="dxa"/>
          <w:cantSplit/>
          <w:trHeight w:val="1592"/>
        </w:trPr>
        <w:tc>
          <w:tcPr>
            <w:tcW w:w="4441" w:type="dxa"/>
          </w:tcPr>
          <w:p w14:paraId="3D36C6AD" w14:textId="77777777" w:rsidR="00DE3BF0" w:rsidRPr="00944796" w:rsidRDefault="00072581" w:rsidP="001A0511">
            <w:pPr>
              <w:spacing w:line="276" w:lineRule="auto"/>
              <w:ind w:right="3871"/>
              <w:rPr>
                <w:rFonts w:ascii="Calibri" w:hAnsi="Calibri" w:cs="Tahoma"/>
                <w:spacing w:val="8"/>
                <w:szCs w:val="22"/>
              </w:rPr>
            </w:pPr>
            <w:r w:rsidRPr="00944796">
              <w:rPr>
                <w:rFonts w:ascii="Calibri" w:hAnsi="Calibri" w:cs="Tahoma"/>
                <w:spacing w:val="8"/>
                <w:szCs w:val="22"/>
                <w:lang w:val="el-GR"/>
              </w:rPr>
              <w:t xml:space="preserve"> </w:t>
            </w:r>
            <w:r w:rsidR="00DE3BF0" w:rsidRPr="00944796">
              <w:rPr>
                <w:rFonts w:ascii="Calibri" w:hAnsi="Calibri" w:cs="Tahoma"/>
                <w:spacing w:val="8"/>
                <w:szCs w:val="22"/>
                <w:lang w:val="el-GR"/>
              </w:rPr>
              <w:t xml:space="preserve">         </w:t>
            </w:r>
            <w:r w:rsidR="00F834F6" w:rsidRPr="00944796">
              <w:rPr>
                <w:rFonts w:ascii="Calibri" w:hAnsi="Calibri" w:cs="Tahoma"/>
                <w:b/>
                <w:noProof/>
                <w:spacing w:val="8"/>
                <w:szCs w:val="22"/>
                <w:lang w:val="el-GR"/>
              </w:rPr>
              <w:drawing>
                <wp:inline distT="0" distB="0" distL="0" distR="0" wp14:anchorId="3F6568CD" wp14:editId="3072604F">
                  <wp:extent cx="553085" cy="553085"/>
                  <wp:effectExtent l="0" t="0" r="0" b="0"/>
                  <wp:docPr id="1" name="Εικόνα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1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3085" cy="5530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DE3BF0" w:rsidRPr="00944796">
              <w:rPr>
                <w:rFonts w:ascii="Calibri" w:hAnsi="Calibri" w:cs="Tahoma"/>
                <w:spacing w:val="8"/>
                <w:szCs w:val="22"/>
                <w:lang w:val="el-GR"/>
              </w:rPr>
              <w:t xml:space="preserve">               </w:t>
            </w:r>
            <w:r w:rsidR="00DE3BF0" w:rsidRPr="00944796">
              <w:rPr>
                <w:rFonts w:ascii="Calibri" w:hAnsi="Calibri" w:cs="Tahoma"/>
                <w:spacing w:val="8"/>
                <w:szCs w:val="22"/>
              </w:rPr>
              <w:t xml:space="preserve"> </w:t>
            </w:r>
            <w:r w:rsidR="00DE3BF0" w:rsidRPr="00944796">
              <w:rPr>
                <w:rFonts w:ascii="Calibri" w:hAnsi="Calibri" w:cs="Tahoma"/>
                <w:spacing w:val="8"/>
                <w:szCs w:val="22"/>
                <w:lang w:val="el-GR"/>
              </w:rPr>
              <w:t xml:space="preserve"> </w:t>
            </w:r>
          </w:p>
        </w:tc>
        <w:tc>
          <w:tcPr>
            <w:tcW w:w="4189" w:type="dxa"/>
            <w:gridSpan w:val="3"/>
          </w:tcPr>
          <w:p w14:paraId="7970A3E6" w14:textId="77777777" w:rsidR="00F56FE4" w:rsidRPr="00944796" w:rsidRDefault="00DE3BF0" w:rsidP="001A0511">
            <w:pPr>
              <w:spacing w:line="276" w:lineRule="auto"/>
              <w:jc w:val="both"/>
              <w:rPr>
                <w:rFonts w:ascii="Calibri" w:hAnsi="Calibri" w:cs="Tahoma"/>
                <w:b/>
                <w:spacing w:val="8"/>
                <w:szCs w:val="22"/>
                <w:lang w:val="el-GR"/>
              </w:rPr>
            </w:pPr>
            <w:r w:rsidRPr="00944796">
              <w:rPr>
                <w:rFonts w:ascii="Calibri" w:hAnsi="Calibri" w:cs="Tahoma"/>
                <w:spacing w:val="8"/>
                <w:szCs w:val="22"/>
                <w:lang w:val="el-GR"/>
              </w:rPr>
              <w:t xml:space="preserve">                  </w:t>
            </w:r>
            <w:r w:rsidR="00834704" w:rsidRPr="00944796">
              <w:rPr>
                <w:rFonts w:ascii="Calibri" w:hAnsi="Calibri" w:cs="Tahoma"/>
                <w:b/>
                <w:spacing w:val="8"/>
                <w:szCs w:val="22"/>
                <w:lang w:val="el-GR"/>
              </w:rPr>
              <w:t xml:space="preserve"> </w:t>
            </w:r>
            <w:r w:rsidR="00E76EB6" w:rsidRPr="00944796">
              <w:rPr>
                <w:rFonts w:ascii="Calibri" w:hAnsi="Calibri" w:cs="Tahoma"/>
                <w:b/>
                <w:spacing w:val="8"/>
                <w:szCs w:val="22"/>
                <w:lang w:val="el-GR"/>
              </w:rPr>
              <w:t xml:space="preserve">    </w:t>
            </w:r>
          </w:p>
          <w:p w14:paraId="714CB293" w14:textId="77777777" w:rsidR="007A2395" w:rsidRPr="00944796" w:rsidRDefault="00F56FE4" w:rsidP="001A0511">
            <w:pPr>
              <w:spacing w:line="276" w:lineRule="auto"/>
              <w:jc w:val="both"/>
              <w:rPr>
                <w:rFonts w:ascii="Calibri" w:hAnsi="Calibri" w:cs="Tahoma"/>
                <w:b/>
                <w:spacing w:val="8"/>
                <w:szCs w:val="22"/>
                <w:lang w:val="el-GR"/>
              </w:rPr>
            </w:pPr>
            <w:r w:rsidRPr="00944796">
              <w:rPr>
                <w:rFonts w:ascii="Calibri" w:hAnsi="Calibri" w:cs="Tahoma"/>
                <w:b/>
                <w:spacing w:val="8"/>
                <w:szCs w:val="22"/>
                <w:lang w:val="el-GR"/>
              </w:rPr>
              <w:t xml:space="preserve">                   </w:t>
            </w:r>
            <w:r w:rsidR="00F56AA0" w:rsidRPr="00944796">
              <w:rPr>
                <w:rFonts w:ascii="Calibri" w:hAnsi="Calibri" w:cs="Tahoma"/>
                <w:b/>
                <w:spacing w:val="8"/>
                <w:szCs w:val="22"/>
                <w:lang w:val="el-GR"/>
              </w:rPr>
              <w:t>ΑΝΑΡΤΗΤΕΑ ΣΤΟ ΔΙΑΔΙΚΤΥΟ</w:t>
            </w:r>
          </w:p>
          <w:p w14:paraId="266BB3B4" w14:textId="77777777" w:rsidR="00DE3BF0" w:rsidRPr="00944796" w:rsidRDefault="00B22410" w:rsidP="001A0511">
            <w:pPr>
              <w:spacing w:line="276" w:lineRule="auto"/>
              <w:jc w:val="both"/>
              <w:rPr>
                <w:rFonts w:ascii="Calibri" w:hAnsi="Calibri" w:cs="Tahoma"/>
                <w:b/>
                <w:spacing w:val="8"/>
                <w:szCs w:val="22"/>
                <w:u w:val="single"/>
                <w:lang w:val="el-GR"/>
              </w:rPr>
            </w:pPr>
            <w:r w:rsidRPr="00944796">
              <w:rPr>
                <w:rFonts w:ascii="Calibri" w:hAnsi="Calibri" w:cs="Tahoma"/>
                <w:b/>
                <w:spacing w:val="8"/>
                <w:szCs w:val="22"/>
                <w:lang w:val="el-GR"/>
              </w:rPr>
              <w:t xml:space="preserve">             </w:t>
            </w:r>
            <w:r w:rsidR="00F56AA0" w:rsidRPr="00944796">
              <w:rPr>
                <w:rFonts w:ascii="Calibri" w:hAnsi="Calibri" w:cs="Tahoma"/>
                <w:b/>
                <w:spacing w:val="8"/>
                <w:szCs w:val="22"/>
                <w:lang w:val="el-GR"/>
              </w:rPr>
              <w:t xml:space="preserve">   </w:t>
            </w:r>
            <w:r w:rsidRPr="00944796">
              <w:rPr>
                <w:rFonts w:ascii="Calibri" w:hAnsi="Calibri" w:cs="Tahoma"/>
                <w:b/>
                <w:spacing w:val="8"/>
                <w:szCs w:val="22"/>
                <w:lang w:val="el-GR"/>
              </w:rPr>
              <w:t xml:space="preserve"> </w:t>
            </w:r>
            <w:r w:rsidR="007A2395" w:rsidRPr="00944796">
              <w:rPr>
                <w:rFonts w:ascii="Calibri" w:hAnsi="Calibri" w:cs="Tahoma"/>
                <w:spacing w:val="8"/>
                <w:szCs w:val="22"/>
                <w:lang w:val="el-GR"/>
              </w:rPr>
              <w:t xml:space="preserve"> </w:t>
            </w:r>
            <w:r w:rsidR="0049775A" w:rsidRPr="00944796">
              <w:rPr>
                <w:rFonts w:ascii="Calibri" w:hAnsi="Calibri" w:cs="Tahoma"/>
                <w:spacing w:val="8"/>
                <w:szCs w:val="22"/>
                <w:lang w:val="el-GR"/>
              </w:rPr>
              <w:t xml:space="preserve">  </w:t>
            </w:r>
            <w:r w:rsidR="007A2395" w:rsidRPr="00944796">
              <w:rPr>
                <w:rFonts w:ascii="Calibri" w:hAnsi="Calibri" w:cs="Tahoma"/>
                <w:spacing w:val="8"/>
                <w:szCs w:val="22"/>
                <w:lang w:val="el-GR"/>
              </w:rPr>
              <w:t xml:space="preserve"> </w:t>
            </w:r>
            <w:r w:rsidR="00DE3BF0" w:rsidRPr="00944796">
              <w:rPr>
                <w:rFonts w:ascii="Calibri" w:hAnsi="Calibri" w:cs="Tahoma"/>
                <w:b/>
                <w:spacing w:val="8"/>
                <w:szCs w:val="22"/>
                <w:u w:val="single"/>
                <w:lang w:val="el-GR"/>
              </w:rPr>
              <w:t>ΕΞ.ΕΠΕΙΓΟΝ-ΠΡΟΘΕΣΜΙΑ</w:t>
            </w:r>
          </w:p>
        </w:tc>
      </w:tr>
      <w:tr w:rsidR="00DE3BF0" w:rsidRPr="00B752DB" w14:paraId="0FEF8A2C" w14:textId="77777777" w:rsidTr="006D55CE">
        <w:tblPrEx>
          <w:tblCellMar>
            <w:left w:w="108" w:type="dxa"/>
            <w:right w:w="108" w:type="dxa"/>
          </w:tblCellMar>
        </w:tblPrEx>
        <w:trPr>
          <w:gridAfter w:val="1"/>
          <w:wAfter w:w="83" w:type="dxa"/>
        </w:trPr>
        <w:tc>
          <w:tcPr>
            <w:tcW w:w="4820" w:type="dxa"/>
            <w:gridSpan w:val="3"/>
          </w:tcPr>
          <w:p w14:paraId="1BDDE363" w14:textId="77777777" w:rsidR="00DE3BF0" w:rsidRPr="00CF4465" w:rsidRDefault="00DE3BF0" w:rsidP="00CF4465">
            <w:pPr>
              <w:spacing w:line="360" w:lineRule="auto"/>
              <w:rPr>
                <w:rFonts w:ascii="Calibri" w:hAnsi="Calibri" w:cs="Tahoma"/>
                <w:b/>
                <w:spacing w:val="8"/>
                <w:szCs w:val="22"/>
                <w:lang w:val="el-GR"/>
              </w:rPr>
            </w:pPr>
            <w:r w:rsidRPr="00CF4465">
              <w:rPr>
                <w:rFonts w:ascii="Calibri" w:hAnsi="Calibri" w:cs="Tahoma"/>
                <w:b/>
                <w:spacing w:val="8"/>
                <w:szCs w:val="22"/>
                <w:lang w:val="el-GR"/>
              </w:rPr>
              <w:t xml:space="preserve">ΕΛΛΗΝΙΚΗ ΔΗΜΟΚΡΑΤΙΑ                                           </w:t>
            </w:r>
          </w:p>
          <w:p w14:paraId="2A68FB32" w14:textId="77777777" w:rsidR="00DE3BF0" w:rsidRPr="00CF4465" w:rsidRDefault="00DE3BF0" w:rsidP="00CF4465">
            <w:pPr>
              <w:spacing w:line="360" w:lineRule="auto"/>
              <w:jc w:val="both"/>
              <w:rPr>
                <w:rFonts w:ascii="Calibri" w:hAnsi="Calibri" w:cs="Tahoma"/>
                <w:b/>
                <w:spacing w:val="8"/>
                <w:szCs w:val="22"/>
                <w:lang w:val="el-GR"/>
              </w:rPr>
            </w:pPr>
            <w:r w:rsidRPr="00CF4465">
              <w:rPr>
                <w:rFonts w:ascii="Calibri" w:hAnsi="Calibri" w:cs="Tahoma"/>
                <w:b/>
                <w:spacing w:val="8"/>
                <w:szCs w:val="22"/>
                <w:lang w:val="el-GR"/>
              </w:rPr>
              <w:t>ΥΠΟΥΡΓΕΙΟ ΥΓΕΙΑΣ</w:t>
            </w:r>
          </w:p>
          <w:p w14:paraId="187989C7" w14:textId="77777777" w:rsidR="00DE3BF0" w:rsidRPr="00CF4465" w:rsidRDefault="00DE3BF0" w:rsidP="00CF4465">
            <w:pPr>
              <w:spacing w:line="360" w:lineRule="auto"/>
              <w:rPr>
                <w:rFonts w:ascii="Calibri" w:hAnsi="Calibri" w:cs="Tahoma"/>
                <w:b/>
                <w:spacing w:val="8"/>
                <w:szCs w:val="22"/>
                <w:lang w:val="el-GR"/>
              </w:rPr>
            </w:pPr>
            <w:r w:rsidRPr="00CF4465">
              <w:rPr>
                <w:rFonts w:ascii="Calibri" w:hAnsi="Calibri" w:cs="Tahoma"/>
                <w:b/>
                <w:spacing w:val="8"/>
                <w:szCs w:val="22"/>
                <w:lang w:val="el-GR"/>
              </w:rPr>
              <w:t xml:space="preserve">ΓΕΝΙΚΗ ΔΙΕΥΘΥΝΣΗ ΥΠΗΡΕΣΙΩΝ ΥΓΕΙΑΣ                                </w:t>
            </w:r>
          </w:p>
          <w:p w14:paraId="09A75E41" w14:textId="77777777" w:rsidR="00DE3BF0" w:rsidRPr="00CF4465" w:rsidRDefault="00DE3BF0" w:rsidP="00CF4465">
            <w:pPr>
              <w:spacing w:line="360" w:lineRule="auto"/>
              <w:rPr>
                <w:rFonts w:ascii="Calibri" w:hAnsi="Calibri" w:cs="Tahoma"/>
                <w:b/>
                <w:spacing w:val="8"/>
                <w:szCs w:val="22"/>
                <w:lang w:val="el-GR"/>
              </w:rPr>
            </w:pPr>
            <w:r w:rsidRPr="00CF4465">
              <w:rPr>
                <w:rFonts w:ascii="Calibri" w:hAnsi="Calibri" w:cs="Tahoma"/>
                <w:b/>
                <w:spacing w:val="8"/>
                <w:szCs w:val="22"/>
                <w:lang w:val="el-GR"/>
              </w:rPr>
              <w:t xml:space="preserve">ΔΙΕΥΘΥΝΣΗ ΑΝΘΡΩΠΙΝΟΥ ΔΥΝΑΜΙΚΟΥ Ν.Π.                                                                            </w:t>
            </w:r>
          </w:p>
          <w:p w14:paraId="74D7979C" w14:textId="77777777" w:rsidR="00DE3BF0" w:rsidRPr="00CF4465" w:rsidRDefault="00DE3BF0" w:rsidP="00CF4465">
            <w:pPr>
              <w:pStyle w:val="a4"/>
              <w:tabs>
                <w:tab w:val="clear" w:pos="4153"/>
                <w:tab w:val="clear" w:pos="8306"/>
              </w:tabs>
              <w:spacing w:line="360" w:lineRule="auto"/>
              <w:rPr>
                <w:rFonts w:ascii="Calibri" w:hAnsi="Calibri" w:cs="Tahoma"/>
                <w:b/>
                <w:spacing w:val="8"/>
                <w:szCs w:val="22"/>
                <w:lang w:val="el-GR" w:eastAsia="el-GR"/>
              </w:rPr>
            </w:pPr>
            <w:r w:rsidRPr="00CF4465">
              <w:rPr>
                <w:rFonts w:ascii="Calibri" w:hAnsi="Calibri" w:cs="Tahoma"/>
                <w:b/>
                <w:spacing w:val="8"/>
                <w:szCs w:val="22"/>
                <w:lang w:val="el-GR" w:eastAsia="el-GR"/>
              </w:rPr>
              <w:t>ΤΜΗΜΑ ΙΑΤΡΩΝ Ε.Σ.Υ.</w:t>
            </w:r>
          </w:p>
          <w:p w14:paraId="0DE03E20" w14:textId="77777777" w:rsidR="00DE3BF0" w:rsidRPr="00CF4465" w:rsidRDefault="00DE3BF0" w:rsidP="00CF4465">
            <w:pPr>
              <w:pStyle w:val="a4"/>
              <w:tabs>
                <w:tab w:val="clear" w:pos="4153"/>
                <w:tab w:val="clear" w:pos="8306"/>
              </w:tabs>
              <w:spacing w:line="360" w:lineRule="auto"/>
              <w:rPr>
                <w:rFonts w:ascii="Calibri" w:hAnsi="Calibri" w:cs="Tahoma"/>
                <w:spacing w:val="8"/>
                <w:szCs w:val="22"/>
                <w:lang w:val="el-GR" w:eastAsia="el-GR"/>
              </w:rPr>
            </w:pPr>
            <w:proofErr w:type="spellStart"/>
            <w:r w:rsidRPr="00CF4465">
              <w:rPr>
                <w:rFonts w:ascii="Calibri" w:hAnsi="Calibri" w:cs="Tahoma"/>
                <w:spacing w:val="8"/>
                <w:szCs w:val="22"/>
                <w:lang w:val="el-GR" w:eastAsia="el-GR"/>
              </w:rPr>
              <w:t>Ταχ</w:t>
            </w:r>
            <w:proofErr w:type="spellEnd"/>
            <w:r w:rsidRPr="00CF4465">
              <w:rPr>
                <w:rFonts w:ascii="Calibri" w:hAnsi="Calibri" w:cs="Tahoma"/>
                <w:spacing w:val="8"/>
                <w:szCs w:val="22"/>
                <w:lang w:val="el-GR" w:eastAsia="el-GR"/>
              </w:rPr>
              <w:t>. Δ/</w:t>
            </w:r>
            <w:proofErr w:type="spellStart"/>
            <w:r w:rsidRPr="00CF4465">
              <w:rPr>
                <w:rFonts w:ascii="Calibri" w:hAnsi="Calibri" w:cs="Tahoma"/>
                <w:spacing w:val="8"/>
                <w:szCs w:val="22"/>
                <w:lang w:val="el-GR" w:eastAsia="el-GR"/>
              </w:rPr>
              <w:t>νση</w:t>
            </w:r>
            <w:proofErr w:type="spellEnd"/>
            <w:r w:rsidRPr="00CF4465">
              <w:rPr>
                <w:rFonts w:ascii="Calibri" w:hAnsi="Calibri" w:cs="Tahoma"/>
                <w:spacing w:val="8"/>
                <w:szCs w:val="22"/>
                <w:lang w:val="el-GR" w:eastAsia="el-GR"/>
              </w:rPr>
              <w:t xml:space="preserve">: Αριστοτέλους 17                       </w:t>
            </w:r>
          </w:p>
          <w:p w14:paraId="6EBC0E3D" w14:textId="77777777" w:rsidR="00DE3BF0" w:rsidRPr="00CF4465" w:rsidRDefault="00DE3BF0" w:rsidP="00CF4465">
            <w:pPr>
              <w:spacing w:line="360" w:lineRule="auto"/>
              <w:rPr>
                <w:rFonts w:ascii="Calibri" w:hAnsi="Calibri" w:cs="Tahoma"/>
                <w:spacing w:val="8"/>
                <w:szCs w:val="22"/>
                <w:lang w:val="el-GR"/>
              </w:rPr>
            </w:pPr>
            <w:proofErr w:type="spellStart"/>
            <w:r w:rsidRPr="00CF4465">
              <w:rPr>
                <w:rFonts w:ascii="Calibri" w:hAnsi="Calibri" w:cs="Tahoma"/>
                <w:spacing w:val="8"/>
                <w:szCs w:val="22"/>
                <w:lang w:val="el-GR"/>
              </w:rPr>
              <w:t>Ταχ</w:t>
            </w:r>
            <w:proofErr w:type="spellEnd"/>
            <w:r w:rsidRPr="00CF4465">
              <w:rPr>
                <w:rFonts w:ascii="Calibri" w:hAnsi="Calibri" w:cs="Tahoma"/>
                <w:spacing w:val="8"/>
                <w:szCs w:val="22"/>
                <w:lang w:val="el-GR"/>
              </w:rPr>
              <w:t xml:space="preserve">. Κώδικας: 10433                                                 </w:t>
            </w:r>
          </w:p>
          <w:p w14:paraId="3F7B3857" w14:textId="77777777" w:rsidR="00587F18" w:rsidRPr="00CF4465" w:rsidRDefault="00DE3BF0" w:rsidP="00CF4465">
            <w:pPr>
              <w:spacing w:line="360" w:lineRule="auto"/>
              <w:rPr>
                <w:rFonts w:ascii="Calibri" w:hAnsi="Calibri" w:cs="Tahoma"/>
                <w:spacing w:val="8"/>
                <w:szCs w:val="22"/>
                <w:lang w:val="en-GB"/>
              </w:rPr>
            </w:pPr>
            <w:r w:rsidRPr="00CF4465">
              <w:rPr>
                <w:rFonts w:ascii="Calibri" w:hAnsi="Calibri" w:cs="Tahoma"/>
                <w:spacing w:val="8"/>
                <w:szCs w:val="22"/>
                <w:lang w:val="el-GR"/>
              </w:rPr>
              <w:t>Τηλέφωνο</w:t>
            </w:r>
            <w:r w:rsidRPr="00CF4465">
              <w:rPr>
                <w:rFonts w:ascii="Calibri" w:hAnsi="Calibri" w:cs="Tahoma"/>
                <w:spacing w:val="8"/>
                <w:szCs w:val="22"/>
              </w:rPr>
              <w:t>: 213216-12</w:t>
            </w:r>
            <w:r w:rsidR="00415458" w:rsidRPr="00CF4465">
              <w:rPr>
                <w:rFonts w:ascii="Calibri" w:hAnsi="Calibri" w:cs="Tahoma"/>
                <w:spacing w:val="8"/>
                <w:szCs w:val="22"/>
              </w:rPr>
              <w:t>08</w:t>
            </w:r>
            <w:r w:rsidRPr="00CF4465">
              <w:rPr>
                <w:rFonts w:ascii="Calibri" w:hAnsi="Calibri" w:cs="Tahoma"/>
                <w:spacing w:val="8"/>
                <w:szCs w:val="22"/>
              </w:rPr>
              <w:t>,</w:t>
            </w:r>
            <w:r w:rsidR="00CF4465" w:rsidRPr="00CF4465">
              <w:rPr>
                <w:rFonts w:ascii="Calibri" w:hAnsi="Calibri" w:cs="Tahoma"/>
                <w:spacing w:val="8"/>
                <w:szCs w:val="22"/>
              </w:rPr>
              <w:t xml:space="preserve"> </w:t>
            </w:r>
            <w:r w:rsidR="00171A74" w:rsidRPr="00CF4465">
              <w:rPr>
                <w:rFonts w:ascii="Calibri" w:hAnsi="Calibri" w:cs="Tahoma"/>
                <w:spacing w:val="8"/>
                <w:szCs w:val="22"/>
              </w:rPr>
              <w:t>1207</w:t>
            </w:r>
            <w:r w:rsidR="00DA0874" w:rsidRPr="00CF4465">
              <w:rPr>
                <w:rFonts w:ascii="Calibri" w:hAnsi="Calibri" w:cs="Tahoma"/>
                <w:spacing w:val="8"/>
                <w:szCs w:val="22"/>
              </w:rPr>
              <w:t>,</w:t>
            </w:r>
            <w:r w:rsidR="00CF4465">
              <w:rPr>
                <w:rFonts w:ascii="Calibri" w:hAnsi="Calibri" w:cs="Tahoma"/>
                <w:spacing w:val="8"/>
                <w:szCs w:val="22"/>
                <w:lang w:val="el-GR"/>
              </w:rPr>
              <w:t xml:space="preserve"> </w:t>
            </w:r>
            <w:r w:rsidR="00DA0874" w:rsidRPr="00CF4465">
              <w:rPr>
                <w:rFonts w:ascii="Calibri" w:hAnsi="Calibri" w:cs="Tahoma"/>
                <w:spacing w:val="8"/>
                <w:szCs w:val="22"/>
              </w:rPr>
              <w:t>1221,</w:t>
            </w:r>
            <w:r w:rsidR="00CF4465">
              <w:rPr>
                <w:rFonts w:ascii="Calibri" w:hAnsi="Calibri" w:cs="Tahoma"/>
                <w:spacing w:val="8"/>
                <w:szCs w:val="22"/>
                <w:lang w:val="el-GR"/>
              </w:rPr>
              <w:t xml:space="preserve"> </w:t>
            </w:r>
            <w:r w:rsidR="00DA0874" w:rsidRPr="00CF4465">
              <w:rPr>
                <w:rFonts w:ascii="Calibri" w:hAnsi="Calibri" w:cs="Tahoma"/>
                <w:spacing w:val="8"/>
                <w:szCs w:val="22"/>
              </w:rPr>
              <w:t>1224,</w:t>
            </w:r>
            <w:r w:rsidR="00CF4465">
              <w:rPr>
                <w:rFonts w:ascii="Calibri" w:hAnsi="Calibri" w:cs="Tahoma"/>
                <w:spacing w:val="8"/>
                <w:szCs w:val="22"/>
                <w:lang w:val="el-GR"/>
              </w:rPr>
              <w:t xml:space="preserve"> </w:t>
            </w:r>
            <w:r w:rsidR="00DA0874" w:rsidRPr="00CF4465">
              <w:rPr>
                <w:rFonts w:ascii="Calibri" w:hAnsi="Calibri" w:cs="Tahoma"/>
                <w:spacing w:val="8"/>
                <w:szCs w:val="22"/>
              </w:rPr>
              <w:t>1227, 1226,</w:t>
            </w:r>
            <w:r w:rsidR="00CF4465">
              <w:rPr>
                <w:rFonts w:ascii="Calibri" w:hAnsi="Calibri" w:cs="Tahoma"/>
                <w:spacing w:val="8"/>
                <w:szCs w:val="22"/>
                <w:lang w:val="el-GR"/>
              </w:rPr>
              <w:t xml:space="preserve"> </w:t>
            </w:r>
            <w:r w:rsidR="00DA0874" w:rsidRPr="00CF4465">
              <w:rPr>
                <w:rFonts w:ascii="Calibri" w:hAnsi="Calibri" w:cs="Tahoma"/>
                <w:spacing w:val="8"/>
                <w:szCs w:val="22"/>
              </w:rPr>
              <w:t>1218</w:t>
            </w:r>
            <w:r w:rsidR="000879FE" w:rsidRPr="00CF4465">
              <w:rPr>
                <w:rFonts w:ascii="Calibri" w:hAnsi="Calibri" w:cs="Tahoma"/>
                <w:spacing w:val="8"/>
                <w:szCs w:val="22"/>
                <w:lang w:val="en-GB"/>
              </w:rPr>
              <w:t>,1230</w:t>
            </w:r>
          </w:p>
          <w:p w14:paraId="752D36F2" w14:textId="77777777" w:rsidR="00DE3BF0" w:rsidRPr="00CF4465" w:rsidRDefault="00DE3BF0" w:rsidP="00CF4465">
            <w:pPr>
              <w:spacing w:line="360" w:lineRule="auto"/>
              <w:rPr>
                <w:rFonts w:ascii="Calibri" w:hAnsi="Calibri" w:cs="Tahoma"/>
                <w:spacing w:val="8"/>
                <w:szCs w:val="22"/>
              </w:rPr>
            </w:pPr>
            <w:r w:rsidRPr="00CF4465">
              <w:rPr>
                <w:rFonts w:ascii="Calibri" w:hAnsi="Calibri" w:cs="Tahoma"/>
                <w:spacing w:val="8"/>
                <w:szCs w:val="22"/>
              </w:rPr>
              <w:t>Email: dpnp_a@moh.gov.gr</w:t>
            </w:r>
          </w:p>
        </w:tc>
        <w:tc>
          <w:tcPr>
            <w:tcW w:w="3969" w:type="dxa"/>
          </w:tcPr>
          <w:p w14:paraId="62A1DDD8" w14:textId="77777777" w:rsidR="00DE3BF0" w:rsidRPr="00CF4465" w:rsidRDefault="00DE3BF0" w:rsidP="00CF4465">
            <w:pPr>
              <w:spacing w:line="360" w:lineRule="auto"/>
              <w:ind w:left="884"/>
              <w:rPr>
                <w:rFonts w:ascii="Calibri" w:hAnsi="Calibri" w:cs="Tahoma"/>
                <w:b/>
                <w:spacing w:val="8"/>
                <w:szCs w:val="22"/>
                <w:lang w:val="el-GR"/>
              </w:rPr>
            </w:pPr>
            <w:r w:rsidRPr="00CF4465">
              <w:rPr>
                <w:rFonts w:ascii="Calibri" w:hAnsi="Calibri" w:cs="Tahoma"/>
                <w:b/>
                <w:spacing w:val="8"/>
                <w:szCs w:val="22"/>
                <w:lang w:val="el-GR"/>
              </w:rPr>
              <w:t xml:space="preserve">Αθήνα,  </w:t>
            </w:r>
            <w:r w:rsidR="002B348C" w:rsidRPr="00CF4465">
              <w:rPr>
                <w:rFonts w:ascii="Calibri" w:hAnsi="Calibri" w:cs="Tahoma"/>
                <w:b/>
                <w:spacing w:val="8"/>
                <w:szCs w:val="22"/>
                <w:lang w:val="el-GR"/>
              </w:rPr>
              <w:t xml:space="preserve"> </w:t>
            </w:r>
            <w:r w:rsidR="00157D48" w:rsidRPr="00B752DB">
              <w:rPr>
                <w:rFonts w:ascii="Calibri" w:hAnsi="Calibri" w:cs="Tahoma"/>
                <w:b/>
                <w:spacing w:val="8"/>
                <w:szCs w:val="22"/>
                <w:lang w:val="el-GR"/>
              </w:rPr>
              <w:t>08</w:t>
            </w:r>
            <w:r w:rsidRPr="00CF4465">
              <w:rPr>
                <w:rFonts w:ascii="Calibri" w:hAnsi="Calibri" w:cs="Tahoma"/>
                <w:b/>
                <w:spacing w:val="8"/>
                <w:szCs w:val="22"/>
                <w:lang w:val="el-GR"/>
              </w:rPr>
              <w:t>/</w:t>
            </w:r>
            <w:r w:rsidR="000879FE" w:rsidRPr="00CF4465">
              <w:rPr>
                <w:rFonts w:ascii="Calibri" w:hAnsi="Calibri" w:cs="Tahoma"/>
                <w:b/>
                <w:spacing w:val="8"/>
                <w:szCs w:val="22"/>
                <w:lang w:val="el-GR"/>
              </w:rPr>
              <w:t>03</w:t>
            </w:r>
            <w:r w:rsidR="00157D48" w:rsidRPr="00B752DB">
              <w:rPr>
                <w:rFonts w:ascii="Calibri" w:hAnsi="Calibri" w:cs="Tahoma"/>
                <w:b/>
                <w:spacing w:val="8"/>
                <w:szCs w:val="22"/>
                <w:lang w:val="el-GR"/>
              </w:rPr>
              <w:t>/</w:t>
            </w:r>
            <w:r w:rsidRPr="00CF4465">
              <w:rPr>
                <w:rFonts w:ascii="Calibri" w:hAnsi="Calibri" w:cs="Tahoma"/>
                <w:b/>
                <w:spacing w:val="8"/>
                <w:szCs w:val="22"/>
                <w:lang w:val="el-GR"/>
              </w:rPr>
              <w:t>20</w:t>
            </w:r>
            <w:r w:rsidR="000879FE" w:rsidRPr="00CF4465">
              <w:rPr>
                <w:rFonts w:ascii="Calibri" w:hAnsi="Calibri" w:cs="Tahoma"/>
                <w:b/>
                <w:spacing w:val="8"/>
                <w:szCs w:val="22"/>
                <w:lang w:val="el-GR"/>
              </w:rPr>
              <w:t>23</w:t>
            </w:r>
          </w:p>
          <w:p w14:paraId="76C89217" w14:textId="77777777" w:rsidR="00DE3BF0" w:rsidRPr="00CF4465" w:rsidRDefault="006D249D" w:rsidP="00CF4465">
            <w:pPr>
              <w:spacing w:line="360" w:lineRule="auto"/>
              <w:rPr>
                <w:rFonts w:ascii="Calibri" w:hAnsi="Calibri" w:cs="Tahoma"/>
                <w:b/>
                <w:spacing w:val="8"/>
                <w:szCs w:val="22"/>
                <w:lang w:val="el-GR"/>
              </w:rPr>
            </w:pPr>
            <w:r w:rsidRPr="00CF4465">
              <w:rPr>
                <w:rFonts w:ascii="Calibri" w:hAnsi="Calibri" w:cs="Tahoma"/>
                <w:b/>
                <w:spacing w:val="8"/>
                <w:szCs w:val="22"/>
                <w:lang w:val="el-GR"/>
              </w:rPr>
              <w:tab/>
              <w:t xml:space="preserve">   </w:t>
            </w:r>
            <w:proofErr w:type="spellStart"/>
            <w:r w:rsidR="00DE3BF0" w:rsidRPr="00CF4465">
              <w:rPr>
                <w:rFonts w:ascii="Calibri" w:hAnsi="Calibri" w:cs="Tahoma"/>
                <w:b/>
                <w:spacing w:val="8"/>
                <w:szCs w:val="22"/>
                <w:lang w:val="el-GR"/>
              </w:rPr>
              <w:t>Αρ</w:t>
            </w:r>
            <w:proofErr w:type="spellEnd"/>
            <w:r w:rsidR="00DE3BF0" w:rsidRPr="00CF4465">
              <w:rPr>
                <w:rFonts w:ascii="Calibri" w:hAnsi="Calibri" w:cs="Tahoma"/>
                <w:b/>
                <w:spacing w:val="8"/>
                <w:szCs w:val="22"/>
                <w:lang w:val="el-GR"/>
              </w:rPr>
              <w:t>. Πρωτ.Γ4α/</w:t>
            </w:r>
            <w:proofErr w:type="spellStart"/>
            <w:r w:rsidR="00DE3BF0" w:rsidRPr="00CF4465">
              <w:rPr>
                <w:rFonts w:ascii="Calibri" w:hAnsi="Calibri" w:cs="Tahoma"/>
                <w:b/>
                <w:spacing w:val="8"/>
                <w:szCs w:val="22"/>
                <w:lang w:val="el-GR"/>
              </w:rPr>
              <w:t>Γ.Π.</w:t>
            </w:r>
            <w:r w:rsidR="000879FE" w:rsidRPr="00CF4465">
              <w:rPr>
                <w:rFonts w:ascii="Calibri" w:hAnsi="Calibri" w:cs="Tahoma"/>
                <w:b/>
                <w:spacing w:val="8"/>
                <w:szCs w:val="22"/>
                <w:lang w:val="el-GR"/>
              </w:rPr>
              <w:t>οικ</w:t>
            </w:r>
            <w:proofErr w:type="spellEnd"/>
            <w:r w:rsidR="000879FE" w:rsidRPr="00CF4465">
              <w:rPr>
                <w:rFonts w:ascii="Calibri" w:hAnsi="Calibri" w:cs="Tahoma"/>
                <w:b/>
                <w:spacing w:val="8"/>
                <w:szCs w:val="22"/>
                <w:lang w:val="el-GR"/>
              </w:rPr>
              <w:t>.</w:t>
            </w:r>
          </w:p>
          <w:p w14:paraId="07996868" w14:textId="77777777" w:rsidR="002E1281" w:rsidRPr="00CF4465" w:rsidRDefault="00656507" w:rsidP="00CF4465">
            <w:pPr>
              <w:spacing w:line="360" w:lineRule="auto"/>
              <w:rPr>
                <w:rFonts w:ascii="Calibri" w:hAnsi="Calibri" w:cs="Tahoma"/>
                <w:b/>
                <w:spacing w:val="8"/>
                <w:szCs w:val="22"/>
                <w:lang w:val="el-GR"/>
              </w:rPr>
            </w:pPr>
            <w:r w:rsidRPr="00CF4465">
              <w:rPr>
                <w:rFonts w:ascii="Calibri" w:hAnsi="Calibri" w:cs="Tahoma"/>
                <w:b/>
                <w:spacing w:val="8"/>
                <w:szCs w:val="22"/>
                <w:lang w:val="el-GR"/>
              </w:rPr>
              <w:t xml:space="preserve">               </w:t>
            </w:r>
          </w:p>
          <w:p w14:paraId="23470E90" w14:textId="77777777" w:rsidR="00DE3BF0" w:rsidRPr="00CF4465" w:rsidRDefault="00DE3BF0" w:rsidP="00CF4465">
            <w:pPr>
              <w:spacing w:line="360" w:lineRule="auto"/>
              <w:ind w:left="884"/>
              <w:rPr>
                <w:rFonts w:ascii="Calibri" w:hAnsi="Calibri" w:cs="Tahoma"/>
                <w:b/>
                <w:spacing w:val="8"/>
                <w:szCs w:val="22"/>
                <w:lang w:val="el-GR"/>
              </w:rPr>
            </w:pPr>
          </w:p>
          <w:p w14:paraId="7806674D" w14:textId="77777777" w:rsidR="00DE3BF0" w:rsidRPr="00CF4465" w:rsidRDefault="00DE3BF0" w:rsidP="00CF4465">
            <w:pPr>
              <w:tabs>
                <w:tab w:val="left" w:pos="1168"/>
              </w:tabs>
              <w:spacing w:line="360" w:lineRule="auto"/>
              <w:ind w:left="884"/>
              <w:rPr>
                <w:rFonts w:ascii="Calibri" w:hAnsi="Calibri" w:cs="Tahoma"/>
                <w:spacing w:val="8"/>
                <w:szCs w:val="22"/>
                <w:lang w:val="el-GR"/>
              </w:rPr>
            </w:pPr>
          </w:p>
          <w:p w14:paraId="28B5EFA2" w14:textId="77777777" w:rsidR="00DE3BF0" w:rsidRPr="00CF4465" w:rsidRDefault="00DE3BF0" w:rsidP="00CF4465">
            <w:pPr>
              <w:tabs>
                <w:tab w:val="left" w:pos="974"/>
                <w:tab w:val="left" w:pos="1168"/>
              </w:tabs>
              <w:spacing w:line="360" w:lineRule="auto"/>
              <w:rPr>
                <w:rFonts w:ascii="Calibri" w:hAnsi="Calibri" w:cs="Tahoma"/>
                <w:b/>
                <w:spacing w:val="8"/>
                <w:szCs w:val="22"/>
                <w:lang w:val="el-GR"/>
              </w:rPr>
            </w:pPr>
          </w:p>
          <w:p w14:paraId="66B6DAAA" w14:textId="77777777" w:rsidR="00DE3BF0" w:rsidRPr="00CF4465" w:rsidRDefault="00DE3BF0" w:rsidP="00CF4465">
            <w:pPr>
              <w:tabs>
                <w:tab w:val="left" w:pos="974"/>
                <w:tab w:val="left" w:pos="1168"/>
              </w:tabs>
              <w:spacing w:line="360" w:lineRule="auto"/>
              <w:rPr>
                <w:rFonts w:ascii="Calibri" w:hAnsi="Calibri" w:cs="Tahoma"/>
                <w:spacing w:val="8"/>
                <w:szCs w:val="22"/>
                <w:lang w:val="el-GR"/>
              </w:rPr>
            </w:pPr>
            <w:r w:rsidRPr="00CF4465">
              <w:rPr>
                <w:rFonts w:ascii="Calibri" w:hAnsi="Calibri" w:cs="Tahoma"/>
                <w:b/>
                <w:spacing w:val="8"/>
                <w:szCs w:val="22"/>
                <w:lang w:val="el-GR"/>
              </w:rPr>
              <w:t>Προς</w:t>
            </w:r>
            <w:r w:rsidRPr="00CF4465">
              <w:rPr>
                <w:rFonts w:ascii="Calibri" w:hAnsi="Calibri" w:cs="Tahoma"/>
                <w:spacing w:val="8"/>
                <w:szCs w:val="22"/>
                <w:lang w:val="el-GR"/>
              </w:rPr>
              <w:t xml:space="preserve">:   </w:t>
            </w:r>
            <w:r w:rsidRPr="00CF4465">
              <w:rPr>
                <w:rFonts w:ascii="Calibri" w:hAnsi="Calibri" w:cs="Tahoma"/>
                <w:b/>
                <w:spacing w:val="8"/>
                <w:szCs w:val="22"/>
                <w:lang w:val="el-GR"/>
              </w:rPr>
              <w:t>Όπως ο Πίνακας Διανομής</w:t>
            </w:r>
            <w:r w:rsidRPr="00CF4465">
              <w:rPr>
                <w:rFonts w:ascii="Calibri" w:hAnsi="Calibri" w:cs="Tahoma"/>
                <w:spacing w:val="8"/>
                <w:szCs w:val="22"/>
                <w:lang w:val="el-GR"/>
              </w:rPr>
              <w:t xml:space="preserve"> </w:t>
            </w:r>
          </w:p>
        </w:tc>
      </w:tr>
    </w:tbl>
    <w:p w14:paraId="7394685D" w14:textId="77777777" w:rsidR="00DE3BF0" w:rsidRPr="00CF4465" w:rsidRDefault="00DE3BF0" w:rsidP="00CF4465">
      <w:pPr>
        <w:spacing w:line="360" w:lineRule="auto"/>
        <w:jc w:val="both"/>
        <w:rPr>
          <w:rFonts w:ascii="Calibri" w:hAnsi="Calibri" w:cs="Tahoma"/>
          <w:b/>
          <w:bCs/>
          <w:spacing w:val="8"/>
          <w:szCs w:val="22"/>
          <w:u w:val="single"/>
          <w:lang w:val="el-GR"/>
        </w:rPr>
      </w:pPr>
    </w:p>
    <w:p w14:paraId="1F74A256" w14:textId="77777777" w:rsidR="00DE3BF0" w:rsidRPr="00CF4465" w:rsidRDefault="00DE3BF0" w:rsidP="00CF4465">
      <w:pPr>
        <w:spacing w:line="360" w:lineRule="auto"/>
        <w:jc w:val="center"/>
        <w:rPr>
          <w:rFonts w:ascii="Calibri" w:hAnsi="Calibri" w:cs="Tahoma"/>
          <w:b/>
          <w:bCs/>
          <w:spacing w:val="8"/>
          <w:szCs w:val="22"/>
          <w:u w:val="single"/>
          <w:lang w:val="el-GR"/>
        </w:rPr>
      </w:pPr>
      <w:r w:rsidRPr="00CF4465">
        <w:rPr>
          <w:rFonts w:ascii="Calibri" w:hAnsi="Calibri" w:cs="Tahoma"/>
          <w:b/>
          <w:bCs/>
          <w:spacing w:val="8"/>
          <w:szCs w:val="22"/>
          <w:u w:val="single"/>
          <w:lang w:val="el-GR"/>
        </w:rPr>
        <w:t>ΑΠΟΦΑΣΗ</w:t>
      </w:r>
    </w:p>
    <w:p w14:paraId="58847C1B" w14:textId="77777777" w:rsidR="00E03B8F" w:rsidRPr="00CF4465" w:rsidRDefault="00E03B8F" w:rsidP="00CF4465">
      <w:pPr>
        <w:spacing w:line="360" w:lineRule="auto"/>
        <w:rPr>
          <w:rFonts w:ascii="Calibri" w:hAnsi="Calibri" w:cs="Tahoma"/>
          <w:b/>
          <w:bCs/>
          <w:spacing w:val="8"/>
          <w:szCs w:val="22"/>
          <w:lang w:val="el-GR"/>
        </w:rPr>
      </w:pPr>
    </w:p>
    <w:p w14:paraId="6D9A00DB" w14:textId="77777777" w:rsidR="00DE3BF0" w:rsidRPr="00CF4465" w:rsidRDefault="00DE3BF0" w:rsidP="00CF4465">
      <w:pPr>
        <w:spacing w:line="360" w:lineRule="auto"/>
        <w:rPr>
          <w:rFonts w:ascii="Calibri" w:hAnsi="Calibri" w:cs="Tahoma"/>
          <w:b/>
          <w:bCs/>
          <w:smallCaps/>
          <w:spacing w:val="8"/>
          <w:szCs w:val="22"/>
          <w:lang w:val="el-GR"/>
        </w:rPr>
      </w:pPr>
      <w:r w:rsidRPr="00CF4465">
        <w:rPr>
          <w:rFonts w:ascii="Calibri" w:hAnsi="Calibri" w:cs="Tahoma"/>
          <w:b/>
          <w:bCs/>
          <w:spacing w:val="8"/>
          <w:szCs w:val="22"/>
          <w:lang w:val="el-GR"/>
        </w:rPr>
        <w:t xml:space="preserve">Θέμα: Έγκριση για προκήρυξη θέσεων ειδικευμένων ιατρών </w:t>
      </w:r>
      <w:r w:rsidR="00444F99" w:rsidRPr="00CF4465">
        <w:rPr>
          <w:rFonts w:ascii="Calibri" w:hAnsi="Calibri" w:cs="Tahoma"/>
          <w:b/>
          <w:bCs/>
          <w:spacing w:val="8"/>
          <w:szCs w:val="22"/>
          <w:lang w:val="el-GR"/>
        </w:rPr>
        <w:t xml:space="preserve">και οδοντιάτρων </w:t>
      </w:r>
      <w:r w:rsidRPr="00CF4465">
        <w:rPr>
          <w:rFonts w:ascii="Calibri" w:hAnsi="Calibri" w:cs="Tahoma"/>
          <w:b/>
          <w:bCs/>
          <w:spacing w:val="8"/>
          <w:szCs w:val="22"/>
          <w:lang w:val="el-GR"/>
        </w:rPr>
        <w:t>του κλάδου Ε.Σ.Υ.</w:t>
      </w:r>
      <w:r w:rsidR="000F31ED" w:rsidRPr="00CF4465">
        <w:rPr>
          <w:rFonts w:ascii="Calibri" w:hAnsi="Calibri" w:cs="Tahoma"/>
          <w:b/>
          <w:bCs/>
          <w:spacing w:val="8"/>
          <w:szCs w:val="22"/>
          <w:lang w:val="el-GR"/>
        </w:rPr>
        <w:t xml:space="preserve"> </w:t>
      </w:r>
    </w:p>
    <w:p w14:paraId="481FC4B9" w14:textId="77777777" w:rsidR="001922C8" w:rsidRPr="00CF4465" w:rsidRDefault="001922C8" w:rsidP="00CF4465">
      <w:pPr>
        <w:spacing w:line="360" w:lineRule="auto"/>
        <w:jc w:val="both"/>
        <w:rPr>
          <w:rFonts w:ascii="Calibri" w:hAnsi="Calibri" w:cs="Calibri"/>
          <w:spacing w:val="8"/>
          <w:szCs w:val="22"/>
          <w:lang w:val="el-GR"/>
        </w:rPr>
      </w:pPr>
      <w:r w:rsidRPr="00CF4465">
        <w:rPr>
          <w:rFonts w:ascii="Calibri" w:hAnsi="Calibri" w:cs="Calibri"/>
          <w:spacing w:val="8"/>
          <w:szCs w:val="22"/>
          <w:lang w:val="el-GR"/>
        </w:rPr>
        <w:t xml:space="preserve">Έχοντας υπόψη: </w:t>
      </w:r>
    </w:p>
    <w:p w14:paraId="05CACE18" w14:textId="77777777" w:rsidR="001922C8" w:rsidRPr="00CF4465" w:rsidRDefault="001922C8" w:rsidP="00CF4465">
      <w:pPr>
        <w:numPr>
          <w:ilvl w:val="0"/>
          <w:numId w:val="10"/>
        </w:numPr>
        <w:overflowPunct/>
        <w:autoSpaceDE/>
        <w:adjustRightInd/>
        <w:spacing w:line="360" w:lineRule="auto"/>
        <w:jc w:val="both"/>
        <w:textAlignment w:val="auto"/>
        <w:rPr>
          <w:rFonts w:ascii="Calibri" w:hAnsi="Calibri" w:cs="Calibri"/>
          <w:spacing w:val="8"/>
          <w:szCs w:val="22"/>
          <w:lang w:val="el-GR"/>
        </w:rPr>
      </w:pPr>
      <w:r w:rsidRPr="00CF4465">
        <w:rPr>
          <w:rFonts w:ascii="Calibri" w:hAnsi="Calibri" w:cs="Calibri"/>
          <w:spacing w:val="8"/>
          <w:szCs w:val="22"/>
          <w:lang w:val="el-GR"/>
        </w:rPr>
        <w:t>Τις διατάξεις:</w:t>
      </w:r>
    </w:p>
    <w:p w14:paraId="50511CE0" w14:textId="77777777" w:rsidR="00944796" w:rsidRPr="00CF4465" w:rsidRDefault="00944796" w:rsidP="00CF4465">
      <w:pPr>
        <w:spacing w:line="360" w:lineRule="auto"/>
        <w:jc w:val="both"/>
        <w:rPr>
          <w:rFonts w:ascii="Calibri" w:hAnsi="Calibri" w:cs="Calibri"/>
          <w:szCs w:val="22"/>
          <w:lang w:val="el-GR"/>
        </w:rPr>
      </w:pPr>
      <w:r w:rsidRPr="00CF4465">
        <w:rPr>
          <w:rFonts w:ascii="Calibri" w:hAnsi="Calibri" w:cs="Calibri"/>
          <w:szCs w:val="22"/>
          <w:lang w:val="el-GR"/>
        </w:rPr>
        <w:t xml:space="preserve">α. Του ν. 1397/1983 (ΦΕΚ 143 </w:t>
      </w:r>
      <w:r w:rsidRPr="00CF4465">
        <w:rPr>
          <w:rFonts w:ascii="Calibri" w:hAnsi="Calibri" w:cs="Calibri"/>
          <w:szCs w:val="22"/>
        </w:rPr>
        <w:t>A</w:t>
      </w:r>
      <w:r w:rsidRPr="00CF4465">
        <w:rPr>
          <w:rFonts w:ascii="Calibri" w:hAnsi="Calibri" w:cs="Calibri"/>
          <w:szCs w:val="22"/>
          <w:lang w:val="el-GR"/>
        </w:rPr>
        <w:t>’)</w:t>
      </w:r>
    </w:p>
    <w:p w14:paraId="52CD9304" w14:textId="77777777" w:rsidR="00944796" w:rsidRPr="00B752DB" w:rsidRDefault="00944796" w:rsidP="00CF4465">
      <w:pPr>
        <w:spacing w:line="360" w:lineRule="auto"/>
        <w:jc w:val="both"/>
        <w:rPr>
          <w:rFonts w:ascii="Calibri" w:hAnsi="Calibri" w:cs="Calibri"/>
          <w:szCs w:val="22"/>
          <w:lang w:val="el-GR"/>
        </w:rPr>
      </w:pPr>
      <w:r w:rsidRPr="00B752DB">
        <w:rPr>
          <w:rFonts w:ascii="Calibri" w:hAnsi="Calibri" w:cs="Calibri"/>
          <w:szCs w:val="22"/>
          <w:lang w:val="el-GR"/>
        </w:rPr>
        <w:t xml:space="preserve">β. του άρθρου 69 παρ. 1 του ν. 2071/1992 ( ΦΕΚ 123 Α’), όπως αντικαταστάθηκε με το άρθρο 35 παρ. 1 του ν. 4368/2016 (ΦΕΚ 21 Α’) </w:t>
      </w:r>
    </w:p>
    <w:p w14:paraId="338DF1E5" w14:textId="77777777" w:rsidR="00944796" w:rsidRPr="00B752DB" w:rsidRDefault="00944796" w:rsidP="00CF4465">
      <w:pPr>
        <w:spacing w:line="360" w:lineRule="auto"/>
        <w:jc w:val="both"/>
        <w:rPr>
          <w:rFonts w:ascii="Calibri" w:hAnsi="Calibri" w:cs="Calibri"/>
          <w:szCs w:val="22"/>
          <w:lang w:val="el-GR"/>
        </w:rPr>
      </w:pPr>
      <w:r w:rsidRPr="00B752DB">
        <w:rPr>
          <w:rFonts w:ascii="Calibri" w:hAnsi="Calibri" w:cs="Calibri"/>
          <w:szCs w:val="22"/>
          <w:lang w:val="el-GR"/>
        </w:rPr>
        <w:t xml:space="preserve">γ. των παρ. 6 και 8 του άρθρου 23 του ν. 2519/21.08.1997 (ΦΕΚ 165 Α’) </w:t>
      </w:r>
    </w:p>
    <w:p w14:paraId="6785B82E" w14:textId="77777777" w:rsidR="00944796" w:rsidRPr="00B752DB" w:rsidRDefault="00944796" w:rsidP="00CF4465">
      <w:pPr>
        <w:spacing w:line="360" w:lineRule="auto"/>
        <w:jc w:val="both"/>
        <w:rPr>
          <w:rFonts w:ascii="Calibri" w:hAnsi="Calibri" w:cs="Calibri"/>
          <w:szCs w:val="22"/>
          <w:lang w:val="el-GR"/>
        </w:rPr>
      </w:pPr>
      <w:r w:rsidRPr="00B752DB">
        <w:rPr>
          <w:rFonts w:ascii="Calibri" w:hAnsi="Calibri" w:cs="Calibri"/>
          <w:szCs w:val="22"/>
          <w:lang w:val="el-GR"/>
        </w:rPr>
        <w:t xml:space="preserve">δ. της παρ. 11 του άρθρου 21 του ν. 2737/1999 (ΦΕΚ 174 Α’) </w:t>
      </w:r>
    </w:p>
    <w:p w14:paraId="0FF79C53" w14:textId="77777777" w:rsidR="00944796" w:rsidRPr="00B752DB" w:rsidRDefault="00944796" w:rsidP="00CF4465">
      <w:pPr>
        <w:spacing w:line="360" w:lineRule="auto"/>
        <w:jc w:val="both"/>
        <w:rPr>
          <w:rFonts w:ascii="Calibri" w:hAnsi="Calibri" w:cs="Calibri"/>
          <w:szCs w:val="22"/>
          <w:lang w:val="el-GR"/>
        </w:rPr>
      </w:pPr>
      <w:r w:rsidRPr="00B752DB">
        <w:rPr>
          <w:rFonts w:ascii="Calibri" w:hAnsi="Calibri" w:cs="Calibri"/>
          <w:szCs w:val="22"/>
          <w:lang w:val="el-GR"/>
        </w:rPr>
        <w:t>ε. του άρθρου 19 παρ. 1 του ν. 3730/2008 (ΦΕΚ 262 Α’), όπως αντικαταστάθηκαν με το άρθρο 3 παρ. 2 του ν. 3868/2010 (ΦΕΚ 129 Α’) και το άρθρο 66 παρ. 32 εδαφ. β΄ του ν. 3984/2011 (ΦΕΚ 150 Α’) και συμπληρώθηκαν με το άρθρο 29 παρ. 3 του ν. 4025/2011 (ΦΕΚ 228 Α’)</w:t>
      </w:r>
    </w:p>
    <w:p w14:paraId="2934C6F0" w14:textId="77777777" w:rsidR="00944796" w:rsidRPr="00B752DB" w:rsidRDefault="00944796" w:rsidP="00CF4465">
      <w:pPr>
        <w:spacing w:line="360" w:lineRule="auto"/>
        <w:jc w:val="both"/>
        <w:rPr>
          <w:rFonts w:ascii="Calibri" w:hAnsi="Calibri" w:cs="Calibri"/>
          <w:szCs w:val="22"/>
          <w:lang w:val="el-GR"/>
        </w:rPr>
      </w:pPr>
      <w:r w:rsidRPr="00B752DB">
        <w:rPr>
          <w:rFonts w:ascii="Calibri" w:hAnsi="Calibri" w:cs="Calibri"/>
          <w:szCs w:val="22"/>
          <w:lang w:val="el-GR"/>
        </w:rPr>
        <w:t>στ. του άρθρου 2 παρ. 2 του ν. 3868/2010 (ΦΕΚ 129 Α’), όπως αντικαταστάθηκαν με το άρθρο 34 του ν. 4325/2015 (ΦΕΚ 47 Α’)</w:t>
      </w:r>
    </w:p>
    <w:p w14:paraId="68C0B429" w14:textId="77777777" w:rsidR="00944796" w:rsidRPr="00B752DB" w:rsidRDefault="00944796" w:rsidP="00CF4465">
      <w:pPr>
        <w:spacing w:line="360" w:lineRule="auto"/>
        <w:jc w:val="both"/>
        <w:rPr>
          <w:rFonts w:ascii="Calibri" w:hAnsi="Calibri" w:cs="Calibri"/>
          <w:szCs w:val="22"/>
          <w:lang w:val="el-GR"/>
        </w:rPr>
      </w:pPr>
      <w:r w:rsidRPr="00B752DB">
        <w:rPr>
          <w:rFonts w:ascii="Calibri" w:hAnsi="Calibri" w:cs="Calibri"/>
          <w:szCs w:val="22"/>
          <w:lang w:val="el-GR"/>
        </w:rPr>
        <w:t>ζ. του άρθρου 25 παρ. 5 του ν. 3868/2010 (ΦΕΚ 129 Α’), όπως συμπληρώθηκαν με το άρθρο 27 παρ. 3 του ν. 4461/2017 (ΦΕΚ 38 Α’), και του άρθρου 41 του ν. 4368/2016 (ΦΕΚ 21 Α’)</w:t>
      </w:r>
    </w:p>
    <w:p w14:paraId="43CC73F8" w14:textId="77777777" w:rsidR="00944796" w:rsidRPr="00B752DB" w:rsidRDefault="00944796" w:rsidP="00CF4465">
      <w:pPr>
        <w:spacing w:line="360" w:lineRule="auto"/>
        <w:jc w:val="both"/>
        <w:rPr>
          <w:rFonts w:ascii="Calibri" w:hAnsi="Calibri" w:cs="Calibri"/>
          <w:szCs w:val="22"/>
          <w:lang w:val="el-GR"/>
        </w:rPr>
      </w:pPr>
      <w:r w:rsidRPr="00B752DB">
        <w:rPr>
          <w:rFonts w:ascii="Calibri" w:hAnsi="Calibri" w:cs="Calibri"/>
          <w:szCs w:val="22"/>
          <w:lang w:val="el-GR"/>
        </w:rPr>
        <w:t>η. του άρθρου 22 παρ. 1 του ν. 4208/2013 (ΦΕΚ 252 Α’), όπως αντικαταστάθηκαν με το άρθρο 44 παρ. 4 του ν. 4368/2016 (ΦΕΚ 21 Α’) αντίστοιχα και του άρθρου 22 παρ. 4 του ιδίου νόμου όπως τροποποιήθηκαν με το άρθρο 43 παρ. 1 του ν. 4368/2016 (ΦΕΚ 21 Α’)</w:t>
      </w:r>
    </w:p>
    <w:p w14:paraId="1589BA3A" w14:textId="77777777" w:rsidR="00944796" w:rsidRPr="00B752DB" w:rsidRDefault="00944796" w:rsidP="00CF4465">
      <w:pPr>
        <w:spacing w:line="360" w:lineRule="auto"/>
        <w:jc w:val="both"/>
        <w:rPr>
          <w:rFonts w:ascii="Calibri" w:hAnsi="Calibri" w:cs="Calibri"/>
          <w:szCs w:val="22"/>
          <w:lang w:val="el-GR"/>
        </w:rPr>
      </w:pPr>
      <w:r w:rsidRPr="00B752DB">
        <w:rPr>
          <w:rFonts w:ascii="Calibri" w:hAnsi="Calibri" w:cs="Calibri"/>
          <w:szCs w:val="22"/>
          <w:lang w:val="el-GR"/>
        </w:rPr>
        <w:lastRenderedPageBreak/>
        <w:t>θ. των άρθρων 7 και 8 του ν. 4498/2017 (ΦΕΚ 172 Α’), όπως αντικαταστάθηκαν και ισχύουν με τα άρθρα 4 και 5 του ν. 4999/2022 (ΦΕΚ 225 Α’)</w:t>
      </w:r>
    </w:p>
    <w:p w14:paraId="5FBA0156" w14:textId="77777777" w:rsidR="00944796" w:rsidRPr="00B752DB" w:rsidRDefault="00944796" w:rsidP="00CF4465">
      <w:pPr>
        <w:spacing w:line="360" w:lineRule="auto"/>
        <w:jc w:val="both"/>
        <w:rPr>
          <w:rFonts w:ascii="Calibri" w:hAnsi="Calibri" w:cs="Calibri"/>
          <w:szCs w:val="22"/>
          <w:lang w:val="el-GR"/>
        </w:rPr>
      </w:pPr>
      <w:r w:rsidRPr="00B752DB">
        <w:rPr>
          <w:rFonts w:ascii="Calibri" w:hAnsi="Calibri" w:cs="Calibri"/>
          <w:szCs w:val="22"/>
          <w:lang w:val="el-GR"/>
        </w:rPr>
        <w:t>ι. του ν. 4622/2019 (ΦΕΚ 133 Α’) «Επιτελικό Κράτος: οργάνωση, λειτουργία και διαφάνεια της Κυβέρνησης, των κυβερνητικών οργάνων και της κεντρικής δημόσιας διοίκησης», όπως τροποποιήθηκαν και ισχύουν</w:t>
      </w:r>
    </w:p>
    <w:p w14:paraId="7DD217E8" w14:textId="77777777" w:rsidR="00944796" w:rsidRPr="00B752DB" w:rsidRDefault="00944796" w:rsidP="00CF4465">
      <w:pPr>
        <w:spacing w:line="360" w:lineRule="auto"/>
        <w:jc w:val="both"/>
        <w:rPr>
          <w:rFonts w:ascii="Calibri" w:hAnsi="Calibri" w:cs="Calibri"/>
          <w:szCs w:val="22"/>
          <w:lang w:val="el-GR"/>
        </w:rPr>
      </w:pPr>
      <w:r w:rsidRPr="00B752DB">
        <w:rPr>
          <w:rFonts w:ascii="Calibri" w:hAnsi="Calibri" w:cs="Calibri"/>
          <w:szCs w:val="22"/>
          <w:lang w:val="el-GR"/>
        </w:rPr>
        <w:t>ια. του άρθρου 3ου του ν. 4655/2020 (ΦΕΚ 16 Α’)</w:t>
      </w:r>
    </w:p>
    <w:p w14:paraId="7FEC0D0C" w14:textId="77777777" w:rsidR="00944796" w:rsidRPr="00B752DB" w:rsidRDefault="00944796" w:rsidP="00CF4465">
      <w:pPr>
        <w:spacing w:line="360" w:lineRule="auto"/>
        <w:jc w:val="both"/>
        <w:rPr>
          <w:rFonts w:ascii="Calibri" w:hAnsi="Calibri" w:cs="Calibri"/>
          <w:szCs w:val="22"/>
          <w:lang w:val="el-GR"/>
        </w:rPr>
      </w:pPr>
      <w:r w:rsidRPr="00B752DB">
        <w:rPr>
          <w:rFonts w:ascii="Calibri" w:hAnsi="Calibri" w:cs="Calibri"/>
          <w:szCs w:val="22"/>
          <w:lang w:val="el-GR"/>
        </w:rPr>
        <w:t>ιγ. του Π.Δ. 121/2017 (ΦΕΚ 148 Α’) «Οργανισμός του Υπουργείου Υγείας», όπως αυτό ισχύει</w:t>
      </w:r>
    </w:p>
    <w:p w14:paraId="1DBD899C" w14:textId="77777777" w:rsidR="00944796" w:rsidRPr="00B752DB" w:rsidRDefault="00944796" w:rsidP="00CF4465">
      <w:pPr>
        <w:spacing w:line="360" w:lineRule="auto"/>
        <w:jc w:val="both"/>
        <w:rPr>
          <w:rFonts w:ascii="Calibri" w:hAnsi="Calibri" w:cs="Calibri"/>
          <w:szCs w:val="22"/>
          <w:lang w:val="el-GR"/>
        </w:rPr>
      </w:pPr>
      <w:r w:rsidRPr="00B752DB">
        <w:rPr>
          <w:rFonts w:ascii="Calibri" w:hAnsi="Calibri" w:cs="Calibri"/>
          <w:szCs w:val="22"/>
          <w:lang w:val="el-GR"/>
        </w:rPr>
        <w:t>ιδ. του Π.Δ. 2/2021 «Διορισμός Υπουργών, Αναπληρωτών Υπουργών και Υφυπουργών» (ΦΕΚ 2 Α΄</w:t>
      </w:r>
    </w:p>
    <w:p w14:paraId="0B54F014" w14:textId="77777777" w:rsidR="00944796" w:rsidRPr="00B752DB" w:rsidRDefault="00944796" w:rsidP="00CF4465">
      <w:pPr>
        <w:spacing w:line="360" w:lineRule="auto"/>
        <w:jc w:val="both"/>
        <w:rPr>
          <w:rFonts w:ascii="Calibri" w:hAnsi="Calibri" w:cs="Calibri"/>
          <w:szCs w:val="22"/>
          <w:lang w:val="el-GR"/>
        </w:rPr>
      </w:pPr>
      <w:r w:rsidRPr="00B752DB">
        <w:rPr>
          <w:rFonts w:ascii="Calibri" w:hAnsi="Calibri" w:cs="Calibri"/>
          <w:szCs w:val="22"/>
          <w:lang w:val="el-GR"/>
        </w:rPr>
        <w:t>ιδ. Την με αρ. Υ32/9-9-2021 (ΦΕΚ 4185 Β’) Απόφαση του Πρωθυπουργού ανάθεσης αρμοδιοτήτων στην Αναπληρώτρια Υπουργό Υγείας</w:t>
      </w:r>
    </w:p>
    <w:p w14:paraId="548AF0E7" w14:textId="77777777" w:rsidR="00944796" w:rsidRPr="00B752DB" w:rsidRDefault="00944796" w:rsidP="00CF4465">
      <w:pPr>
        <w:spacing w:line="360" w:lineRule="auto"/>
        <w:jc w:val="both"/>
        <w:rPr>
          <w:rFonts w:ascii="Calibri" w:hAnsi="Calibri" w:cs="Calibri"/>
          <w:szCs w:val="22"/>
          <w:lang w:val="el-GR"/>
        </w:rPr>
      </w:pPr>
      <w:r w:rsidRPr="00B752DB">
        <w:rPr>
          <w:rFonts w:ascii="Calibri" w:hAnsi="Calibri" w:cs="Calibri"/>
          <w:szCs w:val="22"/>
          <w:lang w:val="el-GR"/>
        </w:rPr>
        <w:t>ιστ. Την υπό στοιχεία Α1α/οικ. 59426/16.8.2019 απόφαση διορισμού μετακλητού Γενικού Γραμματέα Υπηρεσιών Υγείας στο Υπουργείο Υγείας (ΦΕΚ 578 ΥΟΔΔ)</w:t>
      </w:r>
    </w:p>
    <w:p w14:paraId="7148AC40" w14:textId="77777777" w:rsidR="00944796" w:rsidRPr="00CF4465" w:rsidRDefault="00944796" w:rsidP="00CF4465">
      <w:pPr>
        <w:numPr>
          <w:ilvl w:val="0"/>
          <w:numId w:val="10"/>
        </w:numPr>
        <w:spacing w:line="360" w:lineRule="auto"/>
        <w:jc w:val="both"/>
        <w:rPr>
          <w:rFonts w:ascii="Calibri" w:hAnsi="Calibri" w:cs="Calibri"/>
          <w:szCs w:val="22"/>
          <w:lang w:val="el-GR"/>
        </w:rPr>
      </w:pPr>
      <w:r w:rsidRPr="00B752DB">
        <w:rPr>
          <w:rFonts w:ascii="Calibri" w:hAnsi="Calibri" w:cs="Calibri"/>
          <w:szCs w:val="22"/>
          <w:lang w:val="el-GR"/>
        </w:rPr>
        <w:t xml:space="preserve">Την υπ αριθμ. </w:t>
      </w:r>
      <w:r w:rsidRPr="00CF4465">
        <w:rPr>
          <w:rFonts w:ascii="Calibri" w:hAnsi="Calibri" w:cs="Calibri"/>
          <w:szCs w:val="22"/>
          <w:lang w:val="el-GR"/>
        </w:rPr>
        <w:t xml:space="preserve">Γ4α/Γ.Π. οικ. 4493/16.1.2023 (ΦΕΚ/Β/341) </w:t>
      </w:r>
      <w:bookmarkStart w:id="0" w:name="_Hlk128508117"/>
      <w:r w:rsidRPr="00CF4465">
        <w:rPr>
          <w:rFonts w:ascii="Calibri" w:hAnsi="Calibri" w:cs="Calibri"/>
          <w:szCs w:val="22"/>
          <w:lang w:val="el-GR"/>
        </w:rPr>
        <w:t xml:space="preserve">υπουργική απόφαση με θέμα </w:t>
      </w:r>
      <w:bookmarkEnd w:id="0"/>
      <w:r w:rsidRPr="00CF4465">
        <w:rPr>
          <w:rFonts w:ascii="Calibri" w:hAnsi="Calibri" w:cs="Calibri"/>
          <w:szCs w:val="22"/>
          <w:lang w:val="el-GR"/>
        </w:rPr>
        <w:t xml:space="preserve">«Ορισμός ιατρικών ειδικοτήτων για τη Συγκρότηση Συμβουλίων για θέσεις ειδικευμένων ιατρών και οδοντιάτρων κλάδου ΕΣΥ νοσοκομείων και γενικών νοσοκομείων-κέντρων υγείας» </w:t>
      </w:r>
    </w:p>
    <w:p w14:paraId="0C050764" w14:textId="77777777" w:rsidR="00EB5597" w:rsidRDefault="00EB5597" w:rsidP="00CF4465">
      <w:pPr>
        <w:numPr>
          <w:ilvl w:val="0"/>
          <w:numId w:val="10"/>
        </w:numPr>
        <w:spacing w:line="360" w:lineRule="auto"/>
        <w:jc w:val="both"/>
        <w:rPr>
          <w:rFonts w:ascii="Calibri" w:hAnsi="Calibri" w:cs="Calibri"/>
          <w:szCs w:val="22"/>
          <w:lang w:val="el-GR"/>
        </w:rPr>
      </w:pPr>
      <w:r w:rsidRPr="00CF4465">
        <w:rPr>
          <w:rFonts w:ascii="Calibri" w:hAnsi="Calibri" w:cs="Calibri" w:hint="eastAsia"/>
          <w:szCs w:val="22"/>
          <w:lang w:val="el-GR"/>
        </w:rPr>
        <w:t>Την</w:t>
      </w:r>
      <w:r w:rsidRPr="00CF4465">
        <w:rPr>
          <w:rFonts w:ascii="Calibri" w:hAnsi="Calibri" w:cs="Calibri"/>
          <w:szCs w:val="22"/>
          <w:lang w:val="el-GR"/>
        </w:rPr>
        <w:t xml:space="preserve"> </w:t>
      </w:r>
      <w:proofErr w:type="spellStart"/>
      <w:r w:rsidRPr="00CF4465">
        <w:rPr>
          <w:rFonts w:ascii="Calibri" w:hAnsi="Calibri" w:cs="Calibri" w:hint="eastAsia"/>
          <w:szCs w:val="22"/>
          <w:lang w:val="el-GR"/>
        </w:rPr>
        <w:t>υπ</w:t>
      </w:r>
      <w:proofErr w:type="spellEnd"/>
      <w:r w:rsidRPr="00CF4465">
        <w:rPr>
          <w:rFonts w:ascii="Calibri" w:hAnsi="Calibri" w:cs="Calibri"/>
          <w:szCs w:val="22"/>
          <w:lang w:val="el-GR"/>
        </w:rPr>
        <w:t xml:space="preserve"> </w:t>
      </w:r>
      <w:proofErr w:type="spellStart"/>
      <w:r w:rsidRPr="00CF4465">
        <w:rPr>
          <w:rFonts w:ascii="Calibri" w:hAnsi="Calibri" w:cs="Calibri" w:hint="eastAsia"/>
          <w:szCs w:val="22"/>
          <w:lang w:val="el-GR"/>
        </w:rPr>
        <w:t>αριθμ</w:t>
      </w:r>
      <w:proofErr w:type="spellEnd"/>
      <w:r w:rsidRPr="00CF4465">
        <w:rPr>
          <w:rFonts w:ascii="Calibri" w:hAnsi="Calibri" w:cs="Calibri"/>
          <w:szCs w:val="22"/>
          <w:lang w:val="el-GR"/>
        </w:rPr>
        <w:t xml:space="preserve">. </w:t>
      </w:r>
      <w:r w:rsidRPr="00CF4465">
        <w:rPr>
          <w:rFonts w:ascii="Calibri" w:hAnsi="Calibri" w:cs="Calibri" w:hint="eastAsia"/>
          <w:szCs w:val="22"/>
          <w:lang w:val="el-GR"/>
        </w:rPr>
        <w:t>Γ</w:t>
      </w:r>
      <w:r w:rsidRPr="00CF4465">
        <w:rPr>
          <w:rFonts w:ascii="Calibri" w:hAnsi="Calibri" w:cs="Calibri"/>
          <w:szCs w:val="22"/>
          <w:lang w:val="el-GR"/>
        </w:rPr>
        <w:t>4</w:t>
      </w:r>
      <w:r w:rsidRPr="00CF4465">
        <w:rPr>
          <w:rFonts w:ascii="Calibri" w:hAnsi="Calibri" w:cs="Calibri" w:hint="eastAsia"/>
          <w:szCs w:val="22"/>
          <w:lang w:val="el-GR"/>
        </w:rPr>
        <w:t>α</w:t>
      </w:r>
      <w:r w:rsidRPr="00CF4465">
        <w:rPr>
          <w:rFonts w:ascii="Calibri" w:hAnsi="Calibri" w:cs="Calibri"/>
          <w:szCs w:val="22"/>
          <w:lang w:val="el-GR"/>
        </w:rPr>
        <w:t>/</w:t>
      </w:r>
      <w:proofErr w:type="spellStart"/>
      <w:r w:rsidRPr="00CF4465">
        <w:rPr>
          <w:rFonts w:ascii="Calibri" w:hAnsi="Calibri" w:cs="Calibri" w:hint="eastAsia"/>
          <w:szCs w:val="22"/>
          <w:lang w:val="el-GR"/>
        </w:rPr>
        <w:t>Γ</w:t>
      </w:r>
      <w:r w:rsidRPr="00CF4465">
        <w:rPr>
          <w:rFonts w:ascii="Calibri" w:hAnsi="Calibri" w:cs="Calibri"/>
          <w:szCs w:val="22"/>
          <w:lang w:val="el-GR"/>
        </w:rPr>
        <w:t>.</w:t>
      </w:r>
      <w:r w:rsidRPr="00CF4465">
        <w:rPr>
          <w:rFonts w:ascii="Calibri" w:hAnsi="Calibri" w:cs="Calibri" w:hint="eastAsia"/>
          <w:szCs w:val="22"/>
          <w:lang w:val="el-GR"/>
        </w:rPr>
        <w:t>Π</w:t>
      </w:r>
      <w:r w:rsidRPr="00CF4465">
        <w:rPr>
          <w:rFonts w:ascii="Calibri" w:hAnsi="Calibri" w:cs="Calibri"/>
          <w:szCs w:val="22"/>
          <w:lang w:val="el-GR"/>
        </w:rPr>
        <w:t>.</w:t>
      </w:r>
      <w:r w:rsidRPr="00CF4465">
        <w:rPr>
          <w:rFonts w:ascii="Calibri" w:hAnsi="Calibri" w:cs="Calibri" w:hint="eastAsia"/>
          <w:szCs w:val="22"/>
          <w:lang w:val="el-GR"/>
        </w:rPr>
        <w:t>οικ</w:t>
      </w:r>
      <w:proofErr w:type="spellEnd"/>
      <w:r w:rsidRPr="00CF4465">
        <w:rPr>
          <w:rFonts w:ascii="Calibri" w:hAnsi="Calibri" w:cs="Calibri"/>
          <w:szCs w:val="22"/>
          <w:lang w:val="el-GR"/>
        </w:rPr>
        <w:t>. 11510/20.02.2023 (ΦΕΚ/Β/)</w:t>
      </w:r>
      <w:r w:rsidRPr="00CF4465">
        <w:rPr>
          <w:rFonts w:hint="eastAsia"/>
          <w:szCs w:val="22"/>
          <w:lang w:val="el-GR"/>
        </w:rPr>
        <w:t xml:space="preserve"> </w:t>
      </w:r>
      <w:r w:rsidRPr="00CF4465">
        <w:rPr>
          <w:rFonts w:ascii="Calibri" w:hAnsi="Calibri" w:cs="Calibri" w:hint="eastAsia"/>
          <w:szCs w:val="22"/>
          <w:lang w:val="el-GR"/>
        </w:rPr>
        <w:t>υπουργική</w:t>
      </w:r>
      <w:r w:rsidRPr="00CF4465">
        <w:rPr>
          <w:rFonts w:ascii="Calibri" w:hAnsi="Calibri" w:cs="Calibri"/>
          <w:szCs w:val="22"/>
          <w:lang w:val="el-GR"/>
        </w:rPr>
        <w:t xml:space="preserve"> </w:t>
      </w:r>
      <w:r w:rsidRPr="00CF4465">
        <w:rPr>
          <w:rFonts w:ascii="Calibri" w:hAnsi="Calibri" w:cs="Calibri" w:hint="eastAsia"/>
          <w:szCs w:val="22"/>
          <w:lang w:val="el-GR"/>
        </w:rPr>
        <w:t>απόφαση</w:t>
      </w:r>
      <w:r w:rsidRPr="00CF4465">
        <w:rPr>
          <w:rFonts w:ascii="Calibri" w:hAnsi="Calibri" w:cs="Calibri"/>
          <w:szCs w:val="22"/>
          <w:lang w:val="el-GR"/>
        </w:rPr>
        <w:t xml:space="preserve"> </w:t>
      </w:r>
      <w:r w:rsidRPr="00CF4465">
        <w:rPr>
          <w:rFonts w:ascii="Calibri" w:hAnsi="Calibri" w:cs="Calibri" w:hint="eastAsia"/>
          <w:szCs w:val="22"/>
          <w:lang w:val="el-GR"/>
        </w:rPr>
        <w:t>με</w:t>
      </w:r>
      <w:r w:rsidRPr="00CF4465">
        <w:rPr>
          <w:rFonts w:ascii="Calibri" w:hAnsi="Calibri" w:cs="Calibri"/>
          <w:szCs w:val="22"/>
          <w:lang w:val="el-GR"/>
        </w:rPr>
        <w:t xml:space="preserve"> </w:t>
      </w:r>
      <w:r w:rsidRPr="00CF4465">
        <w:rPr>
          <w:rFonts w:ascii="Calibri" w:hAnsi="Calibri" w:cs="Calibri" w:hint="eastAsia"/>
          <w:szCs w:val="22"/>
          <w:lang w:val="el-GR"/>
        </w:rPr>
        <w:t>θέμα</w:t>
      </w:r>
      <w:r w:rsidRPr="00CF4465">
        <w:rPr>
          <w:rFonts w:ascii="Calibri" w:hAnsi="Calibri" w:cs="Calibri"/>
          <w:szCs w:val="22"/>
          <w:lang w:val="el-GR"/>
        </w:rPr>
        <w:t xml:space="preserve"> «</w:t>
      </w:r>
      <w:r w:rsidRPr="00CF4465">
        <w:rPr>
          <w:rFonts w:ascii="Calibri" w:hAnsi="Calibri" w:cs="Calibri" w:hint="eastAsia"/>
          <w:szCs w:val="22"/>
          <w:lang w:val="el-GR"/>
        </w:rPr>
        <w:t>Καθορισμός</w:t>
      </w:r>
      <w:r w:rsidRPr="00CF4465">
        <w:rPr>
          <w:rFonts w:ascii="Calibri" w:hAnsi="Calibri" w:cs="Calibri"/>
          <w:szCs w:val="22"/>
          <w:lang w:val="el-GR"/>
        </w:rPr>
        <w:t xml:space="preserve"> </w:t>
      </w:r>
      <w:r w:rsidRPr="00CF4465">
        <w:rPr>
          <w:rFonts w:ascii="Calibri" w:hAnsi="Calibri" w:cs="Calibri" w:hint="eastAsia"/>
          <w:szCs w:val="22"/>
          <w:lang w:val="el-GR"/>
        </w:rPr>
        <w:t>διαδικασίας</w:t>
      </w:r>
      <w:r w:rsidRPr="00CF4465">
        <w:rPr>
          <w:rFonts w:ascii="Calibri" w:hAnsi="Calibri" w:cs="Calibri"/>
          <w:szCs w:val="22"/>
          <w:lang w:val="el-GR"/>
        </w:rPr>
        <w:t xml:space="preserve"> </w:t>
      </w:r>
      <w:r w:rsidRPr="00CF4465">
        <w:rPr>
          <w:rFonts w:ascii="Calibri" w:hAnsi="Calibri" w:cs="Calibri" w:hint="eastAsia"/>
          <w:szCs w:val="22"/>
          <w:lang w:val="el-GR"/>
        </w:rPr>
        <w:t>υποβολής</w:t>
      </w:r>
      <w:r w:rsidRPr="00CF4465">
        <w:rPr>
          <w:rFonts w:ascii="Calibri" w:hAnsi="Calibri" w:cs="Calibri"/>
          <w:szCs w:val="22"/>
          <w:lang w:val="el-GR"/>
        </w:rPr>
        <w:t xml:space="preserve"> </w:t>
      </w:r>
      <w:r w:rsidRPr="00CF4465">
        <w:rPr>
          <w:rFonts w:ascii="Calibri" w:hAnsi="Calibri" w:cs="Calibri" w:hint="eastAsia"/>
          <w:szCs w:val="22"/>
          <w:lang w:val="el-GR"/>
        </w:rPr>
        <w:t>υποψηφιοτήτων</w:t>
      </w:r>
      <w:r w:rsidRPr="00CF4465">
        <w:rPr>
          <w:rFonts w:ascii="Calibri" w:hAnsi="Calibri" w:cs="Calibri"/>
          <w:szCs w:val="22"/>
          <w:lang w:val="el-GR"/>
        </w:rPr>
        <w:t xml:space="preserve"> </w:t>
      </w:r>
      <w:r w:rsidRPr="00CF4465">
        <w:rPr>
          <w:rFonts w:ascii="Calibri" w:hAnsi="Calibri" w:cs="Calibri" w:hint="eastAsia"/>
          <w:szCs w:val="22"/>
          <w:lang w:val="el-GR"/>
        </w:rPr>
        <w:t>και</w:t>
      </w:r>
      <w:r w:rsidRPr="00CF4465">
        <w:rPr>
          <w:rFonts w:ascii="Calibri" w:hAnsi="Calibri" w:cs="Calibri"/>
          <w:szCs w:val="22"/>
          <w:lang w:val="el-GR"/>
        </w:rPr>
        <w:t xml:space="preserve"> </w:t>
      </w:r>
      <w:r w:rsidRPr="00CF4465">
        <w:rPr>
          <w:rFonts w:ascii="Calibri" w:hAnsi="Calibri" w:cs="Calibri" w:hint="eastAsia"/>
          <w:szCs w:val="22"/>
          <w:lang w:val="el-GR"/>
        </w:rPr>
        <w:t>κριτηρίων</w:t>
      </w:r>
      <w:r w:rsidRPr="00CF4465">
        <w:rPr>
          <w:rFonts w:ascii="Calibri" w:hAnsi="Calibri" w:cs="Calibri"/>
          <w:szCs w:val="22"/>
          <w:lang w:val="el-GR"/>
        </w:rPr>
        <w:t xml:space="preserve"> </w:t>
      </w:r>
      <w:proofErr w:type="spellStart"/>
      <w:r w:rsidRPr="00CF4465">
        <w:rPr>
          <w:rFonts w:ascii="Calibri" w:hAnsi="Calibri" w:cs="Calibri" w:hint="eastAsia"/>
          <w:szCs w:val="22"/>
          <w:lang w:val="el-GR"/>
        </w:rPr>
        <w:t>μοριοδότησης</w:t>
      </w:r>
      <w:proofErr w:type="spellEnd"/>
      <w:r w:rsidRPr="00CF4465">
        <w:rPr>
          <w:rFonts w:ascii="Calibri" w:hAnsi="Calibri" w:cs="Calibri"/>
          <w:szCs w:val="22"/>
          <w:lang w:val="el-GR"/>
        </w:rPr>
        <w:t xml:space="preserve">, </w:t>
      </w:r>
      <w:r w:rsidRPr="00CF4465">
        <w:rPr>
          <w:rFonts w:ascii="Calibri" w:hAnsi="Calibri" w:cs="Calibri" w:hint="eastAsia"/>
          <w:szCs w:val="22"/>
          <w:lang w:val="el-GR"/>
        </w:rPr>
        <w:t>αξιολόγησης</w:t>
      </w:r>
      <w:r w:rsidRPr="00CF4465">
        <w:rPr>
          <w:rFonts w:ascii="Calibri" w:hAnsi="Calibri" w:cs="Calibri"/>
          <w:szCs w:val="22"/>
          <w:lang w:val="el-GR"/>
        </w:rPr>
        <w:t xml:space="preserve"> </w:t>
      </w:r>
      <w:r w:rsidRPr="00CF4465">
        <w:rPr>
          <w:rFonts w:ascii="Calibri" w:hAnsi="Calibri" w:cs="Calibri" w:hint="eastAsia"/>
          <w:szCs w:val="22"/>
          <w:lang w:val="el-GR"/>
        </w:rPr>
        <w:t>και</w:t>
      </w:r>
      <w:r w:rsidRPr="00CF4465">
        <w:rPr>
          <w:rFonts w:ascii="Calibri" w:hAnsi="Calibri" w:cs="Calibri"/>
          <w:szCs w:val="22"/>
          <w:lang w:val="el-GR"/>
        </w:rPr>
        <w:t xml:space="preserve"> </w:t>
      </w:r>
      <w:r w:rsidRPr="00CF4465">
        <w:rPr>
          <w:rFonts w:ascii="Calibri" w:hAnsi="Calibri" w:cs="Calibri" w:hint="eastAsia"/>
          <w:szCs w:val="22"/>
          <w:lang w:val="el-GR"/>
        </w:rPr>
        <w:t>επιλογής</w:t>
      </w:r>
      <w:r w:rsidRPr="00CF4465">
        <w:rPr>
          <w:rFonts w:ascii="Calibri" w:hAnsi="Calibri" w:cs="Calibri"/>
          <w:szCs w:val="22"/>
          <w:lang w:val="el-GR"/>
        </w:rPr>
        <w:t xml:space="preserve"> </w:t>
      </w:r>
      <w:r w:rsidRPr="00CF4465">
        <w:rPr>
          <w:rFonts w:ascii="Calibri" w:hAnsi="Calibri" w:cs="Calibri" w:hint="eastAsia"/>
          <w:szCs w:val="22"/>
          <w:lang w:val="el-GR"/>
        </w:rPr>
        <w:t>για</w:t>
      </w:r>
      <w:r w:rsidRPr="00CF4465">
        <w:rPr>
          <w:rFonts w:ascii="Calibri" w:hAnsi="Calibri" w:cs="Calibri"/>
          <w:szCs w:val="22"/>
          <w:lang w:val="el-GR"/>
        </w:rPr>
        <w:t xml:space="preserve"> </w:t>
      </w:r>
      <w:r w:rsidRPr="00CF4465">
        <w:rPr>
          <w:rFonts w:ascii="Calibri" w:hAnsi="Calibri" w:cs="Calibri" w:hint="eastAsia"/>
          <w:szCs w:val="22"/>
          <w:lang w:val="el-GR"/>
        </w:rPr>
        <w:t>θέσεις</w:t>
      </w:r>
      <w:r w:rsidRPr="00CF4465">
        <w:rPr>
          <w:rFonts w:ascii="Calibri" w:hAnsi="Calibri" w:cs="Calibri"/>
          <w:szCs w:val="22"/>
          <w:lang w:val="el-GR"/>
        </w:rPr>
        <w:t xml:space="preserve"> </w:t>
      </w:r>
      <w:r w:rsidRPr="00CF4465">
        <w:rPr>
          <w:rFonts w:ascii="Calibri" w:hAnsi="Calibri" w:cs="Calibri" w:hint="eastAsia"/>
          <w:szCs w:val="22"/>
          <w:lang w:val="el-GR"/>
        </w:rPr>
        <w:t>Διευθυντή</w:t>
      </w:r>
      <w:r w:rsidRPr="00CF4465">
        <w:rPr>
          <w:rFonts w:ascii="Calibri" w:hAnsi="Calibri" w:cs="Calibri"/>
          <w:szCs w:val="22"/>
          <w:lang w:val="el-GR"/>
        </w:rPr>
        <w:t xml:space="preserve">, </w:t>
      </w:r>
      <w:r w:rsidRPr="00CF4465">
        <w:rPr>
          <w:rFonts w:ascii="Calibri" w:hAnsi="Calibri" w:cs="Calibri" w:hint="eastAsia"/>
          <w:szCs w:val="22"/>
          <w:lang w:val="el-GR"/>
        </w:rPr>
        <w:t>Επιμελητή</w:t>
      </w:r>
      <w:r w:rsidRPr="00CF4465">
        <w:rPr>
          <w:rFonts w:ascii="Calibri" w:hAnsi="Calibri" w:cs="Calibri"/>
          <w:szCs w:val="22"/>
          <w:lang w:val="el-GR"/>
        </w:rPr>
        <w:t xml:space="preserve"> </w:t>
      </w:r>
      <w:r w:rsidRPr="00CF4465">
        <w:rPr>
          <w:rFonts w:ascii="Calibri" w:hAnsi="Calibri" w:cs="Calibri" w:hint="eastAsia"/>
          <w:szCs w:val="22"/>
          <w:lang w:val="el-GR"/>
        </w:rPr>
        <w:t>Α΄</w:t>
      </w:r>
      <w:r w:rsidRPr="00CF4465">
        <w:rPr>
          <w:rFonts w:ascii="Calibri" w:hAnsi="Calibri" w:cs="Calibri"/>
          <w:szCs w:val="22"/>
          <w:lang w:val="el-GR"/>
        </w:rPr>
        <w:t xml:space="preserve"> </w:t>
      </w:r>
      <w:r w:rsidRPr="00CF4465">
        <w:rPr>
          <w:rFonts w:ascii="Calibri" w:hAnsi="Calibri" w:cs="Calibri" w:hint="eastAsia"/>
          <w:szCs w:val="22"/>
          <w:lang w:val="el-GR"/>
        </w:rPr>
        <w:t>και</w:t>
      </w:r>
      <w:r w:rsidRPr="00CF4465">
        <w:rPr>
          <w:rFonts w:ascii="Calibri" w:hAnsi="Calibri" w:cs="Calibri"/>
          <w:szCs w:val="22"/>
          <w:lang w:val="el-GR"/>
        </w:rPr>
        <w:t xml:space="preserve"> </w:t>
      </w:r>
      <w:r w:rsidRPr="00CF4465">
        <w:rPr>
          <w:rFonts w:ascii="Calibri" w:hAnsi="Calibri" w:cs="Calibri" w:hint="eastAsia"/>
          <w:szCs w:val="22"/>
          <w:lang w:val="el-GR"/>
        </w:rPr>
        <w:t>Επιμελητή</w:t>
      </w:r>
      <w:r w:rsidRPr="00CF4465">
        <w:rPr>
          <w:rFonts w:ascii="Calibri" w:hAnsi="Calibri" w:cs="Calibri"/>
          <w:szCs w:val="22"/>
          <w:lang w:val="el-GR"/>
        </w:rPr>
        <w:t xml:space="preserve"> </w:t>
      </w:r>
      <w:r w:rsidRPr="00CF4465">
        <w:rPr>
          <w:rFonts w:ascii="Calibri" w:hAnsi="Calibri" w:cs="Calibri" w:hint="eastAsia"/>
          <w:szCs w:val="22"/>
          <w:lang w:val="el-GR"/>
        </w:rPr>
        <w:t>Β΄</w:t>
      </w:r>
      <w:r w:rsidRPr="00CF4465">
        <w:rPr>
          <w:rFonts w:ascii="Calibri" w:hAnsi="Calibri" w:cs="Calibri"/>
          <w:szCs w:val="22"/>
          <w:lang w:val="el-GR"/>
        </w:rPr>
        <w:t xml:space="preserve"> </w:t>
      </w:r>
      <w:r w:rsidRPr="00CF4465">
        <w:rPr>
          <w:rFonts w:ascii="Calibri" w:hAnsi="Calibri" w:cs="Calibri" w:hint="eastAsia"/>
          <w:szCs w:val="22"/>
          <w:lang w:val="el-GR"/>
        </w:rPr>
        <w:t>κλάδου</w:t>
      </w:r>
      <w:r w:rsidRPr="00CF4465">
        <w:rPr>
          <w:rFonts w:ascii="Calibri" w:hAnsi="Calibri" w:cs="Calibri"/>
          <w:szCs w:val="22"/>
          <w:lang w:val="el-GR"/>
        </w:rPr>
        <w:t xml:space="preserve"> </w:t>
      </w:r>
      <w:r w:rsidRPr="00CF4465">
        <w:rPr>
          <w:rFonts w:ascii="Calibri" w:hAnsi="Calibri" w:cs="Calibri" w:hint="eastAsia"/>
          <w:szCs w:val="22"/>
          <w:lang w:val="el-GR"/>
        </w:rPr>
        <w:t>ιατρών</w:t>
      </w:r>
      <w:r w:rsidRPr="00CF4465">
        <w:rPr>
          <w:rFonts w:ascii="Calibri" w:hAnsi="Calibri" w:cs="Calibri"/>
          <w:szCs w:val="22"/>
          <w:lang w:val="el-GR"/>
        </w:rPr>
        <w:t xml:space="preserve"> </w:t>
      </w:r>
      <w:r w:rsidRPr="00CF4465">
        <w:rPr>
          <w:rFonts w:ascii="Calibri" w:hAnsi="Calibri" w:cs="Calibri" w:hint="eastAsia"/>
          <w:szCs w:val="22"/>
          <w:lang w:val="el-GR"/>
        </w:rPr>
        <w:t>και</w:t>
      </w:r>
      <w:r w:rsidRPr="00CF4465">
        <w:rPr>
          <w:rFonts w:ascii="Calibri" w:hAnsi="Calibri" w:cs="Calibri"/>
          <w:szCs w:val="22"/>
          <w:lang w:val="el-GR"/>
        </w:rPr>
        <w:t xml:space="preserve"> </w:t>
      </w:r>
      <w:r w:rsidRPr="00CF4465">
        <w:rPr>
          <w:rFonts w:ascii="Calibri" w:hAnsi="Calibri" w:cs="Calibri" w:hint="eastAsia"/>
          <w:szCs w:val="22"/>
          <w:lang w:val="el-GR"/>
        </w:rPr>
        <w:t>οδοντιάτρων</w:t>
      </w:r>
      <w:r w:rsidRPr="00CF4465">
        <w:rPr>
          <w:rFonts w:ascii="Calibri" w:hAnsi="Calibri" w:cs="Calibri"/>
          <w:szCs w:val="22"/>
          <w:lang w:val="el-GR"/>
        </w:rPr>
        <w:t xml:space="preserve"> </w:t>
      </w:r>
      <w:r w:rsidRPr="00CF4465">
        <w:rPr>
          <w:rFonts w:ascii="Calibri" w:hAnsi="Calibri" w:cs="Calibri" w:hint="eastAsia"/>
          <w:szCs w:val="22"/>
          <w:lang w:val="el-GR"/>
        </w:rPr>
        <w:t>Ε</w:t>
      </w:r>
      <w:r w:rsidRPr="00CF4465">
        <w:rPr>
          <w:rFonts w:ascii="Calibri" w:hAnsi="Calibri" w:cs="Calibri"/>
          <w:szCs w:val="22"/>
          <w:lang w:val="el-GR"/>
        </w:rPr>
        <w:t>.</w:t>
      </w:r>
      <w:r w:rsidRPr="00CF4465">
        <w:rPr>
          <w:rFonts w:ascii="Calibri" w:hAnsi="Calibri" w:cs="Calibri" w:hint="eastAsia"/>
          <w:szCs w:val="22"/>
          <w:lang w:val="el-GR"/>
        </w:rPr>
        <w:t>Σ</w:t>
      </w:r>
      <w:r w:rsidRPr="00CF4465">
        <w:rPr>
          <w:rFonts w:ascii="Calibri" w:hAnsi="Calibri" w:cs="Calibri"/>
          <w:szCs w:val="22"/>
          <w:lang w:val="el-GR"/>
        </w:rPr>
        <w:t>.</w:t>
      </w:r>
      <w:r w:rsidRPr="00CF4465">
        <w:rPr>
          <w:rFonts w:ascii="Calibri" w:hAnsi="Calibri" w:cs="Calibri" w:hint="eastAsia"/>
          <w:szCs w:val="22"/>
          <w:lang w:val="el-GR"/>
        </w:rPr>
        <w:t>Υ</w:t>
      </w:r>
      <w:r w:rsidRPr="00CF4465">
        <w:rPr>
          <w:rFonts w:ascii="Calibri" w:hAnsi="Calibri" w:cs="Calibri"/>
          <w:szCs w:val="22"/>
          <w:lang w:val="el-GR"/>
        </w:rPr>
        <w:t>.»</w:t>
      </w:r>
    </w:p>
    <w:p w14:paraId="37F94FC9" w14:textId="77777777" w:rsidR="00AB716C" w:rsidRPr="00297AED" w:rsidRDefault="00AB716C" w:rsidP="00AB716C">
      <w:pPr>
        <w:numPr>
          <w:ilvl w:val="0"/>
          <w:numId w:val="10"/>
        </w:numPr>
        <w:spacing w:line="360" w:lineRule="auto"/>
        <w:ind w:left="357"/>
        <w:rPr>
          <w:rFonts w:ascii="Calibri" w:hAnsi="Calibri" w:cs="Calibri"/>
          <w:color w:val="000000"/>
          <w:szCs w:val="22"/>
          <w:lang w:val="el-GR"/>
        </w:rPr>
      </w:pPr>
      <w:r w:rsidRPr="00AB716C">
        <w:rPr>
          <w:rFonts w:ascii="Calibri" w:hAnsi="Calibri" w:cs="Calibri" w:hint="eastAsia"/>
          <w:szCs w:val="22"/>
          <w:lang w:val="el-GR"/>
        </w:rPr>
        <w:t>Την</w:t>
      </w:r>
      <w:r w:rsidRPr="00AB716C">
        <w:rPr>
          <w:rFonts w:ascii="Calibri" w:hAnsi="Calibri" w:cs="Calibri"/>
          <w:szCs w:val="22"/>
          <w:lang w:val="el-GR"/>
        </w:rPr>
        <w:t xml:space="preserve"> </w:t>
      </w:r>
      <w:r w:rsidRPr="00AB716C">
        <w:rPr>
          <w:rFonts w:ascii="Calibri" w:hAnsi="Calibri" w:cs="Calibri" w:hint="eastAsia"/>
          <w:szCs w:val="22"/>
          <w:lang w:val="el-GR"/>
        </w:rPr>
        <w:t>υπ’</w:t>
      </w:r>
      <w:r w:rsidRPr="00AB716C">
        <w:rPr>
          <w:rFonts w:ascii="Calibri" w:hAnsi="Calibri" w:cs="Calibri"/>
          <w:szCs w:val="22"/>
          <w:lang w:val="el-GR"/>
        </w:rPr>
        <w:t xml:space="preserve"> </w:t>
      </w:r>
      <w:proofErr w:type="spellStart"/>
      <w:r w:rsidRPr="00AB716C">
        <w:rPr>
          <w:rFonts w:ascii="Calibri" w:hAnsi="Calibri" w:cs="Calibri" w:hint="eastAsia"/>
          <w:szCs w:val="22"/>
          <w:lang w:val="el-GR"/>
        </w:rPr>
        <w:t>αριθμ</w:t>
      </w:r>
      <w:proofErr w:type="spellEnd"/>
      <w:r w:rsidRPr="00AB716C">
        <w:rPr>
          <w:rFonts w:ascii="Calibri" w:hAnsi="Calibri" w:cs="Calibri"/>
          <w:szCs w:val="22"/>
          <w:lang w:val="el-GR"/>
        </w:rPr>
        <w:t xml:space="preserve">. </w:t>
      </w:r>
      <w:r w:rsidRPr="00AB716C">
        <w:rPr>
          <w:rFonts w:ascii="Calibri" w:hAnsi="Calibri" w:cs="Calibri"/>
          <w:b/>
          <w:szCs w:val="22"/>
          <w:u w:val="single"/>
          <w:lang w:val="el-GR"/>
        </w:rPr>
        <w:t xml:space="preserve">50/4-11-2021 </w:t>
      </w:r>
      <w:r w:rsidRPr="00AB716C">
        <w:rPr>
          <w:rFonts w:ascii="Calibri" w:hAnsi="Calibri" w:cs="Calibri" w:hint="eastAsia"/>
          <w:b/>
          <w:szCs w:val="22"/>
          <w:u w:val="single"/>
          <w:lang w:val="el-GR"/>
        </w:rPr>
        <w:t>Π</w:t>
      </w:r>
      <w:r w:rsidRPr="00AB716C">
        <w:rPr>
          <w:rFonts w:ascii="Calibri" w:hAnsi="Calibri" w:cs="Calibri"/>
          <w:b/>
          <w:szCs w:val="22"/>
          <w:u w:val="single"/>
          <w:lang w:val="el-GR"/>
        </w:rPr>
        <w:t>.</w:t>
      </w:r>
      <w:r w:rsidRPr="00AB716C">
        <w:rPr>
          <w:rFonts w:ascii="Calibri" w:hAnsi="Calibri" w:cs="Calibri" w:hint="eastAsia"/>
          <w:b/>
          <w:szCs w:val="22"/>
          <w:u w:val="single"/>
          <w:lang w:val="el-GR"/>
        </w:rPr>
        <w:t>Υ</w:t>
      </w:r>
      <w:r w:rsidRPr="00AB716C">
        <w:rPr>
          <w:rFonts w:ascii="Calibri" w:hAnsi="Calibri" w:cs="Calibri"/>
          <w:b/>
          <w:szCs w:val="22"/>
          <w:u w:val="single"/>
          <w:lang w:val="el-GR"/>
        </w:rPr>
        <w:t>.</w:t>
      </w:r>
      <w:r w:rsidRPr="00AB716C">
        <w:rPr>
          <w:rFonts w:ascii="Calibri" w:hAnsi="Calibri" w:cs="Calibri" w:hint="eastAsia"/>
          <w:b/>
          <w:szCs w:val="22"/>
          <w:u w:val="single"/>
          <w:lang w:val="el-GR"/>
        </w:rPr>
        <w:t>Σ</w:t>
      </w:r>
      <w:r w:rsidRPr="00AB716C">
        <w:rPr>
          <w:rFonts w:ascii="Calibri" w:hAnsi="Calibri" w:cs="Calibri"/>
          <w:szCs w:val="22"/>
          <w:lang w:val="el-GR"/>
        </w:rPr>
        <w:t xml:space="preserve">. </w:t>
      </w:r>
      <w:r w:rsidRPr="00AB716C">
        <w:rPr>
          <w:rFonts w:ascii="Calibri" w:hAnsi="Calibri" w:cs="Calibri" w:hint="eastAsia"/>
          <w:szCs w:val="22"/>
          <w:lang w:val="el-GR"/>
        </w:rPr>
        <w:t>με</w:t>
      </w:r>
      <w:r w:rsidRPr="00AB716C">
        <w:rPr>
          <w:rFonts w:ascii="Calibri" w:hAnsi="Calibri" w:cs="Calibri"/>
          <w:szCs w:val="22"/>
          <w:lang w:val="el-GR"/>
        </w:rPr>
        <w:t xml:space="preserve"> </w:t>
      </w:r>
      <w:r w:rsidRPr="00AB716C">
        <w:rPr>
          <w:rFonts w:ascii="Calibri" w:hAnsi="Calibri" w:cs="Calibri" w:hint="eastAsia"/>
          <w:szCs w:val="22"/>
          <w:lang w:val="el-GR"/>
        </w:rPr>
        <w:t>θέμα</w:t>
      </w:r>
      <w:r w:rsidRPr="00AB716C">
        <w:rPr>
          <w:rFonts w:ascii="Calibri" w:hAnsi="Calibri" w:cs="Calibri"/>
          <w:szCs w:val="22"/>
          <w:lang w:val="el-GR"/>
        </w:rPr>
        <w:t xml:space="preserve">: </w:t>
      </w:r>
      <w:r w:rsidRPr="00AB716C">
        <w:rPr>
          <w:rFonts w:ascii="Calibri" w:hAnsi="Calibri" w:cs="Calibri" w:hint="eastAsia"/>
          <w:szCs w:val="22"/>
          <w:lang w:val="el-GR"/>
        </w:rPr>
        <w:t>α</w:t>
      </w:r>
      <w:r w:rsidRPr="00AB716C">
        <w:rPr>
          <w:rFonts w:ascii="Calibri" w:hAnsi="Calibri" w:cs="Calibri"/>
          <w:szCs w:val="22"/>
          <w:lang w:val="el-GR"/>
        </w:rPr>
        <w:t xml:space="preserve">) </w:t>
      </w:r>
      <w:r w:rsidRPr="00AB716C">
        <w:rPr>
          <w:rFonts w:ascii="Calibri" w:hAnsi="Calibri" w:cs="Calibri" w:hint="eastAsia"/>
          <w:szCs w:val="22"/>
          <w:lang w:val="el-GR"/>
        </w:rPr>
        <w:t>Έγκριση</w:t>
      </w:r>
      <w:r w:rsidRPr="00AB716C">
        <w:rPr>
          <w:rFonts w:ascii="Calibri" w:hAnsi="Calibri" w:cs="Calibri"/>
          <w:szCs w:val="22"/>
          <w:lang w:val="el-GR"/>
        </w:rPr>
        <w:t xml:space="preserve"> </w:t>
      </w:r>
      <w:r w:rsidRPr="00AB716C">
        <w:rPr>
          <w:rFonts w:ascii="Calibri" w:hAnsi="Calibri" w:cs="Calibri" w:hint="eastAsia"/>
          <w:szCs w:val="22"/>
          <w:lang w:val="el-GR"/>
        </w:rPr>
        <w:t>προγραμματισμού</w:t>
      </w:r>
      <w:r w:rsidRPr="00AB716C">
        <w:rPr>
          <w:rFonts w:ascii="Calibri" w:hAnsi="Calibri" w:cs="Calibri"/>
          <w:szCs w:val="22"/>
          <w:lang w:val="el-GR"/>
        </w:rPr>
        <w:t xml:space="preserve"> </w:t>
      </w:r>
      <w:r w:rsidRPr="00AB716C">
        <w:rPr>
          <w:rFonts w:ascii="Calibri" w:hAnsi="Calibri" w:cs="Calibri" w:hint="eastAsia"/>
          <w:szCs w:val="22"/>
          <w:lang w:val="el-GR"/>
        </w:rPr>
        <w:t>προσλήψεων</w:t>
      </w:r>
      <w:r w:rsidRPr="00AB716C">
        <w:rPr>
          <w:rFonts w:ascii="Calibri" w:hAnsi="Calibri" w:cs="Calibri"/>
          <w:szCs w:val="22"/>
          <w:lang w:val="el-GR"/>
        </w:rPr>
        <w:t xml:space="preserve"> </w:t>
      </w:r>
      <w:r w:rsidRPr="00AB716C">
        <w:rPr>
          <w:rFonts w:ascii="Calibri" w:hAnsi="Calibri" w:cs="Calibri" w:hint="eastAsia"/>
          <w:szCs w:val="22"/>
          <w:lang w:val="el-GR"/>
        </w:rPr>
        <w:t>έτους</w:t>
      </w:r>
      <w:r w:rsidRPr="00AB716C">
        <w:rPr>
          <w:rFonts w:ascii="Calibri" w:hAnsi="Calibri" w:cs="Calibri"/>
          <w:szCs w:val="22"/>
          <w:lang w:val="el-GR"/>
        </w:rPr>
        <w:t xml:space="preserve"> 2022, </w:t>
      </w:r>
      <w:r w:rsidRPr="00AB716C">
        <w:rPr>
          <w:rFonts w:ascii="Calibri" w:hAnsi="Calibri" w:cs="Calibri" w:hint="eastAsia"/>
          <w:szCs w:val="22"/>
          <w:lang w:val="el-GR"/>
        </w:rPr>
        <w:t>β</w:t>
      </w:r>
      <w:r w:rsidRPr="00AB716C">
        <w:rPr>
          <w:rFonts w:ascii="Calibri" w:hAnsi="Calibri" w:cs="Calibri"/>
          <w:szCs w:val="22"/>
          <w:lang w:val="el-GR"/>
        </w:rPr>
        <w:t xml:space="preserve">) </w:t>
      </w:r>
      <w:r w:rsidRPr="00AB716C">
        <w:rPr>
          <w:rFonts w:ascii="Calibri" w:hAnsi="Calibri" w:cs="Calibri" w:hint="eastAsia"/>
          <w:szCs w:val="22"/>
          <w:lang w:val="el-GR"/>
        </w:rPr>
        <w:t>Τροποποίηση</w:t>
      </w:r>
      <w:r w:rsidRPr="00AB716C">
        <w:rPr>
          <w:rFonts w:ascii="Calibri" w:hAnsi="Calibri" w:cs="Calibri"/>
          <w:szCs w:val="22"/>
          <w:lang w:val="el-GR"/>
        </w:rPr>
        <w:t xml:space="preserve"> </w:t>
      </w:r>
      <w:r w:rsidRPr="00AB716C">
        <w:rPr>
          <w:rFonts w:ascii="Calibri" w:hAnsi="Calibri" w:cs="Calibri" w:hint="eastAsia"/>
          <w:szCs w:val="22"/>
          <w:lang w:val="el-GR"/>
        </w:rPr>
        <w:t>της</w:t>
      </w:r>
      <w:r w:rsidRPr="00AB716C">
        <w:rPr>
          <w:rFonts w:ascii="Calibri" w:hAnsi="Calibri" w:cs="Calibri"/>
          <w:szCs w:val="22"/>
          <w:lang w:val="el-GR"/>
        </w:rPr>
        <w:t xml:space="preserve"> </w:t>
      </w:r>
      <w:r w:rsidRPr="00AB716C">
        <w:rPr>
          <w:rFonts w:ascii="Calibri" w:hAnsi="Calibri" w:cs="Calibri" w:hint="eastAsia"/>
          <w:szCs w:val="22"/>
          <w:lang w:val="el-GR"/>
        </w:rPr>
        <w:t>υπ’</w:t>
      </w:r>
      <w:r w:rsidRPr="00AB716C">
        <w:rPr>
          <w:rFonts w:ascii="Calibri" w:hAnsi="Calibri" w:cs="Calibri"/>
          <w:szCs w:val="22"/>
          <w:lang w:val="el-GR"/>
        </w:rPr>
        <w:t xml:space="preserve"> </w:t>
      </w:r>
      <w:proofErr w:type="spellStart"/>
      <w:r w:rsidRPr="00AB716C">
        <w:rPr>
          <w:rFonts w:ascii="Calibri" w:hAnsi="Calibri" w:cs="Calibri" w:hint="eastAsia"/>
          <w:szCs w:val="22"/>
          <w:lang w:val="el-GR"/>
        </w:rPr>
        <w:t>αρ</w:t>
      </w:r>
      <w:proofErr w:type="spellEnd"/>
      <w:r w:rsidRPr="00AB716C">
        <w:rPr>
          <w:rFonts w:ascii="Calibri" w:hAnsi="Calibri" w:cs="Calibri"/>
          <w:szCs w:val="22"/>
          <w:lang w:val="el-GR"/>
        </w:rPr>
        <w:t xml:space="preserve">. 42/30-9-2020 </w:t>
      </w:r>
      <w:r w:rsidRPr="00AB716C">
        <w:rPr>
          <w:rFonts w:ascii="Calibri" w:hAnsi="Calibri" w:cs="Calibri" w:hint="eastAsia"/>
          <w:szCs w:val="22"/>
          <w:lang w:val="el-GR"/>
        </w:rPr>
        <w:t>Πράξης</w:t>
      </w:r>
      <w:r w:rsidRPr="00AB716C">
        <w:rPr>
          <w:rFonts w:ascii="Calibri" w:hAnsi="Calibri" w:cs="Calibri"/>
          <w:szCs w:val="22"/>
          <w:lang w:val="el-GR"/>
        </w:rPr>
        <w:t xml:space="preserve"> </w:t>
      </w:r>
      <w:r w:rsidRPr="00AB716C">
        <w:rPr>
          <w:rFonts w:ascii="Calibri" w:hAnsi="Calibri" w:cs="Calibri" w:hint="eastAsia"/>
          <w:szCs w:val="22"/>
          <w:lang w:val="el-GR"/>
        </w:rPr>
        <w:t>του</w:t>
      </w:r>
      <w:r w:rsidRPr="00AB716C">
        <w:rPr>
          <w:rFonts w:ascii="Calibri" w:hAnsi="Calibri" w:cs="Calibri"/>
          <w:szCs w:val="22"/>
          <w:lang w:val="el-GR"/>
        </w:rPr>
        <w:t xml:space="preserve"> </w:t>
      </w:r>
      <w:r w:rsidRPr="00AB716C">
        <w:rPr>
          <w:rFonts w:ascii="Calibri" w:hAnsi="Calibri" w:cs="Calibri" w:hint="eastAsia"/>
          <w:szCs w:val="22"/>
          <w:lang w:val="el-GR"/>
        </w:rPr>
        <w:t>Υπουργικού</w:t>
      </w:r>
      <w:r w:rsidRPr="00AB716C">
        <w:rPr>
          <w:rFonts w:ascii="Calibri" w:hAnsi="Calibri" w:cs="Calibri"/>
          <w:szCs w:val="22"/>
          <w:lang w:val="el-GR"/>
        </w:rPr>
        <w:t xml:space="preserve"> </w:t>
      </w:r>
      <w:r w:rsidRPr="00AB716C">
        <w:rPr>
          <w:rFonts w:ascii="Calibri" w:hAnsi="Calibri" w:cs="Calibri" w:hint="eastAsia"/>
          <w:szCs w:val="22"/>
          <w:lang w:val="el-GR"/>
        </w:rPr>
        <w:t>Συμβουλίου</w:t>
      </w:r>
      <w:r w:rsidRPr="00AB716C">
        <w:rPr>
          <w:rFonts w:ascii="Calibri" w:hAnsi="Calibri" w:cs="Calibri"/>
          <w:szCs w:val="22"/>
          <w:lang w:val="el-GR"/>
        </w:rPr>
        <w:t xml:space="preserve"> «</w:t>
      </w:r>
      <w:r w:rsidRPr="00AB716C">
        <w:rPr>
          <w:rFonts w:ascii="Calibri" w:hAnsi="Calibri" w:cs="Calibri" w:hint="eastAsia"/>
          <w:szCs w:val="22"/>
          <w:lang w:val="el-GR"/>
        </w:rPr>
        <w:t>Έγκριση</w:t>
      </w:r>
      <w:r w:rsidRPr="00AB716C">
        <w:rPr>
          <w:rFonts w:ascii="Calibri" w:hAnsi="Calibri" w:cs="Calibri"/>
          <w:szCs w:val="22"/>
          <w:lang w:val="el-GR"/>
        </w:rPr>
        <w:t xml:space="preserve"> </w:t>
      </w:r>
      <w:r w:rsidRPr="00297AED">
        <w:rPr>
          <w:rFonts w:ascii="Calibri" w:hAnsi="Calibri" w:cs="Calibri" w:hint="eastAsia"/>
          <w:color w:val="000000"/>
          <w:szCs w:val="22"/>
          <w:lang w:val="el-GR"/>
        </w:rPr>
        <w:t>προγραμματισμού</w:t>
      </w:r>
      <w:r w:rsidRPr="00297AED">
        <w:rPr>
          <w:rFonts w:ascii="Calibri" w:hAnsi="Calibri" w:cs="Calibri"/>
          <w:color w:val="000000"/>
          <w:szCs w:val="22"/>
          <w:lang w:val="el-GR"/>
        </w:rPr>
        <w:t xml:space="preserve"> </w:t>
      </w:r>
      <w:r w:rsidRPr="00297AED">
        <w:rPr>
          <w:rFonts w:ascii="Calibri" w:hAnsi="Calibri" w:cs="Calibri" w:hint="eastAsia"/>
          <w:color w:val="000000"/>
          <w:szCs w:val="22"/>
          <w:lang w:val="el-GR"/>
        </w:rPr>
        <w:t>προσλήψεων</w:t>
      </w:r>
      <w:r w:rsidRPr="00297AED">
        <w:rPr>
          <w:rFonts w:ascii="Calibri" w:hAnsi="Calibri" w:cs="Calibri"/>
          <w:color w:val="000000"/>
          <w:szCs w:val="22"/>
          <w:lang w:val="el-GR"/>
        </w:rPr>
        <w:t xml:space="preserve"> </w:t>
      </w:r>
      <w:r w:rsidRPr="00297AED">
        <w:rPr>
          <w:rFonts w:ascii="Calibri" w:hAnsi="Calibri" w:cs="Calibri" w:hint="eastAsia"/>
          <w:color w:val="000000"/>
          <w:szCs w:val="22"/>
          <w:lang w:val="el-GR"/>
        </w:rPr>
        <w:t>έτους</w:t>
      </w:r>
      <w:r w:rsidRPr="00297AED">
        <w:rPr>
          <w:rFonts w:ascii="Calibri" w:hAnsi="Calibri" w:cs="Calibri"/>
          <w:color w:val="000000"/>
          <w:szCs w:val="22"/>
          <w:lang w:val="el-GR"/>
        </w:rPr>
        <w:t xml:space="preserve"> 2021» </w:t>
      </w:r>
    </w:p>
    <w:p w14:paraId="72769E4B" w14:textId="77777777" w:rsidR="009E623D" w:rsidRPr="00297AED" w:rsidRDefault="009E623D" w:rsidP="00AB716C">
      <w:pPr>
        <w:numPr>
          <w:ilvl w:val="0"/>
          <w:numId w:val="10"/>
        </w:numPr>
        <w:spacing w:line="360" w:lineRule="auto"/>
        <w:ind w:left="357"/>
        <w:rPr>
          <w:rFonts w:ascii="Calibri" w:hAnsi="Calibri" w:cs="Calibri"/>
          <w:color w:val="000000"/>
          <w:szCs w:val="22"/>
          <w:lang w:val="el-GR"/>
        </w:rPr>
      </w:pPr>
      <w:r w:rsidRPr="00297AED">
        <w:rPr>
          <w:rFonts w:ascii="Calibri" w:hAnsi="Calibri" w:cs="Calibri"/>
          <w:color w:val="000000"/>
          <w:szCs w:val="22"/>
          <w:lang w:val="el-GR"/>
        </w:rPr>
        <w:t>Την υπ.</w:t>
      </w:r>
      <w:r w:rsidR="00FA55C6" w:rsidRPr="00FA55C6">
        <w:rPr>
          <w:rFonts w:ascii="Calibri" w:hAnsi="Calibri" w:cs="Calibri"/>
          <w:color w:val="000000"/>
          <w:szCs w:val="22"/>
          <w:lang w:val="el-GR"/>
        </w:rPr>
        <w:t>’</w:t>
      </w:r>
      <w:r w:rsidRPr="00297AED">
        <w:rPr>
          <w:rFonts w:ascii="Calibri" w:hAnsi="Calibri" w:cs="Calibri"/>
          <w:color w:val="000000"/>
          <w:szCs w:val="22"/>
          <w:lang w:val="el-GR"/>
        </w:rPr>
        <w:t xml:space="preserve"> </w:t>
      </w:r>
      <w:proofErr w:type="spellStart"/>
      <w:r w:rsidRPr="00297AED">
        <w:rPr>
          <w:rFonts w:ascii="Calibri" w:hAnsi="Calibri" w:cs="Calibri"/>
          <w:color w:val="000000"/>
          <w:szCs w:val="22"/>
          <w:lang w:val="el-GR"/>
        </w:rPr>
        <w:t>αριθμ</w:t>
      </w:r>
      <w:proofErr w:type="spellEnd"/>
      <w:r w:rsidRPr="00297AED">
        <w:rPr>
          <w:rFonts w:ascii="Calibri" w:hAnsi="Calibri" w:cs="Calibri"/>
          <w:color w:val="000000"/>
          <w:szCs w:val="22"/>
          <w:lang w:val="el-GR"/>
        </w:rPr>
        <w:t>.</w:t>
      </w:r>
      <w:r w:rsidR="00FA55C6" w:rsidRPr="00FA55C6">
        <w:rPr>
          <w:rFonts w:ascii="Calibri" w:hAnsi="Calibri" w:cs="Calibri"/>
          <w:color w:val="000000"/>
          <w:szCs w:val="22"/>
          <w:lang w:val="el-GR"/>
        </w:rPr>
        <w:t xml:space="preserve"> </w:t>
      </w:r>
      <w:r w:rsidR="00FA55C6" w:rsidRPr="00FA55C6">
        <w:rPr>
          <w:rFonts w:ascii="Calibri" w:hAnsi="Calibri" w:cs="Calibri"/>
          <w:b/>
          <w:color w:val="000000"/>
          <w:szCs w:val="22"/>
          <w:u w:val="single"/>
          <w:lang w:val="el-GR"/>
        </w:rPr>
        <w:t>31/27-9-2022 Π.Υ.Σ.</w:t>
      </w:r>
      <w:r w:rsidR="00FA55C6">
        <w:rPr>
          <w:rFonts w:ascii="Calibri" w:hAnsi="Calibri" w:cs="Calibri"/>
          <w:color w:val="000000"/>
          <w:szCs w:val="22"/>
          <w:lang w:val="el-GR"/>
        </w:rPr>
        <w:t xml:space="preserve"> με θέμα: Έγκριση προγραμματισμού προσλήψεων έτους 2023</w:t>
      </w:r>
    </w:p>
    <w:p w14:paraId="4BA3A000" w14:textId="77777777" w:rsidR="00AB716C" w:rsidRPr="00CF4465" w:rsidRDefault="00AB716C" w:rsidP="00AB716C">
      <w:pPr>
        <w:spacing w:line="360" w:lineRule="auto"/>
        <w:ind w:left="357"/>
        <w:jc w:val="both"/>
        <w:rPr>
          <w:rFonts w:ascii="Calibri" w:hAnsi="Calibri" w:cs="Calibri"/>
          <w:szCs w:val="22"/>
          <w:lang w:val="el-GR"/>
        </w:rPr>
      </w:pPr>
    </w:p>
    <w:p w14:paraId="5F3E0A79" w14:textId="77777777" w:rsidR="00944796" w:rsidRPr="0016361B" w:rsidRDefault="00944796" w:rsidP="00944796">
      <w:pPr>
        <w:jc w:val="both"/>
        <w:rPr>
          <w:rFonts w:ascii="Calibri" w:hAnsi="Calibri" w:cs="Calibri"/>
          <w:b/>
          <w:bCs/>
          <w:szCs w:val="22"/>
          <w:lang w:val="el-GR"/>
        </w:rPr>
      </w:pPr>
    </w:p>
    <w:p w14:paraId="6A24A211" w14:textId="77777777" w:rsidR="00DE3BF0" w:rsidRPr="0016361B" w:rsidRDefault="00DE3BF0" w:rsidP="00944796">
      <w:pPr>
        <w:jc w:val="center"/>
        <w:rPr>
          <w:rFonts w:ascii="Calibri" w:hAnsi="Calibri" w:cs="Calibri"/>
          <w:b/>
          <w:bCs/>
          <w:szCs w:val="22"/>
          <w:lang w:val="el-GR"/>
        </w:rPr>
      </w:pPr>
      <w:r w:rsidRPr="0016361B">
        <w:rPr>
          <w:rFonts w:ascii="Calibri" w:hAnsi="Calibri" w:cs="Calibri"/>
          <w:b/>
          <w:bCs/>
          <w:szCs w:val="22"/>
          <w:lang w:val="el-GR"/>
        </w:rPr>
        <w:t>Ε Γ Κ Ρ Ι Ν Ο Υ Μ Ε</w:t>
      </w:r>
    </w:p>
    <w:p w14:paraId="1A6A456A" w14:textId="77777777" w:rsidR="002E066A" w:rsidRPr="0016361B" w:rsidRDefault="00DE3BF0" w:rsidP="00944796">
      <w:pPr>
        <w:pStyle w:val="30"/>
        <w:spacing w:line="276" w:lineRule="auto"/>
        <w:jc w:val="both"/>
        <w:rPr>
          <w:rFonts w:cs="Calibri"/>
          <w:sz w:val="22"/>
          <w:szCs w:val="22"/>
          <w:lang w:val="el-GR"/>
        </w:rPr>
      </w:pPr>
      <w:r w:rsidRPr="0016361B">
        <w:rPr>
          <w:rFonts w:cs="Calibri"/>
          <w:b w:val="0"/>
          <w:sz w:val="22"/>
          <w:szCs w:val="22"/>
          <w:u w:val="none"/>
        </w:rPr>
        <w:tab/>
      </w:r>
      <w:r w:rsidR="00944796" w:rsidRPr="0016361B">
        <w:rPr>
          <w:rFonts w:cs="Calibri"/>
          <w:bCs/>
          <w:sz w:val="22"/>
          <w:szCs w:val="22"/>
          <w:u w:val="none"/>
          <w:lang w:val="el-GR"/>
        </w:rPr>
        <w:t>Την</w:t>
      </w:r>
      <w:r w:rsidRPr="0016361B">
        <w:rPr>
          <w:rFonts w:cs="Calibri"/>
          <w:bCs/>
          <w:sz w:val="22"/>
          <w:szCs w:val="22"/>
          <w:u w:val="none"/>
        </w:rPr>
        <w:t xml:space="preserve"> </w:t>
      </w:r>
      <w:r w:rsidRPr="0016361B">
        <w:rPr>
          <w:rFonts w:cs="Calibri"/>
          <w:sz w:val="22"/>
          <w:szCs w:val="22"/>
          <w:u w:val="none"/>
        </w:rPr>
        <w:t xml:space="preserve">προκήρυξη για την πλήρωση των παρακάτω επί θητεία θέσεων ειδικευμένων ιατρών </w:t>
      </w:r>
      <w:r w:rsidR="00944796" w:rsidRPr="0016361B">
        <w:rPr>
          <w:rFonts w:cs="Calibri"/>
          <w:sz w:val="22"/>
          <w:szCs w:val="22"/>
          <w:u w:val="none"/>
          <w:lang w:val="el-GR"/>
        </w:rPr>
        <w:t xml:space="preserve">και οδοντιάτρων </w:t>
      </w:r>
      <w:r w:rsidRPr="0016361B">
        <w:rPr>
          <w:rFonts w:cs="Calibri"/>
          <w:sz w:val="22"/>
          <w:szCs w:val="22"/>
          <w:u w:val="none"/>
        </w:rPr>
        <w:t>του κλάδου Ε.Σ.Υ. ως εξής:</w:t>
      </w:r>
    </w:p>
    <w:p w14:paraId="79F5A1CF" w14:textId="77777777" w:rsidR="00CE7D82" w:rsidRPr="0016361B" w:rsidRDefault="00E170B5" w:rsidP="00944796">
      <w:pPr>
        <w:pStyle w:val="30"/>
        <w:spacing w:line="276" w:lineRule="auto"/>
        <w:rPr>
          <w:rFonts w:cs="Calibri"/>
          <w:sz w:val="22"/>
          <w:szCs w:val="22"/>
          <w:lang w:val="el-GR"/>
        </w:rPr>
      </w:pPr>
      <w:r w:rsidRPr="0016361B">
        <w:rPr>
          <w:rFonts w:cs="Calibri"/>
          <w:sz w:val="22"/>
          <w:szCs w:val="22"/>
          <w:lang w:val="el-GR"/>
        </w:rPr>
        <w:t>1</w:t>
      </w:r>
      <w:r w:rsidR="0094728A" w:rsidRPr="0016361B">
        <w:rPr>
          <w:rFonts w:cs="Calibri"/>
          <w:sz w:val="22"/>
          <w:szCs w:val="22"/>
        </w:rPr>
        <w:t xml:space="preserve">η </w:t>
      </w:r>
      <w:proofErr w:type="spellStart"/>
      <w:r w:rsidR="0094728A" w:rsidRPr="0016361B">
        <w:rPr>
          <w:rFonts w:cs="Calibri"/>
          <w:sz w:val="22"/>
          <w:szCs w:val="22"/>
        </w:rPr>
        <w:t>Υ.Πε</w:t>
      </w:r>
      <w:proofErr w:type="spellEnd"/>
      <w:r w:rsidR="0094728A" w:rsidRPr="0016361B">
        <w:rPr>
          <w:rFonts w:cs="Calibri"/>
          <w:sz w:val="22"/>
          <w:szCs w:val="22"/>
        </w:rPr>
        <w:t>.</w:t>
      </w:r>
    </w:p>
    <w:p w14:paraId="5F4D8C24" w14:textId="77777777" w:rsidR="00EB3006" w:rsidRPr="0016361B" w:rsidRDefault="00EB3006" w:rsidP="00944796">
      <w:pPr>
        <w:pStyle w:val="30"/>
        <w:spacing w:line="276" w:lineRule="auto"/>
        <w:jc w:val="both"/>
        <w:rPr>
          <w:rFonts w:cs="Calibri"/>
          <w:sz w:val="22"/>
          <w:szCs w:val="22"/>
          <w:lang w:val="el-GR"/>
        </w:rPr>
      </w:pPr>
    </w:p>
    <w:p w14:paraId="3D062A5A" w14:textId="77777777" w:rsidR="00E1296E" w:rsidRPr="00956C5A" w:rsidRDefault="00E1296E" w:rsidP="00E1296E">
      <w:pPr>
        <w:pStyle w:val="30"/>
        <w:rPr>
          <w:rFonts w:cs="Calibri"/>
          <w:lang w:val="el-GR"/>
        </w:rPr>
      </w:pPr>
    </w:p>
    <w:tbl>
      <w:tblPr>
        <w:tblW w:w="1029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"/>
        <w:gridCol w:w="921"/>
        <w:gridCol w:w="2213"/>
        <w:gridCol w:w="2397"/>
        <w:gridCol w:w="2367"/>
        <w:gridCol w:w="1229"/>
        <w:gridCol w:w="7"/>
        <w:gridCol w:w="1037"/>
        <w:gridCol w:w="79"/>
      </w:tblGrid>
      <w:tr w:rsidR="00762C91" w:rsidRPr="00297AED" w14:paraId="3CDC0DD8" w14:textId="77777777" w:rsidTr="009D4601">
        <w:trPr>
          <w:gridBefore w:val="1"/>
          <w:gridAfter w:val="1"/>
          <w:wBefore w:w="46" w:type="dxa"/>
          <w:wAfter w:w="79" w:type="dxa"/>
          <w:trHeight w:val="480"/>
          <w:jc w:val="center"/>
        </w:trPr>
        <w:tc>
          <w:tcPr>
            <w:tcW w:w="921" w:type="dxa"/>
            <w:shd w:val="clear" w:color="auto" w:fill="auto"/>
            <w:vAlign w:val="center"/>
          </w:tcPr>
          <w:p w14:paraId="3093A067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shd w:val="clear" w:color="auto" w:fill="auto"/>
            <w:vAlign w:val="center"/>
          </w:tcPr>
          <w:p w14:paraId="2A7D63DD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ΦΟΡΕΑΣ</w:t>
            </w:r>
          </w:p>
        </w:tc>
        <w:tc>
          <w:tcPr>
            <w:tcW w:w="2397" w:type="dxa"/>
          </w:tcPr>
          <w:p w14:paraId="276CE3F6" w14:textId="77777777" w:rsidR="00E1296E" w:rsidRPr="00297AED" w:rsidRDefault="00E85E5A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bCs/>
                <w:iCs/>
                <w:color w:val="000000"/>
                <w:sz w:val="20"/>
              </w:rPr>
              <w:t>ΤΜΗΜΑ</w:t>
            </w:r>
            <w:r w:rsidRPr="00297AED">
              <w:rPr>
                <w:rFonts w:ascii="Calibri" w:hAnsi="Calibri"/>
                <w:b/>
                <w:bCs/>
                <w:iCs/>
                <w:color w:val="000000"/>
                <w:sz w:val="20"/>
                <w:lang w:val="el-GR"/>
              </w:rPr>
              <w:t>/</w:t>
            </w:r>
            <w:r w:rsidRPr="00297AED">
              <w:rPr>
                <w:rFonts w:ascii="Calibri" w:hAnsi="Calibri"/>
                <w:b/>
                <w:bCs/>
                <w:iCs/>
                <w:color w:val="000000"/>
                <w:sz w:val="20"/>
              </w:rPr>
              <w:t xml:space="preserve"> ΜΟΝΑΔΑ ΤΟΠΟΘΕΤΗΣΗΣ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17722392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ΕΙΔΙΚΟΤΗΤΑ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10CB4B4B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ΒΑΘΜΟΣ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62143903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ΑΡΙΘΜΟΣ ΘΕΣΕΩΝ</w:t>
            </w:r>
          </w:p>
        </w:tc>
      </w:tr>
      <w:tr w:rsidR="00762C91" w:rsidRPr="00297AED" w14:paraId="70540EA5" w14:textId="77777777" w:rsidTr="009D4601">
        <w:trPr>
          <w:gridBefore w:val="1"/>
          <w:gridAfter w:val="1"/>
          <w:wBefore w:w="46" w:type="dxa"/>
          <w:wAfter w:w="79" w:type="dxa"/>
          <w:trHeight w:val="198"/>
          <w:jc w:val="center"/>
        </w:trPr>
        <w:tc>
          <w:tcPr>
            <w:tcW w:w="921" w:type="dxa"/>
            <w:vMerge w:val="restart"/>
            <w:shd w:val="clear" w:color="auto" w:fill="auto"/>
            <w:vAlign w:val="center"/>
          </w:tcPr>
          <w:p w14:paraId="610BE491" w14:textId="77777777" w:rsidR="00E1296E" w:rsidRPr="00297AED" w:rsidRDefault="00E1296E" w:rsidP="00E1296E">
            <w:pPr>
              <w:numPr>
                <w:ilvl w:val="0"/>
                <w:numId w:val="28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 w:val="restart"/>
            <w:shd w:val="clear" w:color="auto" w:fill="auto"/>
            <w:vAlign w:val="center"/>
          </w:tcPr>
          <w:p w14:paraId="204C8B5C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 xml:space="preserve">Γ.Ν.Α «Η ΕΛΠΙΣ» </w:t>
            </w:r>
          </w:p>
        </w:tc>
        <w:tc>
          <w:tcPr>
            <w:tcW w:w="2397" w:type="dxa"/>
          </w:tcPr>
          <w:p w14:paraId="338B057D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ΑΝΑΙΣΘΗΣΙΟΛΟΓΙΚΟ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775E67AB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ΑΝΑΙΣΘΗΣΙΟΛΟΓΙΑΣ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7BBC1476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Β'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7969F11E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7A580297" w14:textId="77777777" w:rsidTr="009D4601">
        <w:trPr>
          <w:gridBefore w:val="1"/>
          <w:gridAfter w:val="1"/>
          <w:wBefore w:w="46" w:type="dxa"/>
          <w:wAfter w:w="79" w:type="dxa"/>
          <w:trHeight w:val="230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63C2CECB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43842F84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411FB8C3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78FFFA8F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0F3C4B78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1727F677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Μ.Ε.Θ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7326EBB9" w14:textId="77777777" w:rsidR="00E1296E" w:rsidRPr="00297AED" w:rsidRDefault="00E1296E" w:rsidP="0039365B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ΚΑΡΔΙΟΛΟΓΙΑΣ ή ΠΝΕΥΜΟΝΟΛΟΓΙΑΣ – ΦΥΜΑΤΙΟΛΟΓΙΑΣ ή ΧΕΙΡΟΥΡΓΙΚΗΣ ή ΝΕΦΡΟΛΟΓΙΑΣ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372E16C3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Β'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7E2C08BC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2</w:t>
            </w:r>
          </w:p>
        </w:tc>
      </w:tr>
      <w:tr w:rsidR="00762C91" w:rsidRPr="00297AED" w14:paraId="0F4F1B96" w14:textId="77777777" w:rsidTr="009D4601">
        <w:trPr>
          <w:gridBefore w:val="1"/>
          <w:gridAfter w:val="1"/>
          <w:wBefore w:w="46" w:type="dxa"/>
          <w:wAfter w:w="79" w:type="dxa"/>
          <w:trHeight w:val="387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1D684315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43E24995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5B2DA182" w14:textId="77777777" w:rsidR="00E1296E" w:rsidRPr="00297AED" w:rsidRDefault="00E1296E" w:rsidP="00B81086">
            <w:pPr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0099E3E7" w14:textId="77777777" w:rsidR="00E1296E" w:rsidRPr="00297AED" w:rsidRDefault="00E1296E" w:rsidP="00B81086">
            <w:pPr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    ΑΙΜΑΤΟΛΟΓΙΚΟ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2AC8C912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ΑΙΜΑΤΟΛΟΓΙΑΣ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73D67B33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064139B2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2D5982A0" w14:textId="77777777" w:rsidTr="009D4601">
        <w:trPr>
          <w:gridBefore w:val="1"/>
          <w:gridAfter w:val="1"/>
          <w:wBefore w:w="46" w:type="dxa"/>
          <w:wAfter w:w="79" w:type="dxa"/>
          <w:trHeight w:val="183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68E20CA0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430B4CBD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238BB6BE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41EE66D3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ΑΚΤΙΝΟΛΟΓΙΚΟ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71EB7149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ΑΚΤΙΝΟΛΟΓΙΑΣ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7065E60B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Β'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10371CD3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03FDCB0D" w14:textId="77777777" w:rsidTr="009D4601">
        <w:trPr>
          <w:gridBefore w:val="1"/>
          <w:gridAfter w:val="1"/>
          <w:wBefore w:w="46" w:type="dxa"/>
          <w:wAfter w:w="79" w:type="dxa"/>
          <w:trHeight w:val="183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5DF501E6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1B56C33A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6A8C4669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227608C8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ΚΥΤΤΑΡΟΛΟΓΙΚΟ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253BA3F2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highlight w:val="yellow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ΚΥΤΤΑΡΟΛΟΓΙΑΣ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7C0D32BB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21603C80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2A166836" w14:textId="77777777" w:rsidTr="009D4601">
        <w:trPr>
          <w:gridBefore w:val="1"/>
          <w:gridAfter w:val="1"/>
          <w:wBefore w:w="46" w:type="dxa"/>
          <w:wAfter w:w="79" w:type="dxa"/>
          <w:trHeight w:val="305"/>
          <w:jc w:val="center"/>
        </w:trPr>
        <w:tc>
          <w:tcPr>
            <w:tcW w:w="921" w:type="dxa"/>
            <w:vMerge w:val="restart"/>
            <w:shd w:val="clear" w:color="auto" w:fill="auto"/>
            <w:vAlign w:val="center"/>
          </w:tcPr>
          <w:p w14:paraId="3A636F50" w14:textId="77777777" w:rsidR="0045216C" w:rsidRPr="00297AED" w:rsidRDefault="0045216C" w:rsidP="00E1296E">
            <w:pPr>
              <w:numPr>
                <w:ilvl w:val="0"/>
                <w:numId w:val="28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 w:val="restart"/>
            <w:shd w:val="clear" w:color="auto" w:fill="auto"/>
            <w:vAlign w:val="center"/>
          </w:tcPr>
          <w:p w14:paraId="13B235BE" w14:textId="77777777" w:rsidR="0045216C" w:rsidRPr="00297AED" w:rsidRDefault="0045216C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 xml:space="preserve">Γ.Ν.Α «ΕΥΑΓΓΕΛΙΣΜΟΣ-ΠΟΛΥΚΛΙΝΙΚΗ» (Οργανική </w:t>
            </w: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Μονάδα έδρας ΕΥΑΓΓΕΛΙΣΜΟΣ)</w:t>
            </w:r>
          </w:p>
        </w:tc>
        <w:tc>
          <w:tcPr>
            <w:tcW w:w="2397" w:type="dxa"/>
          </w:tcPr>
          <w:p w14:paraId="36C48028" w14:textId="77777777" w:rsidR="0045216C" w:rsidRPr="00297AED" w:rsidRDefault="0045216C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  <w:p w14:paraId="2B7558F9" w14:textId="77777777" w:rsidR="0045216C" w:rsidRPr="00297AED" w:rsidRDefault="0045216C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ΡΕΥΜΑΤΟΛΟΓΙΚΟ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4FE30526" w14:textId="77777777" w:rsidR="0045216C" w:rsidRPr="00297AED" w:rsidRDefault="0045216C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ΡΕΥΜΑΤΟΛΟΓΙΑΣ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53496197" w14:textId="77777777" w:rsidR="0045216C" w:rsidRPr="00297AED" w:rsidRDefault="0045216C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4131AF14" w14:textId="77777777" w:rsidR="0045216C" w:rsidRPr="00297AED" w:rsidRDefault="0045216C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38E2BBCA" w14:textId="77777777" w:rsidTr="009D4601">
        <w:trPr>
          <w:gridBefore w:val="1"/>
          <w:gridAfter w:val="1"/>
          <w:wBefore w:w="46" w:type="dxa"/>
          <w:wAfter w:w="79" w:type="dxa"/>
          <w:trHeight w:val="34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38A8A035" w14:textId="77777777" w:rsidR="0045216C" w:rsidRPr="00297AED" w:rsidRDefault="0045216C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3816DAC2" w14:textId="77777777" w:rsidR="0045216C" w:rsidRPr="00297AED" w:rsidRDefault="0045216C" w:rsidP="00B81086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5FD32595" w14:textId="77777777" w:rsidR="0045216C" w:rsidRPr="00297AED" w:rsidRDefault="0045216C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  <w:p w14:paraId="4255AE8E" w14:textId="77777777" w:rsidR="0045216C" w:rsidRPr="00297AED" w:rsidRDefault="0045216C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ΜΙΚΡΟΒΙΟΛΟΓΙΚΟ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6C1646DD" w14:textId="77777777" w:rsidR="0045216C" w:rsidRPr="00297AED" w:rsidRDefault="0045216C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ΙΑΤΡΙΚΗΣ ΒΙΟΠΑΘΟΛΟΓΙΑΣ-ΕΡΓΑΣΤΗΙΑΚΗΣ ΙΑΤΡΙΚΗΣ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2DA97EDA" w14:textId="77777777" w:rsidR="0045216C" w:rsidRPr="00297AED" w:rsidRDefault="0045216C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5A7440B1" w14:textId="77777777" w:rsidR="0045216C" w:rsidRPr="00297AED" w:rsidRDefault="0045216C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3</w:t>
            </w:r>
          </w:p>
        </w:tc>
      </w:tr>
      <w:tr w:rsidR="00762C91" w:rsidRPr="00297AED" w14:paraId="2CD4C3DA" w14:textId="77777777" w:rsidTr="009D4601">
        <w:trPr>
          <w:gridBefore w:val="1"/>
          <w:gridAfter w:val="1"/>
          <w:wBefore w:w="46" w:type="dxa"/>
          <w:wAfter w:w="79" w:type="dxa"/>
          <w:trHeight w:val="518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6D4B0707" w14:textId="77777777" w:rsidR="0045216C" w:rsidRPr="00297AED" w:rsidRDefault="0045216C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72597ECB" w14:textId="77777777" w:rsidR="0045216C" w:rsidRPr="00297AED" w:rsidRDefault="0045216C" w:rsidP="00B81086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6E621745" w14:textId="77777777" w:rsidR="0045216C" w:rsidRPr="00297AED" w:rsidRDefault="0045216C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  <w:p w14:paraId="4423B710" w14:textId="77777777" w:rsidR="0045216C" w:rsidRPr="00297AED" w:rsidRDefault="0045216C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ΑΚΤΙΝΟΛΟΓΙΚΟ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2932CA8A" w14:textId="77777777" w:rsidR="0045216C" w:rsidRPr="00297AED" w:rsidRDefault="0045216C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ΑΚΤΙΝΟΛΟΓΙΑΣ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1C90CEED" w14:textId="77777777" w:rsidR="0045216C" w:rsidRPr="00297AED" w:rsidRDefault="0045216C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7A5F15D0" w14:textId="77777777" w:rsidR="0045216C" w:rsidRPr="00297AED" w:rsidRDefault="0045216C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24DA1294" w14:textId="77777777" w:rsidTr="009D4601">
        <w:trPr>
          <w:gridBefore w:val="1"/>
          <w:gridAfter w:val="1"/>
          <w:wBefore w:w="46" w:type="dxa"/>
          <w:wAfter w:w="79" w:type="dxa"/>
          <w:trHeight w:val="518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796A3C43" w14:textId="77777777" w:rsidR="0045216C" w:rsidRPr="00297AED" w:rsidRDefault="0045216C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7B96CDC6" w14:textId="77777777" w:rsidR="0045216C" w:rsidRPr="00297AED" w:rsidRDefault="0045216C" w:rsidP="00B81086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63611372" w14:textId="77777777" w:rsidR="0045216C" w:rsidRPr="00297AED" w:rsidRDefault="0045216C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ΑΞΟΝΙΚΟΣ-ΜΑΓΝΗΤΙΚΟΣ ΤΟΜΟΓΡΑΦΟΣ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1E33F99F" w14:textId="77777777" w:rsidR="0045216C" w:rsidRPr="00297AED" w:rsidRDefault="0045216C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ΑΚΤΙΝΟΛΟΓΙΑΣ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4AFC103E" w14:textId="77777777" w:rsidR="0045216C" w:rsidRPr="00297AED" w:rsidRDefault="0045216C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4307FF4D" w14:textId="77777777" w:rsidR="0045216C" w:rsidRPr="00297AED" w:rsidRDefault="0045216C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04B8899F" w14:textId="77777777" w:rsidTr="009D4601">
        <w:trPr>
          <w:gridBefore w:val="1"/>
          <w:gridAfter w:val="1"/>
          <w:wBefore w:w="46" w:type="dxa"/>
          <w:wAfter w:w="79" w:type="dxa"/>
          <w:trHeight w:val="284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5D0776EE" w14:textId="77777777" w:rsidR="0045216C" w:rsidRPr="00297AED" w:rsidRDefault="0045216C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026A6706" w14:textId="77777777" w:rsidR="0045216C" w:rsidRPr="00297AED" w:rsidRDefault="0045216C" w:rsidP="00B81086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46FF0D7F" w14:textId="77777777" w:rsidR="0045216C" w:rsidRPr="00297AED" w:rsidRDefault="0045216C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  <w:p w14:paraId="41B5A372" w14:textId="77777777" w:rsidR="0045216C" w:rsidRPr="00297AED" w:rsidRDefault="0045216C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ΚΕΝΤΡΟ ΨΥΧΙΚΗΣ ΥΓΕΙΑΣ ΠΑΓΚΡΑΤΙΟΥ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704C22E1" w14:textId="77777777" w:rsidR="0045216C" w:rsidRPr="00297AED" w:rsidRDefault="0045216C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 xml:space="preserve">ΨΥΧΙΑΤΡΙΚΗΣ ΠΑΙΔΙΟΥ ΚΑΙ ΕΦΗΒΟΥ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33E3031B" w14:textId="77777777" w:rsidR="0045216C" w:rsidRPr="00297AED" w:rsidRDefault="0045216C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26FAF5E8" w14:textId="77777777" w:rsidR="0045216C" w:rsidRPr="00297AED" w:rsidRDefault="0045216C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6F0A5EF1" w14:textId="77777777" w:rsidTr="009D4601">
        <w:trPr>
          <w:gridBefore w:val="1"/>
          <w:gridAfter w:val="1"/>
          <w:wBefore w:w="46" w:type="dxa"/>
          <w:wAfter w:w="79" w:type="dxa"/>
          <w:trHeight w:val="284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36843F0D" w14:textId="77777777" w:rsidR="0045216C" w:rsidRPr="00297AED" w:rsidRDefault="0045216C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0A73A899" w14:textId="77777777" w:rsidR="0045216C" w:rsidRPr="00297AED" w:rsidRDefault="0045216C" w:rsidP="00B81086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1217A504" w14:textId="77777777" w:rsidR="0045216C" w:rsidRPr="00297AED" w:rsidRDefault="0045216C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  <w:p w14:paraId="30223D1B" w14:textId="77777777" w:rsidR="0045216C" w:rsidRPr="00297AED" w:rsidRDefault="0045216C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ΠΝΕΥΜΟΝΟΛΟΓΙΚΟ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2C8F068F" w14:textId="77777777" w:rsidR="0045216C" w:rsidRPr="00297AED" w:rsidRDefault="0045216C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ΠΝΕΥΜΟΝΟΛΟΓΙΑΣ-ΦΥΜΑΤΙΟΛΟΓΙΑΣ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05FB55F3" w14:textId="77777777" w:rsidR="0045216C" w:rsidRPr="00297AED" w:rsidRDefault="0045216C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161CEF05" w14:textId="77777777" w:rsidR="0045216C" w:rsidRPr="00297AED" w:rsidRDefault="0045216C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06C19825" w14:textId="77777777" w:rsidTr="009D4601">
        <w:trPr>
          <w:gridBefore w:val="1"/>
          <w:gridAfter w:val="1"/>
          <w:wBefore w:w="46" w:type="dxa"/>
          <w:wAfter w:w="79" w:type="dxa"/>
          <w:trHeight w:val="284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7BE9325E" w14:textId="77777777" w:rsidR="0045216C" w:rsidRPr="00297AED" w:rsidRDefault="0045216C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3C3E32DD" w14:textId="77777777" w:rsidR="0045216C" w:rsidRPr="00297AED" w:rsidRDefault="0045216C" w:rsidP="00B81086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393225B9" w14:textId="77777777" w:rsidR="0045216C" w:rsidRPr="00297AED" w:rsidRDefault="0045216C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  <w:p w14:paraId="53DDF117" w14:textId="77777777" w:rsidR="0045216C" w:rsidRPr="00297AED" w:rsidRDefault="0045216C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ΚΥΤΤΑΡΟΛΟΓΙΚΟ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0476D2C1" w14:textId="77777777" w:rsidR="0045216C" w:rsidRPr="00297AED" w:rsidRDefault="0045216C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ΚΥΤΤΑΡΟΛΟΓΙΑΣ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5D7FEFF5" w14:textId="77777777" w:rsidR="0045216C" w:rsidRPr="00297AED" w:rsidRDefault="0045216C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10256C8A" w14:textId="77777777" w:rsidR="0045216C" w:rsidRPr="00297AED" w:rsidRDefault="0045216C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05F9F8BB" w14:textId="77777777" w:rsidTr="009D4601">
        <w:trPr>
          <w:gridBefore w:val="1"/>
          <w:gridAfter w:val="1"/>
          <w:wBefore w:w="46" w:type="dxa"/>
          <w:wAfter w:w="79" w:type="dxa"/>
          <w:trHeight w:val="284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4BF664C9" w14:textId="77777777" w:rsidR="0045216C" w:rsidRPr="00297AED" w:rsidRDefault="0045216C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46854657" w14:textId="77777777" w:rsidR="0045216C" w:rsidRPr="00297AED" w:rsidRDefault="0045216C" w:rsidP="00B81086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01E850D9" w14:textId="77777777" w:rsidR="0045216C" w:rsidRPr="00297AED" w:rsidRDefault="0045216C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  <w:p w14:paraId="4872551F" w14:textId="77777777" w:rsidR="0045216C" w:rsidRPr="00297AED" w:rsidRDefault="0045216C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ΠΥΡΗΝΙΚΗΣ ΙΑΤΡΙΚΗΣ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65385A42" w14:textId="77777777" w:rsidR="0045216C" w:rsidRPr="00297AED" w:rsidRDefault="0045216C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ΠΥΡΗΝΙΚΗΣ ΙΑΤΡΙΚΗΣ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3DEB7835" w14:textId="77777777" w:rsidR="0045216C" w:rsidRPr="00297AED" w:rsidRDefault="0045216C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0D6F681E" w14:textId="77777777" w:rsidR="0045216C" w:rsidRPr="00297AED" w:rsidRDefault="0045216C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2640A63F" w14:textId="77777777" w:rsidTr="009D4601">
        <w:trPr>
          <w:gridBefore w:val="1"/>
          <w:gridAfter w:val="1"/>
          <w:wBefore w:w="46" w:type="dxa"/>
          <w:wAfter w:w="79" w:type="dxa"/>
          <w:trHeight w:val="284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61C7C964" w14:textId="77777777" w:rsidR="0045216C" w:rsidRPr="00297AED" w:rsidRDefault="0045216C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4885E8A7" w14:textId="77777777" w:rsidR="0045216C" w:rsidRPr="00297AED" w:rsidRDefault="0045216C" w:rsidP="00B81086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543B3B03" w14:textId="77777777" w:rsidR="0045216C" w:rsidRPr="00297AED" w:rsidRDefault="0045216C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  <w:p w14:paraId="7F53D4F4" w14:textId="77777777" w:rsidR="0045216C" w:rsidRPr="00297AED" w:rsidRDefault="0045216C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  <w:p w14:paraId="4E1D7FF0" w14:textId="77777777" w:rsidR="0045216C" w:rsidRPr="00297AED" w:rsidRDefault="0045216C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  <w:p w14:paraId="5CC1F839" w14:textId="77777777" w:rsidR="0045216C" w:rsidRPr="00297AED" w:rsidRDefault="0045216C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  <w:p w14:paraId="185C7AFA" w14:textId="77777777" w:rsidR="0045216C" w:rsidRPr="00297AED" w:rsidRDefault="0045216C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ΜΟΝΑΔΑ ΕΙΔΙΚΩΝ ΛΟΙΜΩΞΕΩΝ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2EE67B40" w14:textId="77777777" w:rsidR="0045216C" w:rsidRPr="00297AED" w:rsidRDefault="0045216C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 xml:space="preserve">ΕΣΩΤΕΡΙΚΗΣ ΠΑΘΟΛΟΓΙΑΣ ή ΠΑΙΔΙΑΤΡΙΚΗΣ </w:t>
            </w: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(με την εξειδίκευση που προβλέπεται από τις διατάξεις του Π.Δ. 161/2001 για την </w:t>
            </w:r>
            <w:proofErr w:type="spellStart"/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Λοιμωξιολογία</w:t>
            </w:r>
            <w:proofErr w:type="spellEnd"/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5B130317" w14:textId="77777777" w:rsidR="0045216C" w:rsidRPr="00297AED" w:rsidRDefault="0045216C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036A7615" w14:textId="77777777" w:rsidR="0045216C" w:rsidRPr="00297AED" w:rsidRDefault="0045216C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21981C1E" w14:textId="77777777" w:rsidTr="009D4601">
        <w:trPr>
          <w:gridBefore w:val="1"/>
          <w:gridAfter w:val="1"/>
          <w:wBefore w:w="46" w:type="dxa"/>
          <w:wAfter w:w="79" w:type="dxa"/>
          <w:trHeight w:val="75"/>
          <w:jc w:val="center"/>
        </w:trPr>
        <w:tc>
          <w:tcPr>
            <w:tcW w:w="921" w:type="dxa"/>
            <w:vMerge w:val="restart"/>
            <w:shd w:val="clear" w:color="auto" w:fill="auto"/>
            <w:vAlign w:val="center"/>
          </w:tcPr>
          <w:p w14:paraId="19369595" w14:textId="77777777" w:rsidR="00E1296E" w:rsidRPr="00297AED" w:rsidRDefault="00E1296E" w:rsidP="00E1296E">
            <w:pPr>
              <w:numPr>
                <w:ilvl w:val="0"/>
                <w:numId w:val="28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 w:val="restart"/>
            <w:shd w:val="clear" w:color="auto" w:fill="auto"/>
            <w:vAlign w:val="center"/>
          </w:tcPr>
          <w:p w14:paraId="5E152EAC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ΝΟΣΟΚΟΜΕΙΟ Θ. Π."Η ΠΑΜΜΑΚΑΡΙΣΤΟΣ</w:t>
            </w:r>
          </w:p>
        </w:tc>
        <w:tc>
          <w:tcPr>
            <w:tcW w:w="2397" w:type="dxa"/>
          </w:tcPr>
          <w:p w14:paraId="6DAC6981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  <w:p w14:paraId="0A585EB8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ΑΚΤΙΝΟΛΟΓΙΚΟ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7B367F33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ΑΚΤΙΝΟΛΟΓΙΑΣ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74BAB6DE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Α΄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3A065FDB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38D0FBE7" w14:textId="77777777" w:rsidTr="009D4601">
        <w:trPr>
          <w:gridBefore w:val="1"/>
          <w:gridAfter w:val="1"/>
          <w:wBefore w:w="46" w:type="dxa"/>
          <w:wAfter w:w="79" w:type="dxa"/>
          <w:trHeight w:val="275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637B7048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118F5BA4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43BB621E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  <w:p w14:paraId="06AFF3F1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ΑΚΤΙΝΟΛΟΓΙΚΟ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272E0C44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ΑΚΤΙΝΟΛΟΓΙΑΣ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2C994A85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0FCCA48A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3E68428D" w14:textId="77777777" w:rsidTr="009D4601">
        <w:trPr>
          <w:gridBefore w:val="1"/>
          <w:gridAfter w:val="1"/>
          <w:wBefore w:w="46" w:type="dxa"/>
          <w:wAfter w:w="79" w:type="dxa"/>
          <w:trHeight w:val="21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445CA87B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31B84F2D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06C238AF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6405420D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ΠΑΘΟΛΟΓΙΚΗ ΚΛΙΝΙΚΗ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38C3DA91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ΕΣΩΤΕΡΙΚΗΣ ΠΑΘΟΛΟΓΙΑΣ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4CA4D174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6A0434BE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4A50C5E0" w14:textId="77777777" w:rsidTr="009D4601">
        <w:trPr>
          <w:gridBefore w:val="1"/>
          <w:gridAfter w:val="1"/>
          <w:wBefore w:w="46" w:type="dxa"/>
          <w:wAfter w:w="79" w:type="dxa"/>
          <w:trHeight w:val="355"/>
          <w:jc w:val="center"/>
        </w:trPr>
        <w:tc>
          <w:tcPr>
            <w:tcW w:w="921" w:type="dxa"/>
            <w:vMerge w:val="restart"/>
            <w:shd w:val="clear" w:color="auto" w:fill="auto"/>
            <w:vAlign w:val="center"/>
          </w:tcPr>
          <w:p w14:paraId="40CDF9C8" w14:textId="77777777" w:rsidR="00E1296E" w:rsidRPr="00297AED" w:rsidRDefault="00E1296E" w:rsidP="00E1296E">
            <w:pPr>
              <w:numPr>
                <w:ilvl w:val="0"/>
                <w:numId w:val="28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 w:val="restart"/>
            <w:shd w:val="clear" w:color="auto" w:fill="auto"/>
            <w:vAlign w:val="center"/>
          </w:tcPr>
          <w:p w14:paraId="38F45056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Γ.Ν. Ν. Ιωνίας «ΚΩΝΣΤΑΝΤΟΠΟΥΛΕΙΟ-ΠΑΤΗΣΙΩΝ»</w:t>
            </w:r>
          </w:p>
        </w:tc>
        <w:tc>
          <w:tcPr>
            <w:tcW w:w="2397" w:type="dxa"/>
          </w:tcPr>
          <w:p w14:paraId="0FBAD58D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0D9F41B1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ΠΑΘΟΛΟΓΙΚΟ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31A7D102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ΕΣΩΤΕΡΙΚΗΣ ΠΑΘΟΛΟΓΙΑΣ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0E0A0BED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3278408A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55FA7DAF" w14:textId="77777777" w:rsidTr="009D4601">
        <w:trPr>
          <w:gridBefore w:val="1"/>
          <w:gridAfter w:val="1"/>
          <w:wBefore w:w="46" w:type="dxa"/>
          <w:wAfter w:w="79" w:type="dxa"/>
          <w:trHeight w:val="416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17C3F0C1" w14:textId="77777777" w:rsidR="00E1296E" w:rsidRPr="00297AED" w:rsidRDefault="00E1296E" w:rsidP="00E1296E">
            <w:pPr>
              <w:numPr>
                <w:ilvl w:val="0"/>
                <w:numId w:val="28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52F7CF70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07DDE5CA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66C531A6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ΨΥΧΙΑΤΡΙΚΟ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360EA125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ΨΥΧΙΑΤΡΙΚΗΣ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6A48DB3C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080F81FD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14AA3C17" w14:textId="77777777" w:rsidTr="009D4601">
        <w:trPr>
          <w:gridBefore w:val="1"/>
          <w:gridAfter w:val="1"/>
          <w:wBefore w:w="46" w:type="dxa"/>
          <w:wAfter w:w="79" w:type="dxa"/>
          <w:trHeight w:val="267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05B473F3" w14:textId="77777777" w:rsidR="00E1296E" w:rsidRPr="00297AED" w:rsidRDefault="00E1296E" w:rsidP="00E1296E">
            <w:pPr>
              <w:numPr>
                <w:ilvl w:val="0"/>
                <w:numId w:val="28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76D0EECA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4865C075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029512C3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ΧΕΙΡΟΥΡΓΙΚΟ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2BFD768B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ΧΕΙΡΟΥΡΓΙΚΗΣ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35B972B7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26729426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2</w:t>
            </w:r>
          </w:p>
        </w:tc>
      </w:tr>
      <w:tr w:rsidR="00762C91" w:rsidRPr="00297AED" w14:paraId="78734267" w14:textId="77777777" w:rsidTr="009D4601">
        <w:trPr>
          <w:gridBefore w:val="1"/>
          <w:gridAfter w:val="1"/>
          <w:wBefore w:w="46" w:type="dxa"/>
          <w:wAfter w:w="79" w:type="dxa"/>
          <w:trHeight w:val="267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61D0005E" w14:textId="77777777" w:rsidR="00E1296E" w:rsidRPr="00297AED" w:rsidRDefault="00E1296E" w:rsidP="00E1296E">
            <w:pPr>
              <w:numPr>
                <w:ilvl w:val="0"/>
                <w:numId w:val="28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03AAF0F7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4FEAECE6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028F241A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ΑΙΜΑΤΟΛΟΓΙΚΟ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4868A62D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ΙΑΤΡΙΚΗΣ ΒΙΟΠΑΘΟΛΟΓΙΑΣ-ΕΡΓΑΣΤΗΡΙΑΚΗΣ ΙΑΤΡΙΚΗΣ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71BBF70C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53016B03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3EB543AB" w14:textId="77777777" w:rsidTr="009D4601">
        <w:trPr>
          <w:gridBefore w:val="1"/>
          <w:gridAfter w:val="1"/>
          <w:wBefore w:w="46" w:type="dxa"/>
          <w:wAfter w:w="79" w:type="dxa"/>
          <w:trHeight w:val="267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78C77455" w14:textId="77777777" w:rsidR="00E1296E" w:rsidRPr="00297AED" w:rsidRDefault="00E1296E" w:rsidP="00E1296E">
            <w:pPr>
              <w:numPr>
                <w:ilvl w:val="0"/>
                <w:numId w:val="28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16C6D818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655CC3E5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32D4045B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Τ.Ε.Π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0AB7DA93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ΧΕΙΡΟΥΡΓΙΚΗΣ 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με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αποδεδειγμένη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εμπειρία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και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γνώση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στην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επείγουσα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ιατρική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ή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εξειδίκευση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στη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Μ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.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Ε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.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Θ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4A48DFC4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68BD3C0A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3DE42E0C" w14:textId="77777777" w:rsidTr="009D4601">
        <w:trPr>
          <w:gridBefore w:val="1"/>
          <w:gridAfter w:val="1"/>
          <w:wBefore w:w="46" w:type="dxa"/>
          <w:wAfter w:w="79" w:type="dxa"/>
          <w:trHeight w:val="285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4AF1D083" w14:textId="77777777" w:rsidR="00E1296E" w:rsidRPr="00297AED" w:rsidRDefault="00E1296E" w:rsidP="00E1296E">
            <w:pPr>
              <w:numPr>
                <w:ilvl w:val="0"/>
                <w:numId w:val="28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39D8FFD1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54DAC0AD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671E9F30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ΚΑΡΔΙΟΛΟΓΙΚΟ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1CCDD552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ΚΑΡΔΙΟΛΟΓΙΑΣ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1F7D7F4F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2C89CF58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6A018BBF" w14:textId="77777777" w:rsidTr="009D4601">
        <w:trPr>
          <w:gridBefore w:val="1"/>
          <w:gridAfter w:val="1"/>
          <w:wBefore w:w="46" w:type="dxa"/>
          <w:wAfter w:w="79" w:type="dxa"/>
          <w:trHeight w:val="403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75C75C58" w14:textId="77777777" w:rsidR="00E1296E" w:rsidRPr="00297AED" w:rsidRDefault="00E1296E" w:rsidP="00E1296E">
            <w:pPr>
              <w:numPr>
                <w:ilvl w:val="0"/>
                <w:numId w:val="28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7C2EA1F0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24076BB3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  <w:p w14:paraId="4BBB8114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ΠΑΘΟΛΟΓΟΑΝΑΤΟΜΙΚΟ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7353A7F1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ΠΑΘΟΛΟΓΙΚΗΣ ΑΝΑΤΟΜΙΚΗΣ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6B5EB3EC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2B2949D0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3323BF6F" w14:textId="77777777" w:rsidTr="009D4601">
        <w:trPr>
          <w:gridBefore w:val="1"/>
          <w:gridAfter w:val="1"/>
          <w:wBefore w:w="46" w:type="dxa"/>
          <w:wAfter w:w="79" w:type="dxa"/>
          <w:trHeight w:val="197"/>
          <w:jc w:val="center"/>
        </w:trPr>
        <w:tc>
          <w:tcPr>
            <w:tcW w:w="921" w:type="dxa"/>
            <w:vMerge w:val="restart"/>
            <w:shd w:val="clear" w:color="auto" w:fill="auto"/>
            <w:vAlign w:val="center"/>
          </w:tcPr>
          <w:p w14:paraId="585B20C3" w14:textId="77777777" w:rsidR="00E1296E" w:rsidRPr="00297AED" w:rsidRDefault="00E1296E" w:rsidP="00E1296E">
            <w:pPr>
              <w:numPr>
                <w:ilvl w:val="0"/>
                <w:numId w:val="28"/>
              </w:num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 w:val="restart"/>
            <w:shd w:val="clear" w:color="auto" w:fill="auto"/>
            <w:vAlign w:val="center"/>
          </w:tcPr>
          <w:p w14:paraId="3B04B4C7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ΕΘΝΙΚΟ ΚΕΝΤΡΟ ΑΠΟΚΑΤΑΣΤΑΣΗΣ (Ε.Κ.Α)</w:t>
            </w:r>
          </w:p>
        </w:tc>
        <w:tc>
          <w:tcPr>
            <w:tcW w:w="2397" w:type="dxa"/>
          </w:tcPr>
          <w:p w14:paraId="3E980B43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  <w:p w14:paraId="69F4E26D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ΤΜΗΜΑ ΦΙΑΑΠ (1</w:t>
            </w: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vertAlign w:val="superscript"/>
                <w:lang w:val="el-GR"/>
              </w:rPr>
              <w:t>Ο</w:t>
            </w: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)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729F6EAC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 xml:space="preserve">ΦΥΣΙΚΗΣ ΙΑΤΡΙΚΗΣ ΚΑΙ ΑΠΟΚΑΤΑΣΤΑΣΗΣ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6965BF15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7F60798B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2</w:t>
            </w:r>
          </w:p>
        </w:tc>
      </w:tr>
      <w:tr w:rsidR="00762C91" w:rsidRPr="00297AED" w14:paraId="332B8B5B" w14:textId="77777777" w:rsidTr="009D4601">
        <w:trPr>
          <w:gridBefore w:val="1"/>
          <w:gridAfter w:val="1"/>
          <w:wBefore w:w="46" w:type="dxa"/>
          <w:wAfter w:w="79" w:type="dxa"/>
          <w:trHeight w:val="215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7D73DB90" w14:textId="77777777" w:rsidR="00E1296E" w:rsidRPr="00297AED" w:rsidRDefault="00E1296E" w:rsidP="00E1296E">
            <w:pPr>
              <w:numPr>
                <w:ilvl w:val="0"/>
                <w:numId w:val="28"/>
              </w:num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60BB2623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06B2EC41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  <w:p w14:paraId="191E1D6F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ΤΜΗΜΑ ΦΙΑΑΠ (2</w:t>
            </w: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vertAlign w:val="superscript"/>
                <w:lang w:val="el-GR"/>
              </w:rPr>
              <w:t>Ο</w:t>
            </w: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)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335BD80F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 xml:space="preserve">ΦΥΣΙΚΗΣ ΙΑΤΡΙΚΗΣ ΚΑΙ ΑΠΟΚΑΤΑΣΤΑΣΗΣ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657C7BC8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73A59AAB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2</w:t>
            </w:r>
          </w:p>
        </w:tc>
      </w:tr>
      <w:tr w:rsidR="00762C91" w:rsidRPr="00297AED" w14:paraId="24A279AD" w14:textId="77777777" w:rsidTr="009D4601">
        <w:trPr>
          <w:gridBefore w:val="1"/>
          <w:gridAfter w:val="1"/>
          <w:wBefore w:w="46" w:type="dxa"/>
          <w:wAfter w:w="79" w:type="dxa"/>
          <w:cantSplit/>
          <w:trHeight w:val="215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288DF801" w14:textId="77777777" w:rsidR="00E1296E" w:rsidRPr="00297AED" w:rsidRDefault="00E1296E" w:rsidP="00E1296E">
            <w:pPr>
              <w:numPr>
                <w:ilvl w:val="0"/>
                <w:numId w:val="28"/>
              </w:num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696FFEF3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0894A026" w14:textId="77777777" w:rsidR="00E1296E" w:rsidRPr="00297AED" w:rsidRDefault="00E1296E" w:rsidP="00CF4011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48D08C8C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ΟΥΡΟΛΟΓΙΑΣ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03ACC04A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155979CD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39365B" w:rsidRPr="00297AED" w14:paraId="0C2870DC" w14:textId="77777777" w:rsidTr="009D4601">
        <w:trPr>
          <w:gridBefore w:val="1"/>
          <w:gridAfter w:val="1"/>
          <w:wBefore w:w="46" w:type="dxa"/>
          <w:wAfter w:w="79" w:type="dxa"/>
          <w:trHeight w:val="70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0822B146" w14:textId="77777777" w:rsidR="0039365B" w:rsidRPr="00297AED" w:rsidRDefault="0039365B" w:rsidP="00E1296E">
            <w:pPr>
              <w:numPr>
                <w:ilvl w:val="0"/>
                <w:numId w:val="28"/>
              </w:num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 w:val="restart"/>
            <w:shd w:val="clear" w:color="auto" w:fill="auto"/>
            <w:vAlign w:val="center"/>
          </w:tcPr>
          <w:p w14:paraId="35F79296" w14:textId="77777777" w:rsidR="0039365B" w:rsidRPr="00297AED" w:rsidRDefault="0039365B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Γ.Ν.Ν.Θ.Α. «Η ΣΩΤΗΡΙΑ»</w:t>
            </w:r>
          </w:p>
        </w:tc>
        <w:tc>
          <w:tcPr>
            <w:tcW w:w="2397" w:type="dxa"/>
          </w:tcPr>
          <w:p w14:paraId="75BF5B42" w14:textId="77777777" w:rsidR="0039365B" w:rsidRPr="00297AED" w:rsidRDefault="0039365B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ΧΕΙΡΟΥΡΓΙΚΟ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491CD9DA" w14:textId="77777777" w:rsidR="0039365B" w:rsidRPr="00297AED" w:rsidRDefault="0039365B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ΧΕΙΡΟΥΡΓΙΚΗΣ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72DE692B" w14:textId="77777777" w:rsidR="0039365B" w:rsidRPr="00297AED" w:rsidRDefault="0039365B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597582D1" w14:textId="77777777" w:rsidR="0039365B" w:rsidRPr="00297AED" w:rsidRDefault="0039365B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2</w:t>
            </w:r>
          </w:p>
        </w:tc>
      </w:tr>
      <w:tr w:rsidR="0039365B" w:rsidRPr="00297AED" w14:paraId="7BB7FB1A" w14:textId="77777777" w:rsidTr="009D4601">
        <w:trPr>
          <w:gridBefore w:val="1"/>
          <w:gridAfter w:val="1"/>
          <w:wBefore w:w="46" w:type="dxa"/>
          <w:wAfter w:w="79" w:type="dxa"/>
          <w:trHeight w:val="70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067E4EBD" w14:textId="77777777" w:rsidR="0039365B" w:rsidRPr="00297AED" w:rsidRDefault="0039365B" w:rsidP="00E1296E">
            <w:pPr>
              <w:numPr>
                <w:ilvl w:val="0"/>
                <w:numId w:val="28"/>
              </w:num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369F5F95" w14:textId="77777777" w:rsidR="0039365B" w:rsidRPr="00297AED" w:rsidRDefault="0039365B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1B22B671" w14:textId="77777777" w:rsidR="0039365B" w:rsidRPr="00297AED" w:rsidRDefault="0039365B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ΚΑΡΔΙΟΛΟΓΙΚΟ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1DBDC254" w14:textId="77777777" w:rsidR="0039365B" w:rsidRPr="00297AED" w:rsidRDefault="0039365B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ΚΑΡΔΙΟΛΟΓΙΑΣ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13D4C99D" w14:textId="77777777" w:rsidR="0039365B" w:rsidRPr="00297AED" w:rsidRDefault="0039365B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65474F3E" w14:textId="77777777" w:rsidR="0039365B" w:rsidRPr="00297AED" w:rsidRDefault="0039365B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3</w:t>
            </w:r>
          </w:p>
        </w:tc>
      </w:tr>
      <w:tr w:rsidR="0039365B" w:rsidRPr="00297AED" w14:paraId="73960242" w14:textId="77777777" w:rsidTr="009D4601">
        <w:trPr>
          <w:gridBefore w:val="1"/>
          <w:gridAfter w:val="1"/>
          <w:wBefore w:w="46" w:type="dxa"/>
          <w:wAfter w:w="79" w:type="dxa"/>
          <w:trHeight w:val="642"/>
          <w:jc w:val="center"/>
        </w:trPr>
        <w:tc>
          <w:tcPr>
            <w:tcW w:w="921" w:type="dxa"/>
            <w:vMerge w:val="restart"/>
            <w:shd w:val="clear" w:color="auto" w:fill="auto"/>
            <w:vAlign w:val="center"/>
          </w:tcPr>
          <w:p w14:paraId="5C28FEC4" w14:textId="77777777" w:rsidR="0039365B" w:rsidRPr="00297AED" w:rsidRDefault="0039365B" w:rsidP="00E1296E">
            <w:pPr>
              <w:numPr>
                <w:ilvl w:val="0"/>
                <w:numId w:val="28"/>
              </w:num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2BC29BD1" w14:textId="77777777" w:rsidR="0039365B" w:rsidRPr="00297AED" w:rsidRDefault="0039365B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63E06901" w14:textId="77777777" w:rsidR="0039365B" w:rsidRPr="00297AED" w:rsidRDefault="0039365B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ΠΑΘΟΛΟΓΙΚΟ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33294187" w14:textId="77777777" w:rsidR="0039365B" w:rsidRPr="00297AED" w:rsidRDefault="0039365B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ΕΣΩΤΕΡΙΚΗΣ ΠΑΘΟΛΟΓΙΑΣ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50C39CAD" w14:textId="77777777" w:rsidR="0039365B" w:rsidRPr="00297AED" w:rsidRDefault="0039365B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7B5E815F" w14:textId="77777777" w:rsidR="0039365B" w:rsidRPr="00297AED" w:rsidRDefault="0039365B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39365B" w:rsidRPr="00297AED" w14:paraId="0EC42A52" w14:textId="77777777" w:rsidTr="009D4601">
        <w:trPr>
          <w:gridBefore w:val="1"/>
          <w:gridAfter w:val="1"/>
          <w:wBefore w:w="46" w:type="dxa"/>
          <w:wAfter w:w="79" w:type="dxa"/>
          <w:trHeight w:val="270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5CE19BC8" w14:textId="77777777" w:rsidR="0039365B" w:rsidRPr="00297AED" w:rsidRDefault="0039365B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56222098" w14:textId="77777777" w:rsidR="0039365B" w:rsidRPr="00297AED" w:rsidRDefault="0039365B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7649585C" w14:textId="77777777" w:rsidR="0039365B" w:rsidRPr="00297AED" w:rsidRDefault="0039365B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76CFA5E6" w14:textId="77777777" w:rsidR="0039365B" w:rsidRPr="00297AED" w:rsidRDefault="0039365B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171C58BA" w14:textId="77777777" w:rsidR="0039365B" w:rsidRPr="00297AED" w:rsidRDefault="0039365B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ΑΙΜΟΔΟΣΙΑ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358487E6" w14:textId="77777777" w:rsidR="0039365B" w:rsidRPr="00297AED" w:rsidRDefault="0039365B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highlight w:val="yellow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ΑΙΜΑΤΟΛΟΓΙΑΣ  ή ΙΑΤΡΙΚΗΣ ΒΙΟΠΑΘΟΛΟΓΙΑΣ –ΕΡΓΑΣΤΗΡΙΑΚΗΣ ΙΑΤΡΙΚΗΣ ή ΕΣΩΤΕΡΙΚΗΣ ΠΑΘΟΛΟΓΙΑΣ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385E6277" w14:textId="77777777" w:rsidR="0039365B" w:rsidRPr="00297AED" w:rsidRDefault="0039365B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17F435E4" w14:textId="77777777" w:rsidR="0039365B" w:rsidRPr="00297AED" w:rsidRDefault="0039365B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2</w:t>
            </w:r>
          </w:p>
        </w:tc>
      </w:tr>
      <w:tr w:rsidR="0039365B" w:rsidRPr="00297AED" w14:paraId="66EE9A8D" w14:textId="77777777" w:rsidTr="009D4601">
        <w:trPr>
          <w:gridBefore w:val="1"/>
          <w:gridAfter w:val="1"/>
          <w:wBefore w:w="46" w:type="dxa"/>
          <w:wAfter w:w="79" w:type="dxa"/>
          <w:trHeight w:val="270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16985200" w14:textId="77777777" w:rsidR="0039365B" w:rsidRPr="00297AED" w:rsidRDefault="0039365B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6C8E850B" w14:textId="77777777" w:rsidR="0039365B" w:rsidRPr="00297AED" w:rsidRDefault="0039365B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3292D5EE" w14:textId="77777777" w:rsidR="0039365B" w:rsidRPr="00297AED" w:rsidRDefault="0039365B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4625EAB2" w14:textId="77777777" w:rsidR="0039365B" w:rsidRPr="00297AED" w:rsidRDefault="0039365B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37A98355" w14:textId="77777777" w:rsidR="0039365B" w:rsidRPr="00297AED" w:rsidRDefault="0039365B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ΠΝΕΥΜΟΝΟΛΙΚΟ ΤΜΗΜΑ (7</w:t>
            </w:r>
            <w:r w:rsidRPr="00297AED">
              <w:rPr>
                <w:rFonts w:ascii="Calibri" w:hAnsi="Calibri" w:cs="Calibri"/>
                <w:b/>
                <w:color w:val="000000"/>
                <w:sz w:val="20"/>
                <w:vertAlign w:val="superscript"/>
                <w:lang w:val="el-GR"/>
              </w:rPr>
              <w:t>ο</w:t>
            </w: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)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7D203775" w14:textId="77777777" w:rsidR="0039365B" w:rsidRPr="00297AED" w:rsidRDefault="0039365B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ΠΝΕΥΜΟΝΟΛΟΓΙΑΣ-ΦΥΜΑΤΙΟΛΟΓΙΑΣ 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57FC6CB4" w14:textId="77777777" w:rsidR="0039365B" w:rsidRPr="00297AED" w:rsidRDefault="0039365B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09E31022" w14:textId="77777777" w:rsidR="0039365B" w:rsidRPr="00297AED" w:rsidRDefault="0039365B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39365B" w:rsidRPr="00297AED" w14:paraId="2664CC15" w14:textId="77777777" w:rsidTr="009D4601">
        <w:trPr>
          <w:gridBefore w:val="1"/>
          <w:gridAfter w:val="1"/>
          <w:wBefore w:w="46" w:type="dxa"/>
          <w:wAfter w:w="79" w:type="dxa"/>
          <w:trHeight w:val="270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6AAC07E2" w14:textId="77777777" w:rsidR="0039365B" w:rsidRPr="00297AED" w:rsidRDefault="0039365B" w:rsidP="00B81086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64B7622F" w14:textId="77777777" w:rsidR="0039365B" w:rsidRPr="00297AED" w:rsidRDefault="0039365B" w:rsidP="00B81086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6A3E934B" w14:textId="77777777" w:rsidR="0039365B" w:rsidRPr="00297AED" w:rsidRDefault="0039365B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7DA58580" w14:textId="77777777" w:rsidR="0039365B" w:rsidRPr="00297AED" w:rsidRDefault="0039365B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ΠΝΕΥΜΟΝΟΛΙΚΟ ΤΜΗΜΑ (10ο-ΚΑΑ)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51FF76DC" w14:textId="77777777" w:rsidR="0039365B" w:rsidRPr="00297AED" w:rsidRDefault="0039365B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ΠΝΕΥΜΟΝΟΛΟΓΙΑΣ-ΦΥΜΑΤΙΟΛΟΓΙΑΣ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507FBD66" w14:textId="77777777" w:rsidR="0039365B" w:rsidRPr="00297AED" w:rsidRDefault="0039365B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4F91C5F9" w14:textId="77777777" w:rsidR="0039365B" w:rsidRPr="00297AED" w:rsidRDefault="0039365B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39365B" w:rsidRPr="00297AED" w14:paraId="15BD0D29" w14:textId="77777777" w:rsidTr="009D4601">
        <w:trPr>
          <w:gridBefore w:val="1"/>
          <w:gridAfter w:val="1"/>
          <w:wBefore w:w="46" w:type="dxa"/>
          <w:wAfter w:w="79" w:type="dxa"/>
          <w:trHeight w:val="603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03F60751" w14:textId="77777777" w:rsidR="0039365B" w:rsidRPr="00297AED" w:rsidRDefault="0039365B" w:rsidP="00B81086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10835F0F" w14:textId="77777777" w:rsidR="0039365B" w:rsidRPr="00297AED" w:rsidRDefault="0039365B" w:rsidP="00B81086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1AE27182" w14:textId="77777777" w:rsidR="0039365B" w:rsidRPr="00297AED" w:rsidRDefault="0039365B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ΠΝΕΥΜΟΝΟΛΙΚΟ ΤΜΗΜΑ (5</w:t>
            </w:r>
            <w:r w:rsidRPr="00297AED">
              <w:rPr>
                <w:rFonts w:ascii="Calibri" w:hAnsi="Calibri" w:cs="Calibri"/>
                <w:b/>
                <w:color w:val="000000"/>
                <w:sz w:val="20"/>
                <w:vertAlign w:val="superscript"/>
                <w:lang w:val="el-GR"/>
              </w:rPr>
              <w:t>ο</w:t>
            </w: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)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7C293E65" w14:textId="77777777" w:rsidR="0039365B" w:rsidRPr="00297AED" w:rsidRDefault="0039365B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ΠΝΕΥΜΟΝΟΛΟΓΙΑΣ-ΦΥΜΑΤΙΟΛΟΓΙΑΣ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554BB568" w14:textId="77777777" w:rsidR="0039365B" w:rsidRPr="00297AED" w:rsidRDefault="0039365B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547B356A" w14:textId="77777777" w:rsidR="0039365B" w:rsidRPr="00297AED" w:rsidRDefault="0039365B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39365B" w:rsidRPr="00297AED" w14:paraId="7F2B98BC" w14:textId="77777777" w:rsidTr="009D4601">
        <w:trPr>
          <w:gridBefore w:val="1"/>
          <w:gridAfter w:val="1"/>
          <w:wBefore w:w="46" w:type="dxa"/>
          <w:wAfter w:w="79" w:type="dxa"/>
          <w:trHeight w:val="270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10AE95B8" w14:textId="77777777" w:rsidR="0039365B" w:rsidRPr="00297AED" w:rsidRDefault="0039365B" w:rsidP="00B81086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14B273B0" w14:textId="77777777" w:rsidR="0039365B" w:rsidRPr="00297AED" w:rsidRDefault="0039365B" w:rsidP="00B81086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1D0CD120" w14:textId="77777777" w:rsidR="0039365B" w:rsidRPr="00297AED" w:rsidRDefault="0039365B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0FBF7638" w14:textId="77777777" w:rsidR="0039365B" w:rsidRPr="00297AED" w:rsidRDefault="0039365B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ΚΕΝΤΡΟ ΨΥΧΙΚΗΣ ΥΓΕΙΑΣ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3F2701A9" w14:textId="77777777" w:rsidR="0039365B" w:rsidRPr="00297AED" w:rsidRDefault="0039365B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ΨΥΧΙΑΤΡΙΚΗ ΠΑΙΔΙΟΥ ΚΑΙ ΕΦΗΒΟΥ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56777687" w14:textId="77777777" w:rsidR="0039365B" w:rsidRPr="00297AED" w:rsidRDefault="0039365B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400AF37B" w14:textId="77777777" w:rsidR="0039365B" w:rsidRPr="00297AED" w:rsidRDefault="0039365B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39365B" w:rsidRPr="00297AED" w14:paraId="4F2E1E24" w14:textId="77777777" w:rsidTr="009D4601">
        <w:trPr>
          <w:gridBefore w:val="1"/>
          <w:gridAfter w:val="1"/>
          <w:wBefore w:w="46" w:type="dxa"/>
          <w:wAfter w:w="79" w:type="dxa"/>
          <w:trHeight w:val="270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468F6972" w14:textId="77777777" w:rsidR="0039365B" w:rsidRPr="00297AED" w:rsidRDefault="0039365B" w:rsidP="00B81086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06CD0BB7" w14:textId="77777777" w:rsidR="0039365B" w:rsidRPr="00297AED" w:rsidRDefault="0039365B" w:rsidP="00B81086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03472208" w14:textId="77777777" w:rsidR="0039365B" w:rsidRPr="00297AED" w:rsidRDefault="0039365B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5AF1495F" w14:textId="77777777" w:rsidR="0039365B" w:rsidRPr="00297AED" w:rsidRDefault="0039365B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ΙΑΤΡΙΚΗΣ ΕΡΓΑΣΙΑΣ &amp; ΠΕΡΙΒΑΛΛΟΝΤΟΣ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7598B1C1" w14:textId="77777777" w:rsidR="0039365B" w:rsidRPr="00297AED" w:rsidRDefault="0039365B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7DE82DB3" w14:textId="77777777" w:rsidR="0039365B" w:rsidRPr="00297AED" w:rsidRDefault="0039365B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39365B" w:rsidRPr="00297AED" w14:paraId="1BC60834" w14:textId="77777777" w:rsidTr="009D4601">
        <w:trPr>
          <w:gridBefore w:val="1"/>
          <w:gridAfter w:val="1"/>
          <w:wBefore w:w="46" w:type="dxa"/>
          <w:wAfter w:w="79" w:type="dxa"/>
          <w:trHeight w:val="270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37473D7F" w14:textId="77777777" w:rsidR="0039365B" w:rsidRPr="00297AED" w:rsidRDefault="0039365B" w:rsidP="00B81086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430EF2A0" w14:textId="77777777" w:rsidR="0039365B" w:rsidRPr="00297AED" w:rsidRDefault="0039365B" w:rsidP="00B81086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2F7EB486" w14:textId="77777777" w:rsidR="0039365B" w:rsidRPr="00297AED" w:rsidRDefault="0039365B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2AE04EB3" w14:textId="77777777" w:rsidR="0039365B" w:rsidRPr="00297AED" w:rsidRDefault="0039365B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ΩΤΟΡΙΝΟΛΑΡΥΓΓΟΛΟΓΙΚΟ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7A37F095" w14:textId="77777777" w:rsidR="0039365B" w:rsidRPr="00297AED" w:rsidRDefault="0039365B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ΩΤΟΡΙΝΟΛΑΡΥΓΓΟΛΟΓΙΑΣ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4F156FE0" w14:textId="77777777" w:rsidR="0039365B" w:rsidRPr="00297AED" w:rsidRDefault="0039365B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0471C603" w14:textId="77777777" w:rsidR="0039365B" w:rsidRPr="00297AED" w:rsidRDefault="0039365B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39365B" w:rsidRPr="00297AED" w14:paraId="0F21C659" w14:textId="77777777" w:rsidTr="009D4601">
        <w:trPr>
          <w:gridBefore w:val="1"/>
          <w:gridAfter w:val="1"/>
          <w:wBefore w:w="46" w:type="dxa"/>
          <w:wAfter w:w="79" w:type="dxa"/>
          <w:trHeight w:val="270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173585B0" w14:textId="77777777" w:rsidR="0039365B" w:rsidRPr="00297AED" w:rsidRDefault="0039365B" w:rsidP="00B81086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7B567FC2" w14:textId="77777777" w:rsidR="0039365B" w:rsidRPr="00297AED" w:rsidRDefault="0039365B" w:rsidP="00B81086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407038FA" w14:textId="77777777" w:rsidR="0039365B" w:rsidRPr="00297AED" w:rsidRDefault="0039365B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2C46A045" w14:textId="77777777" w:rsidR="0039365B" w:rsidRPr="00297AED" w:rsidRDefault="0039365B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ΑΛΛΕΡΓΙΟΛΟΓΙΚΟ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2C7F3B8D" w14:textId="77777777" w:rsidR="0039365B" w:rsidRPr="00297AED" w:rsidRDefault="0039365B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ΑΛΛΕΡΓΙΟΛΟΓΙΑΣ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281C6AD0" w14:textId="77777777" w:rsidR="0039365B" w:rsidRPr="00297AED" w:rsidRDefault="0039365B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653A7830" w14:textId="77777777" w:rsidR="0039365B" w:rsidRPr="00297AED" w:rsidRDefault="0039365B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39365B" w:rsidRPr="00E65977" w14:paraId="343D9B52" w14:textId="77777777" w:rsidTr="002C614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1DC2EFF1" w14:textId="77777777" w:rsidR="0039365B" w:rsidRPr="00297AED" w:rsidRDefault="0039365B" w:rsidP="0039365B">
            <w:pPr>
              <w:overflowPunct/>
              <w:autoSpaceDE/>
              <w:autoSpaceDN/>
              <w:adjustRightInd/>
              <w:ind w:left="502"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5A7BBF73" w14:textId="77777777" w:rsidR="0039365B" w:rsidRPr="00297AED" w:rsidRDefault="0039365B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  <w:shd w:val="clear" w:color="auto" w:fill="auto"/>
          </w:tcPr>
          <w:p w14:paraId="586C82E1" w14:textId="77777777" w:rsidR="0039365B" w:rsidRPr="0039365B" w:rsidRDefault="0039365B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ΤΕΠ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55E5E55A" w14:textId="77777777" w:rsidR="0039365B" w:rsidRPr="00E65977" w:rsidRDefault="00E65977" w:rsidP="00E6597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E65977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ΚΑΡΔΙΟΛΟΓΙΑΣ ή ΧΕΙΡΟΥΡΓΙΚΗΣ ή ΠΝΕΥΜΟΝΟΛΟΓΙΑΣ – ΦΥΜΑΤΙΟΛΟΓΙΑΣ ή ΟΡΘΟΠΑΙΔΙΚΗΣ ΚΑΙ ΤΡΑΥΜΑΤΟΛΟΓΙΑΣ με αποδεδειγμένη εμπειρία και γνώση στην επείγουσα ιατρική ή εξειδίκευση στη Μ.Ε.Θ. ή ΓΕΝΙΚΗΣ / ΟΙΚΟΓΕΝΕΙΑΚΗΣ ΙΑΤΡΙΚΗΣ με αποδεδειγμένη εμπειρία και γνώση στην επείγουσα ιατρική, διάσωση, </w:t>
            </w:r>
            <w:proofErr w:type="spellStart"/>
            <w:r w:rsidRPr="00E65977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προνοσοκομειακή</w:t>
            </w:r>
            <w:proofErr w:type="spellEnd"/>
            <w:r w:rsidRPr="00E65977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περίθαλψη και διαχείριση – διοίκηση – συντονισμό του έργου της εφημερίας (για το Τ.Ε.Π.)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6F9C91F2" w14:textId="77777777" w:rsidR="0039365B" w:rsidRPr="00297AED" w:rsidRDefault="002C6141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Β’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6497F277" w14:textId="77777777" w:rsidR="0039365B" w:rsidRPr="00297AED" w:rsidRDefault="002C6141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5C108D93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 w:val="restart"/>
            <w:shd w:val="clear" w:color="auto" w:fill="auto"/>
            <w:vAlign w:val="center"/>
          </w:tcPr>
          <w:p w14:paraId="3A7C5555" w14:textId="77777777" w:rsidR="00D44067" w:rsidRPr="00297AED" w:rsidRDefault="00D44067" w:rsidP="00E1296E">
            <w:pPr>
              <w:numPr>
                <w:ilvl w:val="0"/>
                <w:numId w:val="28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 w:val="restart"/>
            <w:shd w:val="clear" w:color="auto" w:fill="auto"/>
            <w:vAlign w:val="center"/>
          </w:tcPr>
          <w:p w14:paraId="4EE26EBA" w14:textId="77777777" w:rsidR="00D44067" w:rsidRPr="00297AED" w:rsidRDefault="00D44067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Ν.Ι.Μ.Τ.Σ.</w:t>
            </w:r>
          </w:p>
        </w:tc>
        <w:tc>
          <w:tcPr>
            <w:tcW w:w="2397" w:type="dxa"/>
          </w:tcPr>
          <w:p w14:paraId="5FBEAF08" w14:textId="77777777" w:rsidR="00D44067" w:rsidRPr="00297AED" w:rsidRDefault="00D44067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ΟΥΡΟΛΟΓΙΚΗ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314DC177" w14:textId="77777777" w:rsidR="00D44067" w:rsidRPr="00297AED" w:rsidRDefault="00D44067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ΟΥΡΟΛΟΓΙΑΣ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0F03B9DD" w14:textId="77777777" w:rsidR="00D44067" w:rsidRPr="00297AED" w:rsidRDefault="00D44067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1CFE1FA4" w14:textId="77777777" w:rsidR="00D44067" w:rsidRPr="00297AED" w:rsidRDefault="00D44067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034AC045" w14:textId="77777777" w:rsidTr="009D4601">
        <w:trPr>
          <w:gridBefore w:val="1"/>
          <w:gridAfter w:val="1"/>
          <w:wBefore w:w="46" w:type="dxa"/>
          <w:wAfter w:w="79" w:type="dxa"/>
          <w:trHeight w:val="325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021426AF" w14:textId="77777777" w:rsidR="00D44067" w:rsidRPr="00297AED" w:rsidRDefault="00D44067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5A1CB8BA" w14:textId="77777777" w:rsidR="00D44067" w:rsidRPr="00297AED" w:rsidRDefault="00D44067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1AE79769" w14:textId="77777777" w:rsidR="00D44067" w:rsidRPr="00297AED" w:rsidRDefault="00D44067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ΟΡΘΟΠΑΙΔΙΚΗ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41A84779" w14:textId="77777777" w:rsidR="00D44067" w:rsidRPr="00297AED" w:rsidRDefault="00D44067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ΟΡΘΟΠΑΙΔΙΚΗΣ ΚΑΙ ΤΡΑΥΜΑΤΟΛΟΓΙΑΣ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6FCACCDD" w14:textId="77777777" w:rsidR="00D44067" w:rsidRPr="00297AED" w:rsidRDefault="00D44067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5222274E" w14:textId="77777777" w:rsidR="00D44067" w:rsidRPr="00297AED" w:rsidRDefault="00D44067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506C2BFF" w14:textId="77777777" w:rsidTr="009D4601">
        <w:trPr>
          <w:gridBefore w:val="1"/>
          <w:gridAfter w:val="1"/>
          <w:wBefore w:w="46" w:type="dxa"/>
          <w:wAfter w:w="79" w:type="dxa"/>
          <w:trHeight w:val="30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65BEBDE1" w14:textId="77777777" w:rsidR="00D44067" w:rsidRPr="00297AED" w:rsidRDefault="00D44067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61873E06" w14:textId="77777777" w:rsidR="00D44067" w:rsidRPr="00297AED" w:rsidRDefault="00D44067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1C63627E" w14:textId="77777777" w:rsidR="00D44067" w:rsidRPr="00297AED" w:rsidRDefault="00D44067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ΝΕΥΡΟΧΕΙΡΟΥΡΓΙΚΗ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2BC64E59" w14:textId="77777777" w:rsidR="00D44067" w:rsidRPr="00297AED" w:rsidRDefault="00D44067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ΝΕΥΡΟΧΕΙΡΟΥΡΓΙΚΗΣ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71B86640" w14:textId="77777777" w:rsidR="00D44067" w:rsidRPr="00297AED" w:rsidRDefault="00D44067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4A378EC0" w14:textId="77777777" w:rsidR="00D44067" w:rsidRPr="00297AED" w:rsidRDefault="00D44067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4A03B5A3" w14:textId="77777777" w:rsidTr="009D4601">
        <w:trPr>
          <w:gridBefore w:val="1"/>
          <w:gridAfter w:val="1"/>
          <w:wBefore w:w="46" w:type="dxa"/>
          <w:wAfter w:w="79" w:type="dxa"/>
          <w:trHeight w:val="276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60E0C414" w14:textId="77777777" w:rsidR="00D44067" w:rsidRPr="00297AED" w:rsidRDefault="00D44067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29CF296E" w14:textId="77777777" w:rsidR="00D44067" w:rsidRPr="00297AED" w:rsidRDefault="00D44067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0B752599" w14:textId="77777777" w:rsidR="00D44067" w:rsidRPr="00297AED" w:rsidRDefault="00D44067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Α΄ ΧΕΙΡΟΥΡΓΙΚΗ</w:t>
            </w:r>
          </w:p>
        </w:tc>
        <w:tc>
          <w:tcPr>
            <w:tcW w:w="2367" w:type="dxa"/>
            <w:shd w:val="clear" w:color="auto" w:fill="auto"/>
            <w:vAlign w:val="center"/>
          </w:tcPr>
          <w:p w14:paraId="283020BF" w14:textId="77777777" w:rsidR="00D44067" w:rsidRPr="00297AED" w:rsidRDefault="00D44067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ΧΕΙΡΟΥΡΓΙΚΗΣ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</w:tcPr>
          <w:p w14:paraId="596501C6" w14:textId="77777777" w:rsidR="00D44067" w:rsidRPr="00297AED" w:rsidRDefault="00D44067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 w:hint="eastAsia"/>
                <w:b/>
                <w:bCs/>
                <w:color w:val="000000"/>
                <w:sz w:val="20"/>
                <w:lang w:val="el-GR"/>
              </w:rPr>
              <w:t>ΕΠΙΜΕΛΗΤΗ</w:t>
            </w: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cs="Calibri" w:hint="eastAsia"/>
                <w:b/>
                <w:bCs/>
                <w:color w:val="000000"/>
                <w:sz w:val="20"/>
                <w:lang w:val="el-GR"/>
              </w:rPr>
              <w:t>Β΄</w:t>
            </w:r>
          </w:p>
        </w:tc>
        <w:tc>
          <w:tcPr>
            <w:tcW w:w="1037" w:type="dxa"/>
            <w:shd w:val="clear" w:color="auto" w:fill="auto"/>
            <w:vAlign w:val="center"/>
          </w:tcPr>
          <w:p w14:paraId="1301E039" w14:textId="77777777" w:rsidR="00D44067" w:rsidRPr="00297AED" w:rsidRDefault="00D44067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</w:rPr>
              <w:t>1</w:t>
            </w:r>
          </w:p>
        </w:tc>
      </w:tr>
      <w:tr w:rsidR="00762C91" w:rsidRPr="00297AED" w14:paraId="00B4F5B6" w14:textId="77777777" w:rsidTr="009D4601">
        <w:trPr>
          <w:gridBefore w:val="1"/>
          <w:gridAfter w:val="1"/>
          <w:wBefore w:w="46" w:type="dxa"/>
          <w:wAfter w:w="79" w:type="dxa"/>
          <w:trHeight w:val="276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0B5BFA45" w14:textId="77777777" w:rsidR="00D44067" w:rsidRPr="00297AED" w:rsidRDefault="00D44067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629CEA8D" w14:textId="77777777" w:rsidR="00D44067" w:rsidRPr="00297AED" w:rsidRDefault="00D44067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38DF19FC" w14:textId="77777777" w:rsidR="00D44067" w:rsidRPr="00297AED" w:rsidRDefault="00D44067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61F4AE90" w14:textId="77777777" w:rsidR="00D44067" w:rsidRPr="00297AED" w:rsidRDefault="00D44067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ΓΥΝΑΙΚΟΛΟΓΙΚΗ</w:t>
            </w:r>
          </w:p>
        </w:tc>
        <w:tc>
          <w:tcPr>
            <w:tcW w:w="2367" w:type="dxa"/>
            <w:shd w:val="clear" w:color="auto" w:fill="auto"/>
            <w:vAlign w:val="center"/>
          </w:tcPr>
          <w:p w14:paraId="02D9B83D" w14:textId="77777777" w:rsidR="00D44067" w:rsidRPr="00297AED" w:rsidRDefault="00D44067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ΜΑΙΕΥΤΙΚΗΣ ΚΑΙ ΓΥΝΑΙΚΟΛΟΓΙΑΣ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</w:tcPr>
          <w:p w14:paraId="757D9B2D" w14:textId="77777777" w:rsidR="00D44067" w:rsidRPr="00297AED" w:rsidRDefault="00D44067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 w:hint="eastAsia"/>
                <w:b/>
                <w:bCs/>
                <w:color w:val="000000"/>
                <w:sz w:val="20"/>
                <w:lang w:val="el-GR"/>
              </w:rPr>
              <w:t>ΕΠΙΜΕΛΗΤΗ</w:t>
            </w: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cs="Calibri" w:hint="eastAsia"/>
                <w:b/>
                <w:bCs/>
                <w:color w:val="000000"/>
                <w:sz w:val="20"/>
                <w:lang w:val="el-GR"/>
              </w:rPr>
              <w:t>Β΄</w:t>
            </w:r>
          </w:p>
        </w:tc>
        <w:tc>
          <w:tcPr>
            <w:tcW w:w="1037" w:type="dxa"/>
            <w:shd w:val="clear" w:color="auto" w:fill="auto"/>
            <w:vAlign w:val="center"/>
          </w:tcPr>
          <w:p w14:paraId="6EB71531" w14:textId="77777777" w:rsidR="00D44067" w:rsidRPr="00297AED" w:rsidRDefault="00D44067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</w:rPr>
              <w:t>1</w:t>
            </w:r>
          </w:p>
        </w:tc>
      </w:tr>
      <w:tr w:rsidR="00762C91" w:rsidRPr="00297AED" w14:paraId="75A3A87B" w14:textId="77777777" w:rsidTr="009D4601">
        <w:trPr>
          <w:gridBefore w:val="1"/>
          <w:gridAfter w:val="1"/>
          <w:wBefore w:w="46" w:type="dxa"/>
          <w:wAfter w:w="79" w:type="dxa"/>
          <w:trHeight w:val="276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3942F2CD" w14:textId="77777777" w:rsidR="00D44067" w:rsidRPr="00297AED" w:rsidRDefault="00D44067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58697857" w14:textId="77777777" w:rsidR="00D44067" w:rsidRPr="00297AED" w:rsidRDefault="00D44067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613A8D0D" w14:textId="77777777" w:rsidR="00D44067" w:rsidRPr="00297AED" w:rsidRDefault="00D44067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ΧΕΙΡΟΥΡΓΙΚΗ ΘΩΡΑΚΑ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1E4217B2" w14:textId="77777777" w:rsidR="00D44067" w:rsidRPr="00297AED" w:rsidRDefault="00D44067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ΧΕΙΡΟΥΡΓΙΚΗ ΘΩΡΑΚΑ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6893D7AF" w14:textId="77777777" w:rsidR="00D44067" w:rsidRPr="00297AED" w:rsidRDefault="00D44067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0AC6547B" w14:textId="77777777" w:rsidR="00D44067" w:rsidRPr="00297AED" w:rsidRDefault="00D44067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05756909" w14:textId="77777777" w:rsidTr="009D4601">
        <w:trPr>
          <w:gridBefore w:val="1"/>
          <w:gridAfter w:val="1"/>
          <w:wBefore w:w="46" w:type="dxa"/>
          <w:wAfter w:w="79" w:type="dxa"/>
          <w:trHeight w:val="276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2283608F" w14:textId="77777777" w:rsidR="00D44067" w:rsidRPr="00297AED" w:rsidRDefault="00D44067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251C1AC1" w14:textId="77777777" w:rsidR="00D44067" w:rsidRPr="00297AED" w:rsidRDefault="00D44067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423B188F" w14:textId="77777777" w:rsidR="00D44067" w:rsidRPr="00297AED" w:rsidRDefault="00D44067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ΡΕΥΜΑΤΟΛΟΓΙΚΗ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7029F37F" w14:textId="77777777" w:rsidR="00D44067" w:rsidRPr="00297AED" w:rsidRDefault="00D44067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ΡΕΥΜΑΤΟΛΟΓΙΑΣ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146F4F44" w14:textId="77777777" w:rsidR="00D44067" w:rsidRPr="00297AED" w:rsidRDefault="00D44067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0D40AE8F" w14:textId="77777777" w:rsidR="00D44067" w:rsidRPr="00297AED" w:rsidRDefault="00D44067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156EB948" w14:textId="77777777" w:rsidTr="009D4601">
        <w:trPr>
          <w:gridBefore w:val="1"/>
          <w:gridAfter w:val="1"/>
          <w:wBefore w:w="46" w:type="dxa"/>
          <w:wAfter w:w="79" w:type="dxa"/>
          <w:trHeight w:val="276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044B43E2" w14:textId="77777777" w:rsidR="00D44067" w:rsidRPr="00297AED" w:rsidRDefault="00D44067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5677DEC3" w14:textId="77777777" w:rsidR="00D44067" w:rsidRPr="00297AED" w:rsidRDefault="00D44067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4FA9B861" w14:textId="77777777" w:rsidR="00D44067" w:rsidRPr="00297AED" w:rsidRDefault="00D44067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ΨΥΧΙΑΤΡΙΚΗ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3D133D67" w14:textId="77777777" w:rsidR="00D44067" w:rsidRPr="00297AED" w:rsidRDefault="00D44067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ΨΥΧΙΑΤΡΙΚΗΣ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26275BEE" w14:textId="77777777" w:rsidR="00D44067" w:rsidRPr="00297AED" w:rsidRDefault="00D44067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4EFE8630" w14:textId="77777777" w:rsidR="00D44067" w:rsidRPr="00297AED" w:rsidRDefault="00D44067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49B2494E" w14:textId="77777777" w:rsidTr="009D4601">
        <w:trPr>
          <w:gridBefore w:val="1"/>
          <w:gridAfter w:val="1"/>
          <w:wBefore w:w="46" w:type="dxa"/>
          <w:wAfter w:w="79" w:type="dxa"/>
          <w:trHeight w:val="265"/>
          <w:jc w:val="center"/>
        </w:trPr>
        <w:tc>
          <w:tcPr>
            <w:tcW w:w="921" w:type="dxa"/>
            <w:vMerge w:val="restart"/>
            <w:shd w:val="clear" w:color="auto" w:fill="auto"/>
            <w:vAlign w:val="center"/>
          </w:tcPr>
          <w:p w14:paraId="53C6AA77" w14:textId="77777777" w:rsidR="00E1296E" w:rsidRPr="00297AED" w:rsidRDefault="00E1296E" w:rsidP="00E1296E">
            <w:pPr>
              <w:numPr>
                <w:ilvl w:val="0"/>
                <w:numId w:val="28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 w:val="restart"/>
            <w:shd w:val="clear" w:color="auto" w:fill="auto"/>
            <w:vAlign w:val="center"/>
          </w:tcPr>
          <w:p w14:paraId="078670A0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Γ.Ο.Ν.Κ. «ΟΙ ΑΓΙΟΙ ΑΝΑΡΓΥΡΟΙ»</w:t>
            </w:r>
          </w:p>
        </w:tc>
        <w:tc>
          <w:tcPr>
            <w:tcW w:w="2397" w:type="dxa"/>
          </w:tcPr>
          <w:p w14:paraId="4B9B51FD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ΑΚΤΙΝΟΛΟΓΙΚΟ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20A522AA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ΑΚΤΙΝΟΛΟΓΙΑΣ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7A2F9FBB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100FD02F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72162D1F" w14:textId="77777777" w:rsidTr="009D4601">
        <w:trPr>
          <w:gridBefore w:val="1"/>
          <w:gridAfter w:val="1"/>
          <w:wBefore w:w="46" w:type="dxa"/>
          <w:wAfter w:w="79" w:type="dxa"/>
          <w:trHeight w:val="265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57B311F2" w14:textId="77777777" w:rsidR="00E1296E" w:rsidRPr="00297AED" w:rsidRDefault="00E1296E" w:rsidP="00E1296E">
            <w:pPr>
              <w:numPr>
                <w:ilvl w:val="0"/>
                <w:numId w:val="28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0BC45E3D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075FFE2A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  <w:p w14:paraId="08A646FC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ΝΕΟΤΕΡΩΝ ΑΠΕΙΚΟΝΙΣΤΙΚΩΝ ΜΕΘΟΔΩΝ (ΑΞΟΝΙΚΟΣ-ΜΑΓΝΗΤΙΚΟΣ ΤΟΜΟΓΡΑΦΟΣ)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6DFDEE16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highlight w:val="yellow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ΑΚΤΙΝΟΛΟΓΙΑΣ (με εμπειρία στην επεμβατική ακτινολογία)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41A3B934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4104D96E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04B23B3E" w14:textId="77777777" w:rsidTr="009D4601">
        <w:trPr>
          <w:gridBefore w:val="1"/>
          <w:gridAfter w:val="1"/>
          <w:wBefore w:w="46" w:type="dxa"/>
          <w:wAfter w:w="79" w:type="dxa"/>
          <w:trHeight w:val="283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57CDE822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114F5385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2B43CFC3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63863964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Μ.Ε.Θ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2F548B18" w14:textId="77777777" w:rsidR="00E1296E" w:rsidRPr="00297AED" w:rsidRDefault="00E1296E" w:rsidP="0008744E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ΚΑΡΔΙΟΛΟΓΙΑΣ ή ΧΕΙΡΟΥΡΓΙΚΗΣ ή ΠΝΕΥΜΟΝΟΛΟΓΙΑΣ – ΦΥΜΑΤΙΟΛΟΓΙΑΣ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5968E26C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 xml:space="preserve">ΕΠΙΜΕΛΗΤΗ Β΄ 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27C326BF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5F843D79" w14:textId="77777777" w:rsidTr="009D4601">
        <w:trPr>
          <w:gridBefore w:val="1"/>
          <w:gridAfter w:val="1"/>
          <w:wBefore w:w="46" w:type="dxa"/>
          <w:wAfter w:w="79" w:type="dxa"/>
          <w:trHeight w:val="273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4497626F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7EA81CE7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1269CF4B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  <w:p w14:paraId="00423004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ΚΑΡΔΙΟΛΟΓΙΚΗ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0638ACAC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ΚΑΡΔΙΟΛΟΓΙΑΣ  (με εμπειρία στην επεμβατική καρδιολογία)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47450433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 xml:space="preserve">ΕΠΙΜΕΛΗΤΗ Β΄ 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3DBEE5D7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289FF145" w14:textId="77777777" w:rsidTr="009D4601">
        <w:trPr>
          <w:gridBefore w:val="1"/>
          <w:gridAfter w:val="1"/>
          <w:wBefore w:w="46" w:type="dxa"/>
          <w:wAfter w:w="79" w:type="dxa"/>
          <w:trHeight w:val="363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6F373906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349394DD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1CC2BB87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  <w:p w14:paraId="75A0EA54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ΠΑΝΕΠΙΣΤΗΜΙΑΚΗ ΧΕΙΡΟΥΡΓΙΚΗ ΚΛΙΝΙΚΗ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394A92E0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ΧΕΙΡΟΥΡΓΙΚΗΣ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7CF166AD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53FCE9BE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2B87462F" w14:textId="77777777" w:rsidTr="009D4601">
        <w:trPr>
          <w:gridBefore w:val="1"/>
          <w:gridAfter w:val="1"/>
          <w:wBefore w:w="46" w:type="dxa"/>
          <w:wAfter w:w="79" w:type="dxa"/>
          <w:trHeight w:val="339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1AF7B657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2C1AEC04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1FDD2913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027D8CA8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2589B8D6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ΑΙΜΑΤΟΛΟΓΙΚΟ ΕΡΓΑΣΤΗΡΙΟ</w:t>
            </w:r>
          </w:p>
        </w:tc>
        <w:tc>
          <w:tcPr>
            <w:tcW w:w="2367" w:type="dxa"/>
            <w:shd w:val="clear" w:color="auto" w:fill="auto"/>
            <w:vAlign w:val="center"/>
          </w:tcPr>
          <w:p w14:paraId="2F84BF3D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ΙΑΤΡΙΚΗΣ ΒΙΟΠΑΘΟΛΟΓΙΑΣ-ΕΡΓΑΣΤΗΡΙΑΚΗΣ ΙΑΤΡΙΚΗΣ ή ΑΙΜΑΤΟΛΟΓΙΑΣ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</w:tcPr>
          <w:p w14:paraId="12A95B4F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</w:tcPr>
          <w:p w14:paraId="06209881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055A8892" w14:textId="77777777" w:rsidTr="009D4601">
        <w:trPr>
          <w:gridBefore w:val="1"/>
          <w:gridAfter w:val="1"/>
          <w:wBefore w:w="46" w:type="dxa"/>
          <w:wAfter w:w="79" w:type="dxa"/>
          <w:trHeight w:val="339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7F9C5130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2AE38FA8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770AE530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ΠΑΝΕΠΙΣΤΗΜΙΑΚΗ ΠΑΘΟΛΟΓΙΚΗ ΚΛΙΝΙΚΗ</w:t>
            </w:r>
          </w:p>
        </w:tc>
        <w:tc>
          <w:tcPr>
            <w:tcW w:w="2367" w:type="dxa"/>
            <w:shd w:val="clear" w:color="auto" w:fill="auto"/>
            <w:vAlign w:val="center"/>
          </w:tcPr>
          <w:p w14:paraId="78075560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ΕΣΩΤΕΡΙΚΗΣ ΠΑΘΟΛΟΓΙΑΣ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</w:tcPr>
          <w:p w14:paraId="4C63364A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</w:tcPr>
          <w:p w14:paraId="15269CD0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2</w:t>
            </w:r>
          </w:p>
        </w:tc>
      </w:tr>
      <w:tr w:rsidR="00762C91" w:rsidRPr="00297AED" w14:paraId="2D4060C4" w14:textId="77777777" w:rsidTr="009D4601">
        <w:trPr>
          <w:gridBefore w:val="1"/>
          <w:gridAfter w:val="1"/>
          <w:wBefore w:w="46" w:type="dxa"/>
          <w:wAfter w:w="79" w:type="dxa"/>
          <w:trHeight w:val="295"/>
          <w:jc w:val="center"/>
        </w:trPr>
        <w:tc>
          <w:tcPr>
            <w:tcW w:w="921" w:type="dxa"/>
            <w:vMerge w:val="restart"/>
            <w:shd w:val="clear" w:color="auto" w:fill="auto"/>
            <w:vAlign w:val="center"/>
          </w:tcPr>
          <w:p w14:paraId="7D35F492" w14:textId="77777777" w:rsidR="00E1296E" w:rsidRPr="00297AED" w:rsidRDefault="00E1296E" w:rsidP="00E1296E">
            <w:pPr>
              <w:numPr>
                <w:ilvl w:val="0"/>
                <w:numId w:val="28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 w:val="restart"/>
            <w:shd w:val="clear" w:color="auto" w:fill="auto"/>
            <w:vAlign w:val="center"/>
          </w:tcPr>
          <w:p w14:paraId="19F47356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Γ.Ν.Α. «ΚΟΡΓΙΑΛΕΝΕΙΟ-ΜΠΕΝΑΚΕΙΟ» Ε.Ε.Σ</w:t>
            </w:r>
          </w:p>
        </w:tc>
        <w:tc>
          <w:tcPr>
            <w:tcW w:w="2397" w:type="dxa"/>
          </w:tcPr>
          <w:p w14:paraId="51F96C1A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Α΄ΚΑΡΔΙΟΛΟΓΙΚΟ ΤΜΗΜΑ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68B514AF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ΚΑΡΔΙΟΛΟΓΙΑΣ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05E7655B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1927F721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2</w:t>
            </w:r>
          </w:p>
        </w:tc>
      </w:tr>
      <w:tr w:rsidR="00762C91" w:rsidRPr="00297AED" w14:paraId="08C14E54" w14:textId="77777777" w:rsidTr="009D4601">
        <w:trPr>
          <w:gridBefore w:val="1"/>
          <w:gridAfter w:val="1"/>
          <w:wBefore w:w="46" w:type="dxa"/>
          <w:wAfter w:w="79" w:type="dxa"/>
          <w:trHeight w:val="295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19CD0663" w14:textId="77777777" w:rsidR="00E1296E" w:rsidRPr="00297AED" w:rsidRDefault="00E1296E" w:rsidP="00E1296E">
            <w:pPr>
              <w:numPr>
                <w:ilvl w:val="0"/>
                <w:numId w:val="28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697ACCDE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271256BD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05964E54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ΜΙΚΡΟΒΙΟΛΟΓΙΚΟ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7247B2CC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ΙΑΤΡΙΚΗΣ ΒΙΟΠΑΘΟΛΟΓΙΑΣ-ΕΡΓΑΣΤΗΡΙΑΚΗΣ ΙΑΤΡΙΚΗΣ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43A3247C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64BB83EF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2</w:t>
            </w:r>
          </w:p>
        </w:tc>
      </w:tr>
      <w:tr w:rsidR="00762C91" w:rsidRPr="00297AED" w14:paraId="15D7915B" w14:textId="77777777" w:rsidTr="009D4601">
        <w:trPr>
          <w:gridBefore w:val="1"/>
          <w:gridAfter w:val="1"/>
          <w:wBefore w:w="46" w:type="dxa"/>
          <w:wAfter w:w="79" w:type="dxa"/>
          <w:trHeight w:val="295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7AE6B292" w14:textId="77777777" w:rsidR="00E1296E" w:rsidRPr="00297AED" w:rsidRDefault="00E1296E" w:rsidP="00E1296E">
            <w:pPr>
              <w:numPr>
                <w:ilvl w:val="0"/>
                <w:numId w:val="28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7F5D84DE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41BF4657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61FA3DA9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ΝΕΦΡΟΛΟΓΙΚΟ</w:t>
            </w:r>
          </w:p>
        </w:tc>
        <w:tc>
          <w:tcPr>
            <w:tcW w:w="2367" w:type="dxa"/>
            <w:shd w:val="clear" w:color="auto" w:fill="auto"/>
            <w:vAlign w:val="center"/>
          </w:tcPr>
          <w:p w14:paraId="581C763A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ΝΕΦΡΟΛΟΓΙΑΣ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</w:tcPr>
          <w:p w14:paraId="56F0763F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</w:tcPr>
          <w:p w14:paraId="61F52D4B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53DF607F" w14:textId="77777777" w:rsidTr="009D4601">
        <w:trPr>
          <w:gridBefore w:val="1"/>
          <w:gridAfter w:val="1"/>
          <w:wBefore w:w="46" w:type="dxa"/>
          <w:wAfter w:w="79" w:type="dxa"/>
          <w:trHeight w:val="295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09F0143F" w14:textId="77777777" w:rsidR="00E1296E" w:rsidRPr="00297AED" w:rsidRDefault="00E1296E" w:rsidP="00E1296E">
            <w:pPr>
              <w:numPr>
                <w:ilvl w:val="0"/>
                <w:numId w:val="28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5A45739A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3570B60F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4005327E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ΑΙΜΟΔΟΣΙΑ</w:t>
            </w:r>
          </w:p>
        </w:tc>
        <w:tc>
          <w:tcPr>
            <w:tcW w:w="2367" w:type="dxa"/>
            <w:shd w:val="clear" w:color="auto" w:fill="auto"/>
            <w:vAlign w:val="center"/>
          </w:tcPr>
          <w:p w14:paraId="226EEBD5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ΑΙΜΑΤΟΛΟΓΙΑΣ ή ΙΑΤΡΙΚΗΣ ΒΙΟΠΑΘΟΛΟΓΙΑΣ-ΕΡΓΑΣΤΗΡΙΑΚΗΣ ΙΑΤΡΙΚΗΣ ή ΕΣΩΤΕΡΙΚΗΣ ΠΑΘΟΛΟΓΙΑΣ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</w:tcPr>
          <w:p w14:paraId="145A1EFA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</w:tcPr>
          <w:p w14:paraId="60631311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1A7F47A8" w14:textId="77777777" w:rsidTr="009D4601">
        <w:trPr>
          <w:gridBefore w:val="1"/>
          <w:gridAfter w:val="1"/>
          <w:wBefore w:w="46" w:type="dxa"/>
          <w:wAfter w:w="79" w:type="dxa"/>
          <w:trHeight w:val="295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3B85C280" w14:textId="77777777" w:rsidR="00E1296E" w:rsidRPr="00297AED" w:rsidRDefault="00E1296E" w:rsidP="00B81086">
            <w:pPr>
              <w:overflowPunct/>
              <w:autoSpaceDE/>
              <w:autoSpaceDN/>
              <w:adjustRightInd/>
              <w:ind w:left="360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15838497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71825165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2F7986E7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ΑΓΓΕΙΟΧΕΙΡΟΥΡΓΙΚΟ</w:t>
            </w:r>
          </w:p>
        </w:tc>
        <w:tc>
          <w:tcPr>
            <w:tcW w:w="2367" w:type="dxa"/>
            <w:shd w:val="clear" w:color="auto" w:fill="auto"/>
            <w:vAlign w:val="center"/>
          </w:tcPr>
          <w:p w14:paraId="64392575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ΑΓΓΕΙΟΧΕΙΡΟΥΡΓΙΚΗΣ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</w:tcPr>
          <w:p w14:paraId="7F5ED5AA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</w:tcPr>
          <w:p w14:paraId="7437C4A1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2408DBD8" w14:textId="77777777" w:rsidTr="009D4601">
        <w:trPr>
          <w:gridBefore w:val="1"/>
          <w:gridAfter w:val="1"/>
          <w:wBefore w:w="46" w:type="dxa"/>
          <w:wAfter w:w="79" w:type="dxa"/>
          <w:trHeight w:val="295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1FECB28D" w14:textId="77777777" w:rsidR="00E1296E" w:rsidRPr="00297AED" w:rsidRDefault="00E1296E" w:rsidP="00B81086">
            <w:pPr>
              <w:overflowPunct/>
              <w:autoSpaceDE/>
              <w:autoSpaceDN/>
              <w:adjustRightInd/>
              <w:ind w:left="360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568A9FBE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1F1F11AB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05F59834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ΧΕΙΡΟΥΡΓΙΚΗΣ ΘΩΡΑΚΑ</w:t>
            </w:r>
          </w:p>
        </w:tc>
        <w:tc>
          <w:tcPr>
            <w:tcW w:w="2367" w:type="dxa"/>
            <w:shd w:val="clear" w:color="auto" w:fill="auto"/>
            <w:vAlign w:val="center"/>
          </w:tcPr>
          <w:p w14:paraId="39DCB684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ΧΕΙΡΟΥΡΓΙΚΗΣ ΘΩΡΑΚΑ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</w:tcPr>
          <w:p w14:paraId="6352C58F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</w:tcPr>
          <w:p w14:paraId="7971F675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769D0BB2" w14:textId="77777777" w:rsidTr="009D4601">
        <w:trPr>
          <w:gridBefore w:val="1"/>
          <w:gridAfter w:val="1"/>
          <w:wBefore w:w="46" w:type="dxa"/>
          <w:wAfter w:w="79" w:type="dxa"/>
          <w:trHeight w:val="301"/>
          <w:jc w:val="center"/>
        </w:trPr>
        <w:tc>
          <w:tcPr>
            <w:tcW w:w="921" w:type="dxa"/>
            <w:vMerge w:val="restart"/>
            <w:shd w:val="clear" w:color="auto" w:fill="auto"/>
            <w:vAlign w:val="center"/>
          </w:tcPr>
          <w:p w14:paraId="02E6B255" w14:textId="77777777" w:rsidR="00E1296E" w:rsidRPr="00297AED" w:rsidRDefault="00E1296E" w:rsidP="00E1296E">
            <w:pPr>
              <w:numPr>
                <w:ilvl w:val="0"/>
                <w:numId w:val="28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 w:val="restart"/>
            <w:shd w:val="clear" w:color="auto" w:fill="auto"/>
            <w:vAlign w:val="center"/>
          </w:tcPr>
          <w:p w14:paraId="67541795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 xml:space="preserve">Γ.Ν. ΕΛΕΝΑ ΒΕΝΙΖΕΛΟΥ-ΑΛΕΞΑΝΔΡΑ </w:t>
            </w: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lastRenderedPageBreak/>
              <w:t>(Αποκεντρωμένη Οργανική Μονάδα ΕΛΕΝΑ ΒΕΝΙΖΕΛΟΥ)</w:t>
            </w:r>
          </w:p>
        </w:tc>
        <w:tc>
          <w:tcPr>
            <w:tcW w:w="2397" w:type="dxa"/>
          </w:tcPr>
          <w:p w14:paraId="20198B85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  <w:p w14:paraId="0F0A3660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ΠΑΙΔΟΧΕΙΡΟΥΡΓΙΚΟ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15D4B82D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ΧΕΙΡΟΥΡΓΙΚΗΣ ΠΑΙΔΩΝ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1CAA4BC6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4C29B1F6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5119AC21" w14:textId="77777777" w:rsidTr="009D4601">
        <w:trPr>
          <w:gridBefore w:val="1"/>
          <w:gridAfter w:val="1"/>
          <w:wBefore w:w="46" w:type="dxa"/>
          <w:wAfter w:w="79" w:type="dxa"/>
          <w:trHeight w:val="202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01D6A9FF" w14:textId="77777777" w:rsidR="00E1296E" w:rsidRPr="00297AED" w:rsidRDefault="00E1296E" w:rsidP="00E1296E">
            <w:pPr>
              <w:numPr>
                <w:ilvl w:val="0"/>
                <w:numId w:val="28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234458B5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100BCCA9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2FB71CA7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ΒΙΟΠΑΘΟΛΟΓΙΚΟ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1ED3016C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ΙΑΤΡΙΚΗΣ ΒΙΟΠΑΘΟΛΟΓΙΑΣ-ΕΡΓΑΣΤΗΡΙΑΚΗΣ ΙΑΤΡΙΚΗΣ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1FEA3C0A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780E211F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2</w:t>
            </w:r>
          </w:p>
        </w:tc>
      </w:tr>
      <w:tr w:rsidR="00762C91" w:rsidRPr="00297AED" w14:paraId="3B6D252F" w14:textId="77777777" w:rsidTr="009D4601">
        <w:trPr>
          <w:gridBefore w:val="1"/>
          <w:gridAfter w:val="1"/>
          <w:wBefore w:w="46" w:type="dxa"/>
          <w:wAfter w:w="79" w:type="dxa"/>
          <w:trHeight w:val="30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60ED5038" w14:textId="77777777" w:rsidR="00E1296E" w:rsidRPr="00297AED" w:rsidRDefault="00E1296E" w:rsidP="00E1296E">
            <w:pPr>
              <w:numPr>
                <w:ilvl w:val="0"/>
                <w:numId w:val="28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0B2B5335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1823CA15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  <w:p w14:paraId="300C5974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ΚΥΤΤΑΡΟΛΟΓΙΚΟ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64D0781A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ΚΥΤΤΑΡΟΛΟΓΙΑΣ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2C9C69CB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07935D40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64805A4C" w14:textId="77777777" w:rsidTr="009D4601">
        <w:trPr>
          <w:gridBefore w:val="1"/>
          <w:gridAfter w:val="1"/>
          <w:wBefore w:w="46" w:type="dxa"/>
          <w:wAfter w:w="79" w:type="dxa"/>
          <w:trHeight w:val="267"/>
          <w:jc w:val="center"/>
        </w:trPr>
        <w:tc>
          <w:tcPr>
            <w:tcW w:w="921" w:type="dxa"/>
            <w:vMerge w:val="restart"/>
            <w:shd w:val="clear" w:color="auto" w:fill="auto"/>
            <w:vAlign w:val="center"/>
          </w:tcPr>
          <w:p w14:paraId="65385A1B" w14:textId="77777777" w:rsidR="00E1296E" w:rsidRPr="00297AED" w:rsidRDefault="00E1296E" w:rsidP="00E1296E">
            <w:pPr>
              <w:numPr>
                <w:ilvl w:val="0"/>
                <w:numId w:val="28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 w:val="restart"/>
            <w:shd w:val="clear" w:color="auto" w:fill="auto"/>
            <w:vAlign w:val="center"/>
          </w:tcPr>
          <w:p w14:paraId="3DE5BC70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Γ.Ν.Α «ΙΠΠΟΚΡΑΤΕΙΟ»</w:t>
            </w:r>
          </w:p>
        </w:tc>
        <w:tc>
          <w:tcPr>
            <w:tcW w:w="2397" w:type="dxa"/>
          </w:tcPr>
          <w:p w14:paraId="317AED7B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  <w:p w14:paraId="53F54486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ΒΙΟΠΑΘΟΛΟΓΙΚΟ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0352B568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ΙΑΤΡΙΚΗΣ ΒΙΟΠΑΘΟΛΟΓΙΑΣ-ΕΡΓΑΣΤΗΡΙΑΚΗΣ ΙΑΤΡΙΚΗΣ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1705F967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5B3D94BF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2</w:t>
            </w:r>
          </w:p>
        </w:tc>
      </w:tr>
      <w:tr w:rsidR="00762C91" w:rsidRPr="00297AED" w14:paraId="561C2F54" w14:textId="77777777" w:rsidTr="009D4601">
        <w:trPr>
          <w:gridBefore w:val="1"/>
          <w:gridAfter w:val="1"/>
          <w:wBefore w:w="46" w:type="dxa"/>
          <w:wAfter w:w="79" w:type="dxa"/>
          <w:trHeight w:val="285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2B14F991" w14:textId="77777777" w:rsidR="00E1296E" w:rsidRPr="00297AED" w:rsidRDefault="00E1296E" w:rsidP="00E1296E">
            <w:pPr>
              <w:numPr>
                <w:ilvl w:val="0"/>
                <w:numId w:val="28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5EB6EEFD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2AFB4C68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05AF0C39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ΝΕΥΡΟΛΟΓΙΑΣ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2774A367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40AD5ED7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227CA3F9" w14:textId="77777777" w:rsidTr="009D4601">
        <w:trPr>
          <w:gridBefore w:val="1"/>
          <w:gridAfter w:val="1"/>
          <w:wBefore w:w="46" w:type="dxa"/>
          <w:wAfter w:w="79" w:type="dxa"/>
          <w:trHeight w:val="275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12507F76" w14:textId="77777777" w:rsidR="00E1296E" w:rsidRPr="00297AED" w:rsidRDefault="00E1296E" w:rsidP="00E1296E">
            <w:pPr>
              <w:numPr>
                <w:ilvl w:val="0"/>
                <w:numId w:val="28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35369275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099D5C03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ΜΟΝΑΔΑ ΣΥΝΕΧΟΥΣ ΠΕΡΙΤΟΝΑΪΚΗΣ ΚΑΘΑΡΣΗΣ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74DF99D5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ΝΕΦΡΟΛΟΓΙΑΣ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411D69CE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2070CD31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66F0F071" w14:textId="77777777" w:rsidTr="009D4601">
        <w:trPr>
          <w:gridBefore w:val="1"/>
          <w:gridAfter w:val="1"/>
          <w:wBefore w:w="46" w:type="dxa"/>
          <w:wAfter w:w="79" w:type="dxa"/>
          <w:trHeight w:val="265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22AB52C3" w14:textId="77777777" w:rsidR="00E1296E" w:rsidRPr="00297AED" w:rsidRDefault="00E1296E" w:rsidP="00E1296E">
            <w:pPr>
              <w:numPr>
                <w:ilvl w:val="0"/>
                <w:numId w:val="28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2192CB5F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1790CEC3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2958BAC0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4C011C29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Β΄ ΠΑΝΕΠΙΣΤΗΜΙΑΚΗ </w:t>
            </w:r>
            <w:r w:rsidR="0039365B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ΠΑΘΟΛΟΓΙΚΗ </w:t>
            </w: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ΚΛΙΝΙΚΗ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61A22483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 w:hint="eastAsia"/>
                <w:b/>
                <w:color w:val="000000"/>
                <w:sz w:val="20"/>
                <w:lang w:val="el-GR"/>
              </w:rPr>
              <w:t>ΕΣΩΤΕΡΙΚΗΣ</w:t>
            </w: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ΠΑΘΟΛΟΓΙΑΣ (με την εξειδίκευση που προβλέπεται από τις διατάξεις του Π.Δ. 161/2001 για την </w:t>
            </w:r>
            <w:proofErr w:type="spellStart"/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Λοιμωξιολογία</w:t>
            </w:r>
            <w:proofErr w:type="spellEnd"/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)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245FAAB4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05249190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054D1731" w14:textId="77777777" w:rsidTr="009D4601">
        <w:trPr>
          <w:gridBefore w:val="1"/>
          <w:gridAfter w:val="1"/>
          <w:wBefore w:w="46" w:type="dxa"/>
          <w:wAfter w:w="79" w:type="dxa"/>
          <w:trHeight w:val="265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4445028E" w14:textId="77777777" w:rsidR="00E1296E" w:rsidRPr="00297AED" w:rsidRDefault="00E1296E" w:rsidP="00B81086">
            <w:pPr>
              <w:overflowPunct/>
              <w:autoSpaceDE/>
              <w:autoSpaceDN/>
              <w:adjustRightInd/>
              <w:ind w:left="360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267FE3D2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1353A7CA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  <w:p w14:paraId="0B58A237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ΜΟΝΑΔΑ ΜΕΣΟΓΕΙΑΚΗΣ ΑΝΑΙΜΙΑΣ ΚΑΙ ΔΡΕΠΑΝΟΚΥΤΤΑΡΙΚΗΣ ΝΟΣΟΥ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6253C370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 xml:space="preserve">ΑΙΜΑΤΟΛΟΓΙΑΣ ή ΕΣΩΤΕΡΙΚΗΣ ΠΑΘΟΛΟΓΙΑΣ ή ΠΑΙΔΙΑΤΡΙΚΗΣ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427D8704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64B16A6F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3E1E2038" w14:textId="77777777" w:rsidTr="009D4601">
        <w:trPr>
          <w:gridBefore w:val="1"/>
          <w:gridAfter w:val="1"/>
          <w:wBefore w:w="46" w:type="dxa"/>
          <w:wAfter w:w="79" w:type="dxa"/>
          <w:trHeight w:val="265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797F77BB" w14:textId="77777777" w:rsidR="00E1296E" w:rsidRPr="00297AED" w:rsidRDefault="00E1296E" w:rsidP="00B81086">
            <w:pPr>
              <w:overflowPunct/>
              <w:autoSpaceDE/>
              <w:autoSpaceDN/>
              <w:adjustRightInd/>
              <w:ind w:left="360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2A214555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596DA638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  <w:p w14:paraId="5E8E921A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ΓΑΣΤΡΕΝΤΕΡΟΛΟΓΙΚΟ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1E87CE88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ΓΑΣΤΡΕΝΤΕΡΟΛΟΓΙΑΣ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5B0AFE23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4FC47089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766F597A" w14:textId="77777777" w:rsidTr="009D4601">
        <w:trPr>
          <w:gridBefore w:val="1"/>
          <w:gridAfter w:val="1"/>
          <w:wBefore w:w="46" w:type="dxa"/>
          <w:wAfter w:w="79" w:type="dxa"/>
          <w:trHeight w:val="265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24C6E621" w14:textId="77777777" w:rsidR="00E1296E" w:rsidRPr="00297AED" w:rsidRDefault="00E1296E" w:rsidP="00B81086">
            <w:pPr>
              <w:overflowPunct/>
              <w:autoSpaceDE/>
              <w:autoSpaceDN/>
              <w:adjustRightInd/>
              <w:ind w:left="360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7D773509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613A8B2F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  <w:p w14:paraId="1DFA8017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ΚΑΡΔΙΟΛΟΓΙΚΟ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2E10A90E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ΚΑΡΔΙΟΛΟΓΙΑΣ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5032487D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3413CB69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154F4A18" w14:textId="77777777" w:rsidTr="009D4601">
        <w:trPr>
          <w:gridBefore w:val="1"/>
          <w:gridAfter w:val="1"/>
          <w:wBefore w:w="46" w:type="dxa"/>
          <w:wAfter w:w="79" w:type="dxa"/>
          <w:trHeight w:val="265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28C89176" w14:textId="77777777" w:rsidR="00E1296E" w:rsidRPr="00297AED" w:rsidRDefault="00E1296E" w:rsidP="00B81086">
            <w:pPr>
              <w:overflowPunct/>
              <w:autoSpaceDE/>
              <w:autoSpaceDN/>
              <w:adjustRightInd/>
              <w:ind w:left="360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31812453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425B506E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  <w:p w14:paraId="4429625A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ΜΟΝΑΔΑ ΟΓΚΟΛΟΓΙΑΣ Β΄ ΠΑΝΕΠΙΣΤΗΜΙΑΚΗΣ ΚΛΙΝΙΚΗΣ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02AF0119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 xml:space="preserve">ΠΑΘΟΛΟΓΙΚΗΣ ΟΓΚΟΛΟΓΙΑΣ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0EC9CCDD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6EC4F747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27853934" w14:textId="77777777" w:rsidTr="009D4601">
        <w:trPr>
          <w:gridBefore w:val="1"/>
          <w:gridAfter w:val="1"/>
          <w:wBefore w:w="46" w:type="dxa"/>
          <w:wAfter w:w="79" w:type="dxa"/>
          <w:trHeight w:val="265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1DDA3265" w14:textId="77777777" w:rsidR="00E1296E" w:rsidRPr="00297AED" w:rsidRDefault="00E1296E" w:rsidP="00B81086">
            <w:pPr>
              <w:overflowPunct/>
              <w:autoSpaceDE/>
              <w:autoSpaceDN/>
              <w:adjustRightInd/>
              <w:ind w:left="360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56CBFE98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6AF2E602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  <w:p w14:paraId="036EBDF0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Α΄ΠΑΝΕΠΙΣΤΗΜΙΑΚΗ ΚΛΙΝΙΚΗ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4A79402E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 xml:space="preserve">ΩΤΟΡΙΝΟΛΑΡΥΓΓΟΛΟΓΙΑΣ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28A0140E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202E33C8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07062ECA" w14:textId="77777777" w:rsidTr="009D4601">
        <w:trPr>
          <w:gridBefore w:val="1"/>
          <w:gridAfter w:val="1"/>
          <w:wBefore w:w="46" w:type="dxa"/>
          <w:wAfter w:w="79" w:type="dxa"/>
          <w:trHeight w:val="265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3CF0468C" w14:textId="77777777" w:rsidR="00E1296E" w:rsidRPr="00297AED" w:rsidRDefault="00E1296E" w:rsidP="00B81086">
            <w:pPr>
              <w:overflowPunct/>
              <w:autoSpaceDE/>
              <w:autoSpaceDN/>
              <w:adjustRightInd/>
              <w:ind w:left="360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68CF4DB6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73E52BAF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  <w:p w14:paraId="39C9E058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  <w:p w14:paraId="10B06EE8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ΑΙΜΟΔΟΣΙΑ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5B9B7313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 xml:space="preserve">ΑΙΜΑΤΟΛΟΓΙΑΣ ή ΙΑΤΡΙΚΗ ΒΙΟΠΑΘΟΛΟΓΙΑΣ-ΕΡΓΑΣΤΗΡΙΑΚΗΣ ΙΑΤΡΙΚΗΣ ή ΕΣΩΤΕΡΙΚΗΣ ΠΑΘΟΛΟΓΙΑΣ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759A93F7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462B526E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2</w:t>
            </w:r>
          </w:p>
        </w:tc>
      </w:tr>
      <w:tr w:rsidR="00762C91" w:rsidRPr="00297AED" w14:paraId="6D9243EA" w14:textId="77777777" w:rsidTr="009D4601">
        <w:trPr>
          <w:gridBefore w:val="1"/>
          <w:gridAfter w:val="1"/>
          <w:wBefore w:w="46" w:type="dxa"/>
          <w:wAfter w:w="79" w:type="dxa"/>
          <w:trHeight w:val="265"/>
          <w:jc w:val="center"/>
        </w:trPr>
        <w:tc>
          <w:tcPr>
            <w:tcW w:w="921" w:type="dxa"/>
            <w:shd w:val="clear" w:color="auto" w:fill="auto"/>
            <w:vAlign w:val="center"/>
          </w:tcPr>
          <w:p w14:paraId="133DB348" w14:textId="77777777" w:rsidR="00E1296E" w:rsidRPr="00297AED" w:rsidRDefault="00E1296E" w:rsidP="00B81086">
            <w:pPr>
              <w:overflowPunct/>
              <w:autoSpaceDE/>
              <w:autoSpaceDN/>
              <w:adjustRightInd/>
              <w:ind w:left="360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411397F7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27B9AB29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  <w:p w14:paraId="18E801DD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ΑΝΑΙΣΘΗΣΙΟΛΟΓΙΚΟ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179C3715" w14:textId="77777777" w:rsidR="00E1296E" w:rsidRPr="00297AED" w:rsidRDefault="00E1296E" w:rsidP="00B81086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ΑΝΑΙΣΘΗΣΙΟΛΟΓΙΑΣ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5EF9D228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310024D8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3270BF6D" w14:textId="77777777" w:rsidTr="009D4601">
        <w:trPr>
          <w:gridBefore w:val="1"/>
          <w:gridAfter w:val="1"/>
          <w:wBefore w:w="46" w:type="dxa"/>
          <w:wAfter w:w="79" w:type="dxa"/>
          <w:trHeight w:val="275"/>
          <w:jc w:val="center"/>
        </w:trPr>
        <w:tc>
          <w:tcPr>
            <w:tcW w:w="921" w:type="dxa"/>
            <w:vMerge w:val="restart"/>
            <w:shd w:val="clear" w:color="auto" w:fill="auto"/>
            <w:vAlign w:val="center"/>
          </w:tcPr>
          <w:p w14:paraId="1F4452DC" w14:textId="77777777" w:rsidR="00E1296E" w:rsidRPr="00297AED" w:rsidRDefault="00E1296E" w:rsidP="00E1296E">
            <w:pPr>
              <w:numPr>
                <w:ilvl w:val="0"/>
                <w:numId w:val="28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 w:val="restart"/>
            <w:shd w:val="clear" w:color="auto" w:fill="auto"/>
            <w:vAlign w:val="center"/>
          </w:tcPr>
          <w:p w14:paraId="1B2B764D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 xml:space="preserve">Γ.Ν.Α «ΣΙΣΜΑΝΟΓΛΕΙΟ-ΑΜΑΛΙΑ ΦΛΕΜΙΓΚ» (ΑΠΟΚΕΝΤΡΩΜΕΝΗ ΟΡΓΑΝΙΚΗ ΜΟΝΑΔΑ ΑΜΑΛΙΑ ΦΛΕΜΙΓΚ)  </w:t>
            </w:r>
          </w:p>
        </w:tc>
        <w:tc>
          <w:tcPr>
            <w:tcW w:w="2397" w:type="dxa"/>
          </w:tcPr>
          <w:p w14:paraId="6D661A2C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0106FEA7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ΚΑΡΔΙΟΛΟΓΙΚΗ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0463F91B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ΚΑΡΔΙΟΛΟΓΙΑΣ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0A582946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733424B2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5693BAE2" w14:textId="77777777" w:rsidTr="009D4601">
        <w:trPr>
          <w:gridBefore w:val="1"/>
          <w:gridAfter w:val="1"/>
          <w:wBefore w:w="46" w:type="dxa"/>
          <w:wAfter w:w="79" w:type="dxa"/>
          <w:trHeight w:val="275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2A6C80E8" w14:textId="77777777" w:rsidR="00E1296E" w:rsidRPr="00297AED" w:rsidRDefault="00E1296E" w:rsidP="00E1296E">
            <w:pPr>
              <w:numPr>
                <w:ilvl w:val="0"/>
                <w:numId w:val="28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1F9A02A0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72636C65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6B424857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ΓΑΣΤΡΕΝΤΕΡΟΛΟΓΙΚΟ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68DE0FF0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ΓΑΣΤΡΕΝΤΕΡΟΛΟΓΙΑΣ 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2A165E67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373064B1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56807BC6" w14:textId="77777777" w:rsidTr="009D4601">
        <w:trPr>
          <w:gridBefore w:val="1"/>
          <w:gridAfter w:val="1"/>
          <w:wBefore w:w="46" w:type="dxa"/>
          <w:wAfter w:w="79" w:type="dxa"/>
          <w:trHeight w:val="275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7C754F1B" w14:textId="77777777" w:rsidR="00E1296E" w:rsidRPr="00297AED" w:rsidRDefault="00E1296E" w:rsidP="00E1296E">
            <w:pPr>
              <w:numPr>
                <w:ilvl w:val="0"/>
                <w:numId w:val="28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3B68CB4D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3E4C12A1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0773732C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ΚΥΤΤΑΡΟΛΟΓΙΚΟ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731619CD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ΚΥΤΤΑΡΟΛΟΓΙΑΣ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31E8BDDE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48C8B2CF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3909CB42" w14:textId="77777777" w:rsidTr="009D4601">
        <w:trPr>
          <w:gridBefore w:val="1"/>
          <w:gridAfter w:val="1"/>
          <w:wBefore w:w="46" w:type="dxa"/>
          <w:wAfter w:w="79" w:type="dxa"/>
          <w:trHeight w:val="273"/>
          <w:jc w:val="center"/>
        </w:trPr>
        <w:tc>
          <w:tcPr>
            <w:tcW w:w="921" w:type="dxa"/>
            <w:vMerge w:val="restart"/>
            <w:shd w:val="clear" w:color="auto" w:fill="auto"/>
            <w:vAlign w:val="center"/>
          </w:tcPr>
          <w:p w14:paraId="1A194D33" w14:textId="77777777" w:rsidR="00E1296E" w:rsidRPr="00297AED" w:rsidRDefault="00E1296E" w:rsidP="00E1296E">
            <w:pPr>
              <w:numPr>
                <w:ilvl w:val="0"/>
                <w:numId w:val="28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 w:val="restart"/>
            <w:shd w:val="clear" w:color="auto" w:fill="auto"/>
            <w:vAlign w:val="center"/>
          </w:tcPr>
          <w:p w14:paraId="57B35114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Γ.Ν. ΕΛΕΝΑ ΒΕΝΙΖΕΛΟΥ-ΑΛΕΞΑΝΔΡΑ ( Οργανική Μονάδα της έδρας ΑΛΕΞΑΝΔΡΑ)</w:t>
            </w:r>
          </w:p>
        </w:tc>
        <w:tc>
          <w:tcPr>
            <w:tcW w:w="2397" w:type="dxa"/>
          </w:tcPr>
          <w:p w14:paraId="153A44E9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77724D8C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Μ.Ε.Θ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7715E8D2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highlight w:val="yellow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ΠΝΕΥΜΟΝΟΛΟΓΙΑΣ-ΦΥΜΑΤΙΟΛΟΓΙΑΣ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1E91AEF6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55F1D1C8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6BDF498D" w14:textId="77777777" w:rsidTr="009D4601">
        <w:trPr>
          <w:gridBefore w:val="1"/>
          <w:gridAfter w:val="1"/>
          <w:wBefore w:w="46" w:type="dxa"/>
          <w:wAfter w:w="79" w:type="dxa"/>
          <w:trHeight w:val="265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47C78881" w14:textId="77777777" w:rsidR="00E1296E" w:rsidRPr="00297AED" w:rsidRDefault="00E1296E" w:rsidP="00E1296E">
            <w:pPr>
              <w:numPr>
                <w:ilvl w:val="0"/>
                <w:numId w:val="28"/>
              </w:num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4CCC9B6C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607360EA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4559D350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Μ.Ε.Θ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220C89E4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highlight w:val="yellow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ΚΑΡΔΙΟΛΟΓΙΑΣ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5612C3E6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28F220C1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735690A2" w14:textId="77777777" w:rsidTr="009D4601">
        <w:trPr>
          <w:gridBefore w:val="1"/>
          <w:gridAfter w:val="1"/>
          <w:wBefore w:w="46" w:type="dxa"/>
          <w:wAfter w:w="79" w:type="dxa"/>
          <w:trHeight w:val="277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7015A453" w14:textId="77777777" w:rsidR="00E1296E" w:rsidRPr="00297AED" w:rsidRDefault="00E1296E" w:rsidP="00B81086">
            <w:pPr>
              <w:ind w:left="360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094DF8F8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0F54FC77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4A6627D0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ΑΚΤΙΝΟΛΟΓΙΚΟ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4C123472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highlight w:val="yellow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ΑΚΤΙΝΟΛΟΓΙΑΣ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7172EA1B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608BEED7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0B8E147B" w14:textId="77777777" w:rsidTr="009D4601">
        <w:trPr>
          <w:gridBefore w:val="1"/>
          <w:gridAfter w:val="1"/>
          <w:wBefore w:w="46" w:type="dxa"/>
          <w:wAfter w:w="79" w:type="dxa"/>
          <w:trHeight w:val="277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5AF79195" w14:textId="77777777" w:rsidR="00E1296E" w:rsidRPr="00297AED" w:rsidRDefault="00E1296E" w:rsidP="00B81086">
            <w:pPr>
              <w:ind w:left="360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6698EF59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14230A98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1F5A13DB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Α΄ ΜΑΙΕΥΤΙΚΗ-ΓΥΝΑΙΚΟΛΟΓΙΚΗ ΚΛΙΝΙΚΗ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5DB87998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highlight w:val="yellow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ΟΥΡΟΛΟΓΙΑΣ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091DAF89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52E3E326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1024B2E9" w14:textId="77777777" w:rsidTr="009D4601">
        <w:trPr>
          <w:gridBefore w:val="1"/>
          <w:gridAfter w:val="1"/>
          <w:wBefore w:w="46" w:type="dxa"/>
          <w:wAfter w:w="79" w:type="dxa"/>
          <w:trHeight w:val="277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64B466D5" w14:textId="77777777" w:rsidR="00E1296E" w:rsidRPr="00297AED" w:rsidRDefault="00E1296E" w:rsidP="00B81086">
            <w:pPr>
              <w:ind w:left="360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77D9E366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7CF5C114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highlight w:val="yellow"/>
                <w:lang w:val="el-GR"/>
              </w:rPr>
            </w:pPr>
          </w:p>
          <w:p w14:paraId="7AFD145F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highlight w:val="yellow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ΠΥΡΗΝΙΚΗΣ ΙΑΤΡΙΚΗΣ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5A03874E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highlight w:val="yellow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ΠΥΡΗΝΙΚΗΣ ΙΑΤΡΙΚΗΣ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546AB2D8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1C5BFDCF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51802E3F" w14:textId="77777777" w:rsidTr="009D4601">
        <w:trPr>
          <w:gridBefore w:val="1"/>
          <w:gridAfter w:val="1"/>
          <w:wBefore w:w="46" w:type="dxa"/>
          <w:wAfter w:w="79" w:type="dxa"/>
          <w:trHeight w:val="277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6AF05DC6" w14:textId="77777777" w:rsidR="00E1296E" w:rsidRPr="00297AED" w:rsidRDefault="00E1296E" w:rsidP="00B81086">
            <w:pPr>
              <w:ind w:left="360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224A598F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195A9AB1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highlight w:val="yellow"/>
                <w:lang w:val="el-GR"/>
              </w:rPr>
            </w:pPr>
          </w:p>
          <w:p w14:paraId="43ED46AD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highlight w:val="yellow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ΑΙΜΟΔΥΜΑΝΙΚΟ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00BD348A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highlight w:val="yellow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ΚΑΡΔΙΟΛΟΓΙΑΣ (με εμπειρία στην ηλεκτροφυσιολογία)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759555DD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7D0C0747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66652DBD" w14:textId="77777777" w:rsidTr="009D4601">
        <w:trPr>
          <w:gridBefore w:val="1"/>
          <w:gridAfter w:val="1"/>
          <w:wBefore w:w="46" w:type="dxa"/>
          <w:wAfter w:w="79" w:type="dxa"/>
          <w:trHeight w:val="340"/>
          <w:jc w:val="center"/>
        </w:trPr>
        <w:tc>
          <w:tcPr>
            <w:tcW w:w="921" w:type="dxa"/>
            <w:vMerge w:val="restart"/>
            <w:shd w:val="clear" w:color="auto" w:fill="auto"/>
            <w:vAlign w:val="center"/>
          </w:tcPr>
          <w:p w14:paraId="3D7AFFAD" w14:textId="77777777" w:rsidR="00E1296E" w:rsidRPr="00297AED" w:rsidRDefault="00E1296E" w:rsidP="00B81086">
            <w:pPr>
              <w:overflowPunct/>
              <w:autoSpaceDE/>
              <w:autoSpaceDN/>
              <w:adjustRightInd/>
              <w:ind w:left="502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14</w:t>
            </w:r>
          </w:p>
        </w:tc>
        <w:tc>
          <w:tcPr>
            <w:tcW w:w="2213" w:type="dxa"/>
            <w:vMerge w:val="restart"/>
            <w:shd w:val="clear" w:color="auto" w:fill="auto"/>
            <w:vAlign w:val="center"/>
          </w:tcPr>
          <w:p w14:paraId="32AF730E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 xml:space="preserve">Γ.Ν.Α «ΚΑΤ» </w:t>
            </w:r>
          </w:p>
        </w:tc>
        <w:tc>
          <w:tcPr>
            <w:tcW w:w="2397" w:type="dxa"/>
          </w:tcPr>
          <w:p w14:paraId="0FDDA672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45472C65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ΠΛΑΣΤΙΚΗΣ ΧΕΙΡΟΥΡΓΙΚΗΣ ΚΑΙ ΕΓΚΑΥΜΑΤΩΝ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567EF562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ΠΛΑΣΤΙΚΗΣ, ΕΠΑΝΟΡΘΩΤΙΚΗΣ ΚΑΙ ΑΙΣΘΗΣΤΙΚΗΣ ΧΕΙΡΟΥΡΓΙΚΗΣ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5F989082" w14:textId="77777777" w:rsidR="00E1296E" w:rsidRPr="00297AED" w:rsidRDefault="00E1296E" w:rsidP="00B81086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 xml:space="preserve">  ΔΙΕΥΘΥΝΤΗ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7AECB83E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5513D987" w14:textId="77777777" w:rsidTr="009D4601">
        <w:trPr>
          <w:gridBefore w:val="1"/>
          <w:gridAfter w:val="1"/>
          <w:wBefore w:w="46" w:type="dxa"/>
          <w:wAfter w:w="79" w:type="dxa"/>
          <w:trHeight w:val="274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52989861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431AB095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71F51AD1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6312CA32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ΠΛΑΣΤΙΚΗΣ ΧΕΙΡΟΥΡΓΙΚΗΣ ΚΑΙ ΕΓΚΑΥΜΑΤΩΝ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62E3CD2F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ΠΛΑΣΤΙΚΗΣ, ΕΠΑΝΟΡΘΩΤΙΚΗΣ ΚΑΙ ΑΙΣΘΗΣΤΙΚΗΣ ΧΕΙΡΟΥΡΓΙΚΗΣ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584368ED" w14:textId="77777777" w:rsidR="00E1296E" w:rsidRPr="00297AED" w:rsidRDefault="00E1296E" w:rsidP="00B81086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2D1D38AC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0CE8F96C" w14:textId="77777777" w:rsidTr="009D4601">
        <w:trPr>
          <w:gridBefore w:val="1"/>
          <w:gridAfter w:val="1"/>
          <w:wBefore w:w="46" w:type="dxa"/>
          <w:wAfter w:w="79" w:type="dxa"/>
          <w:trHeight w:val="274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758CEEF9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3AB8CBFB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5E762A08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76376A8A" w14:textId="77777777" w:rsidR="00E1296E" w:rsidRPr="00297AED" w:rsidRDefault="0092618C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ΤΜΗΜΑ ΜΙΚΡΟΧΕΙΡΟΥΡΓΙΚΗΣ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46FF3714" w14:textId="77777777" w:rsidR="00E1296E" w:rsidRPr="00297AED" w:rsidRDefault="00E1296E" w:rsidP="00E4674B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ΟΡΘΟΠΑΙΔΙΚΗΣ ΚΑΙ ΤΡΑΥΜΑΤΟΛΟΓΙΑΣ </w:t>
            </w:r>
            <w:r w:rsidR="00E4674B"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με </w:t>
            </w:r>
            <w:proofErr w:type="spellStart"/>
            <w:r w:rsidR="00E4674B"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εμπερία</w:t>
            </w:r>
            <w:proofErr w:type="spellEnd"/>
            <w:r w:rsidR="00E4674B"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 στη χειρουργική άκρας χείρας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47F0D959" w14:textId="77777777" w:rsidR="00E1296E" w:rsidRPr="00297AED" w:rsidRDefault="00E1296E" w:rsidP="00B81086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7DCF186D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37E7AE02" w14:textId="77777777" w:rsidTr="009D4601">
        <w:trPr>
          <w:gridBefore w:val="1"/>
          <w:gridAfter w:val="1"/>
          <w:wBefore w:w="46" w:type="dxa"/>
          <w:wAfter w:w="79" w:type="dxa"/>
          <w:trHeight w:val="274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60B56665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2A261971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12AADB58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3FAD89E6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ΟΡΘΟΠΑΙΔΙΚΟ (1</w:t>
            </w:r>
            <w:r w:rsidRPr="00297AED">
              <w:rPr>
                <w:rFonts w:ascii="Calibri" w:hAnsi="Calibri" w:cs="Calibri"/>
                <w:b/>
                <w:color w:val="000000"/>
                <w:sz w:val="20"/>
                <w:vertAlign w:val="superscript"/>
                <w:lang w:val="el-GR"/>
              </w:rPr>
              <w:t>Ο</w:t>
            </w: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)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7F90089A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highlight w:val="yellow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ΟΡΘΟΠΑΙΔΙΚΗΣ ΚΑΙ ΤΡΑΥΜΑΤΟΛΟΓΙΑΣ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53A70A29" w14:textId="77777777" w:rsidR="00E1296E" w:rsidRPr="00297AED" w:rsidRDefault="00E1296E" w:rsidP="00B81086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4A3D9771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highlight w:val="yellow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76C82BBA" w14:textId="77777777" w:rsidTr="009D4601">
        <w:trPr>
          <w:gridBefore w:val="1"/>
          <w:gridAfter w:val="1"/>
          <w:wBefore w:w="46" w:type="dxa"/>
          <w:wAfter w:w="79" w:type="dxa"/>
          <w:trHeight w:val="274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4E0B420A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20F16622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67E7DA6D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ΟΡΘΟΠΑΙΔΙΚΟ (2</w:t>
            </w:r>
            <w:r w:rsidRPr="00297AED">
              <w:rPr>
                <w:rFonts w:ascii="Calibri" w:hAnsi="Calibri" w:cs="Calibri"/>
                <w:b/>
                <w:color w:val="000000"/>
                <w:sz w:val="20"/>
                <w:vertAlign w:val="superscript"/>
                <w:lang w:val="el-GR"/>
              </w:rPr>
              <w:t>Ο</w:t>
            </w: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)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44B36AA7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highlight w:val="yellow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ΟΡΘΟΠΑΙΔΙΚΗΣ ΚΑΙ ΤΡΑΥΜΑΤΟΛΟΓΙΑΣ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320F6774" w14:textId="77777777" w:rsidR="00E1296E" w:rsidRPr="00297AED" w:rsidRDefault="00E1296E" w:rsidP="00B81086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14009E5E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highlight w:val="yellow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274F9295" w14:textId="77777777" w:rsidTr="009D4601">
        <w:trPr>
          <w:gridBefore w:val="1"/>
          <w:gridAfter w:val="1"/>
          <w:wBefore w:w="46" w:type="dxa"/>
          <w:wAfter w:w="79" w:type="dxa"/>
          <w:trHeight w:val="274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78426585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263D8F56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22B09F00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ΟΡΘΟΠΑΙΔΙΚΟ (3</w:t>
            </w:r>
            <w:r w:rsidRPr="00297AED">
              <w:rPr>
                <w:rFonts w:ascii="Calibri" w:hAnsi="Calibri" w:cs="Calibri"/>
                <w:b/>
                <w:color w:val="000000"/>
                <w:sz w:val="20"/>
                <w:vertAlign w:val="superscript"/>
                <w:lang w:val="el-GR"/>
              </w:rPr>
              <w:t>Ο</w:t>
            </w: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)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6CD084C9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highlight w:val="yellow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ΟΡΘΟΠΑΙΔΙΚΗΣ ΚΑΙ ΤΡΑΥΜΑΤΟΛΟΓΙΑΣ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1682FF4B" w14:textId="77777777" w:rsidR="00E1296E" w:rsidRPr="00297AED" w:rsidRDefault="00E1296E" w:rsidP="00B81086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3A88A5DB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highlight w:val="yellow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44B5FED9" w14:textId="77777777" w:rsidTr="009D4601">
        <w:trPr>
          <w:gridBefore w:val="1"/>
          <w:gridAfter w:val="1"/>
          <w:wBefore w:w="46" w:type="dxa"/>
          <w:wAfter w:w="79" w:type="dxa"/>
          <w:trHeight w:val="274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32B737AB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39DF7749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4CEFEF08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ΟΡΘΟΠΑΙΔΙΚΟ (4</w:t>
            </w:r>
            <w:r w:rsidRPr="00297AED">
              <w:rPr>
                <w:rFonts w:ascii="Calibri" w:hAnsi="Calibri" w:cs="Calibri"/>
                <w:b/>
                <w:color w:val="000000"/>
                <w:sz w:val="20"/>
                <w:vertAlign w:val="superscript"/>
                <w:lang w:val="el-GR"/>
              </w:rPr>
              <w:t>Ο</w:t>
            </w: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)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2BB1D2A2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highlight w:val="yellow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ΟΡΘΟΠΑΙΔΙΚΗΣ ΚΑΙ ΤΡΑΥΜΑΤΟΛΟΓΙΑΣ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5FEA6AB0" w14:textId="77777777" w:rsidR="00E1296E" w:rsidRPr="00297AED" w:rsidRDefault="00E1296E" w:rsidP="00B81086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3F0BD9F9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highlight w:val="yellow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17271070" w14:textId="77777777" w:rsidTr="009D4601">
        <w:trPr>
          <w:gridBefore w:val="1"/>
          <w:gridAfter w:val="1"/>
          <w:wBefore w:w="46" w:type="dxa"/>
          <w:wAfter w:w="79" w:type="dxa"/>
          <w:trHeight w:val="274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14FE990F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0642A035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4508B6DE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7A5C4387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ΑΙΜΟΔΟΣΙΑ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40978CED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highlight w:val="yellow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ΑΙΜΑΤΟΛΟΓΙΑΣ ή ΙΑΤΡΙΚΗΣ ΒΙΟΠΑΘΟΛΟΓΙΑΣ –ΕΡΓΑΣΤΗΡΙΑΚΗΣ ΙΑΤΡΙΚΗΣ ή ΕΣΩΤΕΡΙΚΗΣ ΠΑΘΟΛΟΓΙΑΣ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110635BE" w14:textId="77777777" w:rsidR="00E1296E" w:rsidRPr="00297AED" w:rsidRDefault="00E1296E" w:rsidP="00B81086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3648851A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247465EF" w14:textId="77777777" w:rsidTr="009D4601">
        <w:trPr>
          <w:gridBefore w:val="1"/>
          <w:gridAfter w:val="1"/>
          <w:wBefore w:w="46" w:type="dxa"/>
          <w:wAfter w:w="79" w:type="dxa"/>
          <w:trHeight w:val="274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50AE51EF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4A8A0EF9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2D6D356F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highlight w:val="yellow"/>
                <w:lang w:val="el-GR"/>
              </w:rPr>
            </w:pPr>
          </w:p>
          <w:p w14:paraId="51A7A808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highlight w:val="yellow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ΑΚΤΙΝΟΛΟΓΙΚΟ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27E62A67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ΑΚΤΙΝΟΛΟΓΙΑΣ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43F56FAF" w14:textId="77777777" w:rsidR="00E1296E" w:rsidRPr="00297AED" w:rsidRDefault="00E1296E" w:rsidP="00B81086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39CA643E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2958FED8" w14:textId="77777777" w:rsidTr="009D4601">
        <w:trPr>
          <w:gridBefore w:val="1"/>
          <w:gridAfter w:val="1"/>
          <w:wBefore w:w="46" w:type="dxa"/>
          <w:wAfter w:w="79" w:type="dxa"/>
          <w:trHeight w:val="274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20773946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18DCF5CB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6FCE2B89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highlight w:val="yellow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ΝΕΟΤΕΡΩΝ ΑΠΕΙΚΟΝΙΣΤΙΚΩΝ ΜΕΘΟΔΩΝ (ΑΞΟΝΙΚΟΣ –ΜΑΓΝΗΤΙΚΟΣ ΤΟΜΟΓΡΑΦΟΣ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536908DA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highlight w:val="yellow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ΑΚΤΙΝΟΛΟΓΙΑΣ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7F856430" w14:textId="77777777" w:rsidR="00E1296E" w:rsidRPr="00297AED" w:rsidRDefault="00E1296E" w:rsidP="00B81086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3B619334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highlight w:val="yellow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6ED5D814" w14:textId="77777777" w:rsidTr="009D4601">
        <w:trPr>
          <w:gridBefore w:val="1"/>
          <w:gridAfter w:val="1"/>
          <w:wBefore w:w="46" w:type="dxa"/>
          <w:wAfter w:w="79" w:type="dxa"/>
          <w:trHeight w:val="274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56356CD9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5A9DAC81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6DEFAB60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1E8E6BE7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ΑΙΜΑΤΟΛΟΓΙΚΟ ΕΡΓΑΣΤΗΡΙΟ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58CE314B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highlight w:val="yellow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ΙΑΤΡΙΚΗΣ ΒΙΟΠΑΘΟΛΟΓΙΑΣ ΕΡΓΑΣΤΗΡΙΑΚΗΣ ΙΑΤΡΙΚΗΣ ή ΑΙΜΑΤΟΛΟΓΙΑΣ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7945E2CF" w14:textId="77777777" w:rsidR="00E1296E" w:rsidRPr="00297AED" w:rsidRDefault="00E1296E" w:rsidP="00B81086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091B13DE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16D2B6B5" w14:textId="77777777" w:rsidTr="009D4601">
        <w:trPr>
          <w:gridBefore w:val="1"/>
          <w:gridAfter w:val="1"/>
          <w:wBefore w:w="46" w:type="dxa"/>
          <w:wAfter w:w="79" w:type="dxa"/>
          <w:trHeight w:val="274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1CCF6C75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5C807B46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4806242A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2EA64323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ΝΕΥΡΟΛΟΓΙΚΟ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3B6A746D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highlight w:val="yellow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ΝΕΥΡΟΛΟΓΙΑΣ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7E0143D9" w14:textId="77777777" w:rsidR="00E1296E" w:rsidRPr="00297AED" w:rsidRDefault="00E1296E" w:rsidP="00B81086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1194DC43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0BA7C954" w14:textId="77777777" w:rsidTr="009D4601">
        <w:trPr>
          <w:gridBefore w:val="1"/>
          <w:gridAfter w:val="1"/>
          <w:wBefore w:w="46" w:type="dxa"/>
          <w:wAfter w:w="79" w:type="dxa"/>
          <w:trHeight w:val="274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2CB7F25B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27D9542B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577EB78F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ΦΥΣΙΚΗΣ ΙΑΤΡΙΚΗΣ ΚΑΙ ΑΠΟΚΑΤΑΣΤΑΣΗΣ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3354BCCC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ΦΥΣΙΚΗΣ ΙΑΤΡΙΚΗΣ ΚΑΙ ΑΠΟΚΑΤΑΣΤΑΣΗΣ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54DB9B66" w14:textId="77777777" w:rsidR="00E1296E" w:rsidRPr="00297AED" w:rsidRDefault="00E1296E" w:rsidP="00B81086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07E5883A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1809F907" w14:textId="77777777" w:rsidTr="0039365B">
        <w:trPr>
          <w:gridBefore w:val="1"/>
          <w:gridAfter w:val="1"/>
          <w:wBefore w:w="46" w:type="dxa"/>
          <w:wAfter w:w="79" w:type="dxa"/>
          <w:trHeight w:val="274"/>
          <w:jc w:val="center"/>
        </w:trPr>
        <w:tc>
          <w:tcPr>
            <w:tcW w:w="921" w:type="dxa"/>
            <w:vMerge/>
            <w:tcBorders>
              <w:bottom w:val="nil"/>
            </w:tcBorders>
            <w:shd w:val="clear" w:color="auto" w:fill="auto"/>
            <w:vAlign w:val="center"/>
          </w:tcPr>
          <w:p w14:paraId="3EE34E18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tcBorders>
              <w:bottom w:val="nil"/>
            </w:tcBorders>
            <w:shd w:val="clear" w:color="auto" w:fill="auto"/>
            <w:vAlign w:val="center"/>
          </w:tcPr>
          <w:p w14:paraId="3137B980" w14:textId="77777777" w:rsidR="00E1296E" w:rsidRPr="00297AED" w:rsidRDefault="00E1296E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41D4219E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021A7422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4BE5E5A3" w14:textId="77777777" w:rsidR="00E1296E" w:rsidRPr="00297AED" w:rsidRDefault="00E1296E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Μ.Ε.Θ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4DA77B47" w14:textId="77777777" w:rsidR="00E1296E" w:rsidRPr="00297AED" w:rsidRDefault="004E7CA0" w:rsidP="0008744E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ΕΣΩΤΕΡΙΚΗΣ ΠΑΘΟΛΟΓΙΑΣ ή ΚΑΡΔΙΟΛΟΓΙΑΣ ή ΠΝΕΥΜΟΝΟΛΟΓΙΑΣ  - ΦΥΜΑΤΙΟΛΟΓΙΑΣ ή ΧΕΙΡΟΥΡΓΙΚΗΣ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2D313434" w14:textId="77777777" w:rsidR="00E1296E" w:rsidRPr="00297AED" w:rsidRDefault="00E1296E" w:rsidP="00B81086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53AC6776" w14:textId="77777777" w:rsidR="00E1296E" w:rsidRPr="00297AED" w:rsidRDefault="004E7CA0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75E44510" w14:textId="77777777" w:rsidTr="0039365B">
        <w:trPr>
          <w:gridBefore w:val="1"/>
          <w:gridAfter w:val="1"/>
          <w:wBefore w:w="46" w:type="dxa"/>
          <w:wAfter w:w="79" w:type="dxa"/>
          <w:trHeight w:val="274"/>
          <w:jc w:val="center"/>
        </w:trPr>
        <w:tc>
          <w:tcPr>
            <w:tcW w:w="921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14:paraId="51A34F3E" w14:textId="77777777" w:rsidR="004E7CA0" w:rsidRPr="00297AED" w:rsidRDefault="004E7CA0" w:rsidP="004E7CA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tcBorders>
              <w:top w:val="nil"/>
            </w:tcBorders>
            <w:shd w:val="clear" w:color="auto" w:fill="auto"/>
            <w:vAlign w:val="center"/>
          </w:tcPr>
          <w:p w14:paraId="0123E53A" w14:textId="77777777" w:rsidR="004E7CA0" w:rsidRPr="00297AED" w:rsidRDefault="004E7CA0" w:rsidP="004E7CA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  <w:vAlign w:val="center"/>
          </w:tcPr>
          <w:p w14:paraId="591DA488" w14:textId="77777777" w:rsidR="004E7CA0" w:rsidRPr="00297AED" w:rsidRDefault="004E7CA0" w:rsidP="004E7CA0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Μ.Ε.Θ</w:t>
            </w:r>
          </w:p>
        </w:tc>
        <w:tc>
          <w:tcPr>
            <w:tcW w:w="2367" w:type="dxa"/>
            <w:shd w:val="clear" w:color="auto" w:fill="auto"/>
            <w:vAlign w:val="center"/>
          </w:tcPr>
          <w:p w14:paraId="613DD3AA" w14:textId="77777777" w:rsidR="004E7CA0" w:rsidRPr="00297AED" w:rsidRDefault="004E7CA0" w:rsidP="0039365B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ΚΑΡΔΙΟΛΟΓΙΑΣ ή ΠΝΕΥΜΟΝΟΛΟΓΙΑΣ  - ΦΥΜΑΤΙΟΛΟΓΙΑΣ ή ΧΕΙΡΟΥΡΓΙΚΗΣ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</w:tcPr>
          <w:p w14:paraId="1BEE1965" w14:textId="77777777" w:rsidR="004E7CA0" w:rsidRPr="00297AED" w:rsidRDefault="004E7CA0" w:rsidP="004E7CA0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</w:t>
            </w:r>
          </w:p>
        </w:tc>
        <w:tc>
          <w:tcPr>
            <w:tcW w:w="1037" w:type="dxa"/>
            <w:shd w:val="clear" w:color="auto" w:fill="auto"/>
            <w:vAlign w:val="center"/>
          </w:tcPr>
          <w:p w14:paraId="1850FC1B" w14:textId="77777777" w:rsidR="004E7CA0" w:rsidRPr="00297AED" w:rsidRDefault="004E7CA0" w:rsidP="004E7CA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40B713AF" w14:textId="77777777" w:rsidTr="0039365B">
        <w:trPr>
          <w:gridBefore w:val="1"/>
          <w:gridAfter w:val="1"/>
          <w:wBefore w:w="46" w:type="dxa"/>
          <w:wAfter w:w="79" w:type="dxa"/>
          <w:trHeight w:val="281"/>
          <w:jc w:val="center"/>
        </w:trPr>
        <w:tc>
          <w:tcPr>
            <w:tcW w:w="921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13A6BED" w14:textId="77777777" w:rsidR="00D44067" w:rsidRPr="00297AED" w:rsidRDefault="00D44067" w:rsidP="00D44067">
            <w:pPr>
              <w:overflowPunct/>
              <w:autoSpaceDE/>
              <w:autoSpaceDN/>
              <w:adjustRightInd/>
              <w:ind w:left="142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15.</w:t>
            </w:r>
          </w:p>
        </w:tc>
        <w:tc>
          <w:tcPr>
            <w:tcW w:w="2213" w:type="dxa"/>
            <w:vMerge w:val="restart"/>
            <w:shd w:val="clear" w:color="auto" w:fill="auto"/>
            <w:vAlign w:val="center"/>
          </w:tcPr>
          <w:p w14:paraId="494B3957" w14:textId="77777777" w:rsidR="00D44067" w:rsidRPr="00297AED" w:rsidRDefault="00D44067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Γ.Α.Ο.Ν.Α. « Ο ΑΓΙΟΣ ΣΑΒΒΑΣ»</w:t>
            </w:r>
          </w:p>
        </w:tc>
        <w:tc>
          <w:tcPr>
            <w:tcW w:w="2397" w:type="dxa"/>
          </w:tcPr>
          <w:p w14:paraId="65E39B11" w14:textId="77777777" w:rsidR="00D44067" w:rsidRPr="00297AED" w:rsidRDefault="00D44067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ΑΚΤΙΝΟΛΟΓΙΚΟ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67C0BA8F" w14:textId="77777777" w:rsidR="00D44067" w:rsidRPr="00297AED" w:rsidRDefault="00D44067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ΑΚΤΙΝΟΛΟΓΙΑΣ (με εμπειρία στο μαστό)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67C1E28E" w14:textId="77777777" w:rsidR="00D44067" w:rsidRPr="00297AED" w:rsidRDefault="00D44067" w:rsidP="00B81086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141D3CED" w14:textId="77777777" w:rsidR="00D44067" w:rsidRPr="00297AED" w:rsidRDefault="00D44067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1FC415AC" w14:textId="77777777" w:rsidTr="009D4601">
        <w:trPr>
          <w:gridBefore w:val="1"/>
          <w:gridAfter w:val="1"/>
          <w:wBefore w:w="46" w:type="dxa"/>
          <w:wAfter w:w="79" w:type="dxa"/>
          <w:trHeight w:val="28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4A7AF445" w14:textId="77777777" w:rsidR="00D44067" w:rsidRPr="00297AED" w:rsidRDefault="00D44067" w:rsidP="00E1296E">
            <w:pPr>
              <w:numPr>
                <w:ilvl w:val="0"/>
                <w:numId w:val="28"/>
              </w:num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69F9D0C8" w14:textId="77777777" w:rsidR="00D44067" w:rsidRPr="00297AED" w:rsidRDefault="00D44067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2FCB8111" w14:textId="77777777" w:rsidR="00D44067" w:rsidRPr="00297AED" w:rsidRDefault="00D44067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2D233F0C" w14:textId="77777777" w:rsidR="00D44067" w:rsidRPr="00297AED" w:rsidRDefault="00D44067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3C3668FB" w14:textId="77777777" w:rsidR="00D44067" w:rsidRPr="00297AED" w:rsidRDefault="00D44067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ΤΜΗΜΑ ΑΝΟΣΟΛΟΓΙΑΣ-ΙΣΤΟΣΥΜΒΑΤΟΤΗΤΑΣ</w:t>
            </w:r>
          </w:p>
        </w:tc>
        <w:tc>
          <w:tcPr>
            <w:tcW w:w="2367" w:type="dxa"/>
            <w:shd w:val="clear" w:color="auto" w:fill="auto"/>
            <w:vAlign w:val="center"/>
          </w:tcPr>
          <w:p w14:paraId="0E6632D0" w14:textId="77777777" w:rsidR="00D44067" w:rsidRPr="00297AED" w:rsidRDefault="00D44067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ΑΙΜΑΤΟΛΟΓΙΑΣ ή ΙΑΤΡΙΚΗΣ ΒΙΟΠΑΘΟΛΟΓΙΑΣ –ΕΡΓΑΣΤΗΡΙΑΚΗΣ ΙΑΤΡΙΚΗΣ ή ΕΣΩΤΕΡΙΚΗΣ ΠΑΘΟΛΟΓΙΑΣ ή ΠΑΙΔΙΑΤΡΙΚΗΣ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</w:tcPr>
          <w:p w14:paraId="01B80FF0" w14:textId="77777777" w:rsidR="00D44067" w:rsidRPr="00297AED" w:rsidRDefault="00D44067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</w:tcPr>
          <w:p w14:paraId="0D480A69" w14:textId="77777777" w:rsidR="00D44067" w:rsidRPr="00297AED" w:rsidRDefault="00D44067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4BAD37B7" w14:textId="77777777" w:rsidTr="009D4601">
        <w:trPr>
          <w:gridBefore w:val="1"/>
          <w:gridAfter w:val="1"/>
          <w:wBefore w:w="46" w:type="dxa"/>
          <w:wAfter w:w="79" w:type="dxa"/>
          <w:trHeight w:val="28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40802272" w14:textId="77777777" w:rsidR="00D44067" w:rsidRPr="00297AED" w:rsidRDefault="00D44067" w:rsidP="00B81086">
            <w:pPr>
              <w:overflowPunct/>
              <w:autoSpaceDE/>
              <w:autoSpaceDN/>
              <w:adjustRightInd/>
              <w:ind w:left="360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0EB63823" w14:textId="77777777" w:rsidR="00D44067" w:rsidRPr="00297AED" w:rsidRDefault="00D44067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7F9441DF" w14:textId="77777777" w:rsidR="00D44067" w:rsidRPr="00297AED" w:rsidRDefault="00D44067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75AFF9D3" w14:textId="77777777" w:rsidR="00D44067" w:rsidRPr="00297AED" w:rsidRDefault="00D44067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ΩΤΟΡΙΝΟΛΑΡΥΓΓΟΛΟΓΙΚΟ</w:t>
            </w:r>
          </w:p>
        </w:tc>
        <w:tc>
          <w:tcPr>
            <w:tcW w:w="2367" w:type="dxa"/>
            <w:shd w:val="clear" w:color="auto" w:fill="auto"/>
            <w:vAlign w:val="center"/>
          </w:tcPr>
          <w:p w14:paraId="7B10108E" w14:textId="77777777" w:rsidR="00D44067" w:rsidRPr="00297AED" w:rsidRDefault="00D44067" w:rsidP="00B81086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ΩΤΟΡΙΝΟΛΑΡΥΓΓΟΛΟΓΙΑΣ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</w:tcPr>
          <w:p w14:paraId="32580FFF" w14:textId="77777777" w:rsidR="00D44067" w:rsidRPr="00297AED" w:rsidRDefault="00D44067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</w:tcPr>
          <w:p w14:paraId="776A7F94" w14:textId="77777777" w:rsidR="00D44067" w:rsidRPr="00297AED" w:rsidRDefault="00D44067" w:rsidP="00B8108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65AB371F" w14:textId="77777777" w:rsidTr="003704D3">
        <w:trPr>
          <w:gridBefore w:val="1"/>
          <w:gridAfter w:val="1"/>
          <w:wBefore w:w="46" w:type="dxa"/>
          <w:wAfter w:w="79" w:type="dxa"/>
          <w:trHeight w:val="28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4F3F577F" w14:textId="77777777" w:rsidR="00390ED3" w:rsidRPr="00297AED" w:rsidRDefault="00390ED3" w:rsidP="00390ED3">
            <w:pPr>
              <w:overflowPunct/>
              <w:autoSpaceDE/>
              <w:autoSpaceDN/>
              <w:adjustRightInd/>
              <w:ind w:left="360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4C0C922E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  <w:vAlign w:val="center"/>
          </w:tcPr>
          <w:p w14:paraId="1950CFE5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ΑΠΕΙΚΟΝΙΣΤΙΚΟ ΤΜΗΜΑ</w:t>
            </w:r>
          </w:p>
        </w:tc>
        <w:tc>
          <w:tcPr>
            <w:tcW w:w="2367" w:type="dxa"/>
            <w:shd w:val="clear" w:color="auto" w:fill="auto"/>
            <w:vAlign w:val="center"/>
          </w:tcPr>
          <w:p w14:paraId="4C444E38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ΑΚΤΙΝΟΛΟΓΙΑΣ με εμπειρία στον Αξονικό και Μαγνητικό Τομογράφο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</w:tcPr>
          <w:p w14:paraId="7379A5DD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</w:tcPr>
          <w:p w14:paraId="1CDD023A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5287CB11" w14:textId="77777777" w:rsidTr="009D4601">
        <w:trPr>
          <w:gridBefore w:val="1"/>
          <w:gridAfter w:val="1"/>
          <w:wBefore w:w="46" w:type="dxa"/>
          <w:wAfter w:w="79" w:type="dxa"/>
          <w:trHeight w:val="28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746E881C" w14:textId="77777777" w:rsidR="00390ED3" w:rsidRPr="00297AED" w:rsidRDefault="00390ED3" w:rsidP="00390ED3">
            <w:pPr>
              <w:overflowPunct/>
              <w:autoSpaceDE/>
              <w:autoSpaceDN/>
              <w:adjustRightInd/>
              <w:ind w:left="360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4F6890EF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798CF6EA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2FE963E6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ΨΥΧΙΑΤΡΙΚΟ</w:t>
            </w:r>
          </w:p>
        </w:tc>
        <w:tc>
          <w:tcPr>
            <w:tcW w:w="2367" w:type="dxa"/>
            <w:shd w:val="clear" w:color="auto" w:fill="auto"/>
            <w:vAlign w:val="center"/>
          </w:tcPr>
          <w:p w14:paraId="27AA2FD2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ΨΥΧΙΑΤΡΙΚΗΣ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</w:tcPr>
          <w:p w14:paraId="46F946C8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</w:tcPr>
          <w:p w14:paraId="641D4909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3960D140" w14:textId="77777777" w:rsidTr="009E09F0">
        <w:trPr>
          <w:gridBefore w:val="1"/>
          <w:gridAfter w:val="1"/>
          <w:wBefore w:w="46" w:type="dxa"/>
          <w:wAfter w:w="79" w:type="dxa"/>
          <w:trHeight w:val="28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3E861B20" w14:textId="77777777" w:rsidR="009D3611" w:rsidRPr="00297AED" w:rsidRDefault="009D3611" w:rsidP="00390ED3">
            <w:pPr>
              <w:overflowPunct/>
              <w:autoSpaceDE/>
              <w:autoSpaceDN/>
              <w:adjustRightInd/>
              <w:ind w:left="360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39CB6D32" w14:textId="77777777" w:rsidR="009D3611" w:rsidRPr="00297AED" w:rsidRDefault="009D3611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  <w:vAlign w:val="center"/>
          </w:tcPr>
          <w:p w14:paraId="4C28F772" w14:textId="77777777" w:rsidR="009D3611" w:rsidRPr="00297AED" w:rsidRDefault="009D3611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ΝΕΥΡΟΧΕΙΡΟΥΡΓΙΚΟ</w:t>
            </w:r>
          </w:p>
        </w:tc>
        <w:tc>
          <w:tcPr>
            <w:tcW w:w="2367" w:type="dxa"/>
            <w:shd w:val="clear" w:color="auto" w:fill="auto"/>
            <w:vAlign w:val="center"/>
          </w:tcPr>
          <w:p w14:paraId="5AA9B9E9" w14:textId="77777777" w:rsidR="009D3611" w:rsidRPr="00297AED" w:rsidRDefault="009D3611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ΝΕΥΡΟΧΕΙΡΟΥΡΓΙΚΗΣ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</w:tcPr>
          <w:p w14:paraId="3C4E1642" w14:textId="77777777" w:rsidR="009D3611" w:rsidRPr="00297AED" w:rsidRDefault="009D3611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</w:tcPr>
          <w:p w14:paraId="1AB8AA0F" w14:textId="77777777" w:rsidR="009D3611" w:rsidRPr="00297AED" w:rsidRDefault="009D3611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2F14D535" w14:textId="77777777" w:rsidTr="009D4601">
        <w:trPr>
          <w:gridBefore w:val="1"/>
          <w:gridAfter w:val="1"/>
          <w:wBefore w:w="46" w:type="dxa"/>
          <w:wAfter w:w="79" w:type="dxa"/>
          <w:trHeight w:val="28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524848E2" w14:textId="77777777" w:rsidR="00390ED3" w:rsidRPr="00297AED" w:rsidRDefault="00390ED3" w:rsidP="00390ED3">
            <w:pPr>
              <w:overflowPunct/>
              <w:autoSpaceDE/>
              <w:autoSpaceDN/>
              <w:adjustRightInd/>
              <w:ind w:left="360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3A20EEA1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1C6F58E1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76B160AA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ΠΑΘΟΛΟΓΙΚΟ-ΟΓΚΟΛΟΓΙΚΟ</w:t>
            </w:r>
          </w:p>
        </w:tc>
        <w:tc>
          <w:tcPr>
            <w:tcW w:w="2367" w:type="dxa"/>
            <w:shd w:val="clear" w:color="auto" w:fill="auto"/>
            <w:vAlign w:val="center"/>
          </w:tcPr>
          <w:p w14:paraId="0DD64B0E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ΠΑΘΟΛΟΓΙΚΗΣ ΟΓΚΟΛΟΓΙΑΣ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</w:tcPr>
          <w:p w14:paraId="7109FDC6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</w:tcPr>
          <w:p w14:paraId="27597CC8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140D8B5E" w14:textId="77777777" w:rsidTr="009D4601">
        <w:trPr>
          <w:gridBefore w:val="1"/>
          <w:gridAfter w:val="1"/>
          <w:wBefore w:w="46" w:type="dxa"/>
          <w:wAfter w:w="79" w:type="dxa"/>
          <w:trHeight w:val="281"/>
          <w:jc w:val="center"/>
        </w:trPr>
        <w:tc>
          <w:tcPr>
            <w:tcW w:w="921" w:type="dxa"/>
            <w:vMerge w:val="restart"/>
            <w:shd w:val="clear" w:color="auto" w:fill="auto"/>
            <w:vAlign w:val="center"/>
          </w:tcPr>
          <w:p w14:paraId="4D440FD8" w14:textId="77777777" w:rsidR="00390ED3" w:rsidRPr="00297AED" w:rsidRDefault="00390ED3" w:rsidP="00390ED3">
            <w:pPr>
              <w:overflowPunct/>
              <w:autoSpaceDE/>
              <w:autoSpaceDN/>
              <w:adjustRightInd/>
              <w:ind w:left="142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16.</w:t>
            </w:r>
          </w:p>
        </w:tc>
        <w:tc>
          <w:tcPr>
            <w:tcW w:w="2213" w:type="dxa"/>
            <w:vMerge w:val="restart"/>
            <w:shd w:val="clear" w:color="auto" w:fill="auto"/>
            <w:vAlign w:val="center"/>
          </w:tcPr>
          <w:p w14:paraId="4720B725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Γ.Ν.Α «ΣΙΣΜΑΝΟΓΛΕΙΟ-ΑΜΑΛΙΑ ΦΛΕΜΙΓΚ» (ΟΡΓΑΝΙΚΗ ΜΟΝΑΔΑ ΕΔΡΑΣ ΣΙΣΜΑΝΟΓΛΕΙΟ)</w:t>
            </w:r>
          </w:p>
        </w:tc>
        <w:tc>
          <w:tcPr>
            <w:tcW w:w="2397" w:type="dxa"/>
          </w:tcPr>
          <w:p w14:paraId="4D1EF2F0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375ABBA0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Α΄ΠΝΕΥΜΟΝΟΛΟΓΙΚΟ ΤΜΗΜΑ</w:t>
            </w:r>
          </w:p>
        </w:tc>
        <w:tc>
          <w:tcPr>
            <w:tcW w:w="2367" w:type="dxa"/>
            <w:shd w:val="clear" w:color="auto" w:fill="auto"/>
            <w:vAlign w:val="center"/>
          </w:tcPr>
          <w:p w14:paraId="2EDCCC2E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highlight w:val="yellow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ΠΝΕΥΜΟΝΟΛΟΓΙΑΣ-ΦΥΜΑΤΙΟΛΟΓΙΑΣ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</w:tcPr>
          <w:p w14:paraId="6791DF7E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</w:tcPr>
          <w:p w14:paraId="6237DC5B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506B8C01" w14:textId="77777777" w:rsidTr="009D4601">
        <w:trPr>
          <w:gridBefore w:val="1"/>
          <w:gridAfter w:val="1"/>
          <w:wBefore w:w="46" w:type="dxa"/>
          <w:wAfter w:w="79" w:type="dxa"/>
          <w:trHeight w:val="28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66A855BC" w14:textId="77777777" w:rsidR="00390ED3" w:rsidRPr="00297AED" w:rsidRDefault="00390ED3" w:rsidP="00390ED3">
            <w:pPr>
              <w:numPr>
                <w:ilvl w:val="0"/>
                <w:numId w:val="28"/>
              </w:numPr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62EDFD2A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5F16155D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6D3E7A35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Β΄ ΠΝΕΥΜΟΝΟΛΟΓΙΚΟ ΤΜΗΜΑ</w:t>
            </w:r>
          </w:p>
        </w:tc>
        <w:tc>
          <w:tcPr>
            <w:tcW w:w="2367" w:type="dxa"/>
            <w:shd w:val="clear" w:color="auto" w:fill="auto"/>
            <w:vAlign w:val="center"/>
          </w:tcPr>
          <w:p w14:paraId="10E332E6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ΠΝΕΥΜΟΝΟΛΟΓΙΑΣ-ΦΥΜΑΤΙΟΛΟΓΙΑΣ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</w:tcPr>
          <w:p w14:paraId="77246DE7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</w:tcPr>
          <w:p w14:paraId="4B993AA4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2</w:t>
            </w:r>
          </w:p>
        </w:tc>
      </w:tr>
      <w:tr w:rsidR="00762C91" w:rsidRPr="00297AED" w14:paraId="7351FCC0" w14:textId="77777777" w:rsidTr="009D4601">
        <w:trPr>
          <w:gridBefore w:val="1"/>
          <w:gridAfter w:val="1"/>
          <w:wBefore w:w="46" w:type="dxa"/>
          <w:wAfter w:w="79" w:type="dxa"/>
          <w:trHeight w:val="28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48E6E7D1" w14:textId="77777777" w:rsidR="00390ED3" w:rsidRPr="00297AED" w:rsidRDefault="00390ED3" w:rsidP="00390ED3">
            <w:pPr>
              <w:numPr>
                <w:ilvl w:val="0"/>
                <w:numId w:val="28"/>
              </w:numPr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5D581484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1717F2C2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0CC8B80C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Α΄ΠΑΘΟΛΟΓΙΚΟ ΤΜΗΜΑ</w:t>
            </w:r>
          </w:p>
        </w:tc>
        <w:tc>
          <w:tcPr>
            <w:tcW w:w="2367" w:type="dxa"/>
            <w:shd w:val="clear" w:color="auto" w:fill="auto"/>
            <w:vAlign w:val="center"/>
          </w:tcPr>
          <w:p w14:paraId="0B496759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ΕΣΩΤΕΡΙΚΗΣ ΠΑΘΟΛΟΓΙΑΣ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</w:tcPr>
          <w:p w14:paraId="1A0E83A5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</w:tcPr>
          <w:p w14:paraId="39DD2144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613A0843" w14:textId="77777777" w:rsidTr="009D4601">
        <w:trPr>
          <w:gridBefore w:val="1"/>
          <w:gridAfter w:val="1"/>
          <w:wBefore w:w="46" w:type="dxa"/>
          <w:wAfter w:w="79" w:type="dxa"/>
          <w:trHeight w:val="28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2B5A43CB" w14:textId="77777777" w:rsidR="00390ED3" w:rsidRPr="00297AED" w:rsidRDefault="00390ED3" w:rsidP="00390ED3">
            <w:pPr>
              <w:numPr>
                <w:ilvl w:val="0"/>
                <w:numId w:val="28"/>
              </w:numPr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40E787E8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0D559BDD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284912D3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Β΄ΠΑΘΟΛΟΓΙΚΟ ΤΜΗΜΑ</w:t>
            </w:r>
          </w:p>
        </w:tc>
        <w:tc>
          <w:tcPr>
            <w:tcW w:w="2367" w:type="dxa"/>
            <w:shd w:val="clear" w:color="auto" w:fill="auto"/>
            <w:vAlign w:val="center"/>
          </w:tcPr>
          <w:p w14:paraId="16640292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ΕΣΩΤΕΡΙΚΗΣ ΠΑΘΟΛΟΓΙΑΣ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</w:tcPr>
          <w:p w14:paraId="15C34D52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</w:tcPr>
          <w:p w14:paraId="0079F1B3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385B40C3" w14:textId="77777777" w:rsidTr="009D4601">
        <w:trPr>
          <w:gridBefore w:val="1"/>
          <w:gridAfter w:val="1"/>
          <w:wBefore w:w="46" w:type="dxa"/>
          <w:wAfter w:w="79" w:type="dxa"/>
          <w:trHeight w:val="28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0A5BE0F0" w14:textId="77777777" w:rsidR="00390ED3" w:rsidRPr="00297AED" w:rsidRDefault="00390ED3" w:rsidP="00390ED3">
            <w:pPr>
              <w:numPr>
                <w:ilvl w:val="0"/>
                <w:numId w:val="28"/>
              </w:num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01D11A07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4DE032EB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2D0E39F1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ΒΙΟΠΑΘΟΛΟΓΙΚΟ</w:t>
            </w:r>
          </w:p>
        </w:tc>
        <w:tc>
          <w:tcPr>
            <w:tcW w:w="2367" w:type="dxa"/>
            <w:shd w:val="clear" w:color="auto" w:fill="auto"/>
            <w:vAlign w:val="center"/>
          </w:tcPr>
          <w:p w14:paraId="15D1917E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ΙΑΤΡΙΚΗΣ ΒΙΟΠΑΘΟΛΟΓΙΑΣ –ΕΡΓΑΣΤΗΡΙΑΚΗΣ ΙΑΤΡΙΚΗΣ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</w:tcPr>
          <w:p w14:paraId="23C7586E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</w:tcPr>
          <w:p w14:paraId="31983CA5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16A200C8" w14:textId="77777777" w:rsidTr="009D4601">
        <w:trPr>
          <w:gridBefore w:val="1"/>
          <w:gridAfter w:val="1"/>
          <w:wBefore w:w="46" w:type="dxa"/>
          <w:wAfter w:w="79" w:type="dxa"/>
          <w:trHeight w:val="28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1FD042DF" w14:textId="77777777" w:rsidR="00390ED3" w:rsidRPr="00297AED" w:rsidRDefault="00390ED3" w:rsidP="00390ED3">
            <w:pPr>
              <w:overflowPunct/>
              <w:autoSpaceDE/>
              <w:autoSpaceDN/>
              <w:adjustRightInd/>
              <w:ind w:left="360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13A22A2C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4F38A68F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4B5AAE37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ΑΙΜΑΤΟΛΟΓΙΚΟ</w:t>
            </w:r>
          </w:p>
        </w:tc>
        <w:tc>
          <w:tcPr>
            <w:tcW w:w="2367" w:type="dxa"/>
            <w:shd w:val="clear" w:color="auto" w:fill="auto"/>
            <w:vAlign w:val="center"/>
          </w:tcPr>
          <w:p w14:paraId="70DA4DE4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ΑΙΜΑΤΟΛΟΓΙΑΣ ή ΙΑΤΡΙΚΗΣ ΒΙΟΠΑΘΟΛΟΓΙΑΣ –ΕΡΓΑΣΤΗΡΙΑΚΗΣ ΙΑΤΡΙΚΗΣ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</w:tcPr>
          <w:p w14:paraId="01EB22D6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</w:tcPr>
          <w:p w14:paraId="34A41AB9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2A7B45E4" w14:textId="77777777" w:rsidTr="009D4601">
        <w:trPr>
          <w:gridBefore w:val="1"/>
          <w:gridAfter w:val="1"/>
          <w:wBefore w:w="46" w:type="dxa"/>
          <w:wAfter w:w="79" w:type="dxa"/>
          <w:trHeight w:val="28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6004AD67" w14:textId="77777777" w:rsidR="00390ED3" w:rsidRPr="00297AED" w:rsidRDefault="00390ED3" w:rsidP="00390ED3">
            <w:pPr>
              <w:overflowPunct/>
              <w:autoSpaceDE/>
              <w:autoSpaceDN/>
              <w:adjustRightInd/>
              <w:ind w:left="360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2E7D43D4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169FD5B7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  <w:p w14:paraId="0CD67BB7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Τ.Ε.Π</w:t>
            </w:r>
          </w:p>
        </w:tc>
        <w:tc>
          <w:tcPr>
            <w:tcW w:w="2367" w:type="dxa"/>
            <w:shd w:val="clear" w:color="auto" w:fill="auto"/>
            <w:vAlign w:val="center"/>
          </w:tcPr>
          <w:p w14:paraId="1B54D1BB" w14:textId="77777777" w:rsidR="00390ED3" w:rsidRPr="00297AED" w:rsidRDefault="00390ED3" w:rsidP="0008744E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ΠΝΕΥΜΟΝΟΛΟΓΙΑΣ-ΦΥΜΑΤΙΟΛΟΓΙΑΣ 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με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αποδεδειγμένη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εμπειρία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και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γνώση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στην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επείγουσα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ιατρική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ή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εξειδίκευση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στη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Μ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.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Ε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.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Θ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</w:tcPr>
          <w:p w14:paraId="1FFEB9E5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</w:tcPr>
          <w:p w14:paraId="0A2E3A32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61899C80" w14:textId="77777777" w:rsidTr="009D4601">
        <w:trPr>
          <w:gridBefore w:val="1"/>
          <w:gridAfter w:val="1"/>
          <w:wBefore w:w="46" w:type="dxa"/>
          <w:wAfter w:w="79" w:type="dxa"/>
          <w:trHeight w:val="28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5634F85F" w14:textId="77777777" w:rsidR="00390ED3" w:rsidRPr="00297AED" w:rsidRDefault="00390ED3" w:rsidP="00390ED3">
            <w:pPr>
              <w:overflowPunct/>
              <w:autoSpaceDE/>
              <w:autoSpaceDN/>
              <w:adjustRightInd/>
              <w:ind w:left="360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4929255C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4A8B13E3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  <w:p w14:paraId="5486C0A8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ΨΥΧΙΑΤΡΙΚΟ ΠΑΙΔΙΩΝ ΚΑΙ ΕΦΗΒΩΝ</w:t>
            </w:r>
          </w:p>
        </w:tc>
        <w:tc>
          <w:tcPr>
            <w:tcW w:w="2367" w:type="dxa"/>
            <w:shd w:val="clear" w:color="auto" w:fill="auto"/>
            <w:vAlign w:val="center"/>
          </w:tcPr>
          <w:p w14:paraId="5099DB06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ΨΥΧΙΑΤΡΙΚΗΣ ΠΑΙΔΙΟΥ ΚΑΙ ΕΦΗΒΟΥ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</w:tcPr>
          <w:p w14:paraId="397467E5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</w:tcPr>
          <w:p w14:paraId="41C2998D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5F958DB9" w14:textId="77777777" w:rsidTr="009D4601">
        <w:trPr>
          <w:gridBefore w:val="1"/>
          <w:gridAfter w:val="1"/>
          <w:wBefore w:w="46" w:type="dxa"/>
          <w:wAfter w:w="79" w:type="dxa"/>
          <w:trHeight w:val="28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7745B203" w14:textId="77777777" w:rsidR="00390ED3" w:rsidRPr="00297AED" w:rsidRDefault="00390ED3" w:rsidP="00390ED3">
            <w:pPr>
              <w:overflowPunct/>
              <w:autoSpaceDE/>
              <w:autoSpaceDN/>
              <w:adjustRightInd/>
              <w:ind w:left="360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47CB2349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57158DA5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  <w:p w14:paraId="70E7E2E2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ΑΙΜΟΔΥΝΑΜΙΚΗ ΜΟΝΑΔΑ</w:t>
            </w:r>
          </w:p>
        </w:tc>
        <w:tc>
          <w:tcPr>
            <w:tcW w:w="2367" w:type="dxa"/>
            <w:shd w:val="clear" w:color="auto" w:fill="auto"/>
            <w:vAlign w:val="center"/>
          </w:tcPr>
          <w:p w14:paraId="0AF7E02E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ΚΑΡΔΙΟΛΟΓΙΑΣ (με εμπειρία σε αιμοδυναμική μονάδα)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</w:tcPr>
          <w:p w14:paraId="626003B9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</w:tcPr>
          <w:p w14:paraId="187BC732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5ACAB771" w14:textId="77777777" w:rsidTr="009D4601">
        <w:trPr>
          <w:gridBefore w:val="1"/>
          <w:gridAfter w:val="1"/>
          <w:wBefore w:w="46" w:type="dxa"/>
          <w:wAfter w:w="79" w:type="dxa"/>
          <w:trHeight w:val="28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076AD3C4" w14:textId="77777777" w:rsidR="00390ED3" w:rsidRPr="00297AED" w:rsidRDefault="00390ED3" w:rsidP="00390ED3">
            <w:pPr>
              <w:overflowPunct/>
              <w:autoSpaceDE/>
              <w:autoSpaceDN/>
              <w:adjustRightInd/>
              <w:ind w:left="360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284ACCB6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589C3908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7C44DCB7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78D45F80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ΜΟΝΑΔΑ ΕΙΔΙΚΩΝ ΛΟΙΜΩΞΕΩΝ</w:t>
            </w:r>
          </w:p>
        </w:tc>
        <w:tc>
          <w:tcPr>
            <w:tcW w:w="2367" w:type="dxa"/>
            <w:shd w:val="clear" w:color="auto" w:fill="auto"/>
            <w:vAlign w:val="center"/>
          </w:tcPr>
          <w:p w14:paraId="066097A2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highlight w:val="yellow"/>
                <w:lang w:val="el-GR"/>
              </w:rPr>
            </w:pPr>
            <w:r w:rsidRPr="00297AED">
              <w:rPr>
                <w:rFonts w:ascii="Calibri" w:hAnsi="Calibri" w:cs="Calibri" w:hint="eastAsia"/>
                <w:b/>
                <w:color w:val="000000"/>
                <w:sz w:val="20"/>
                <w:lang w:val="el-GR"/>
              </w:rPr>
              <w:t>ΕΣΩΤΕΡΙΚΗΣ</w:t>
            </w: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ΠΑΘΟΛΟΓΙΑΣ ή ΠΑΙΔΙΑΤΡΙΚΗΣ (με την εξειδίκευση που προβλέπεται από τις διατάξεις του Π.Δ. 161/2001 για την </w:t>
            </w:r>
            <w:proofErr w:type="spellStart"/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Λοιμωξιολογία</w:t>
            </w:r>
            <w:proofErr w:type="spellEnd"/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)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</w:tcPr>
          <w:p w14:paraId="42A5C525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</w:tcPr>
          <w:p w14:paraId="6C88E51F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09C319E4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 w:val="restart"/>
            <w:shd w:val="clear" w:color="auto" w:fill="auto"/>
            <w:vAlign w:val="center"/>
          </w:tcPr>
          <w:p w14:paraId="2DEC5A85" w14:textId="77777777" w:rsidR="00390ED3" w:rsidRPr="00297AED" w:rsidRDefault="00390ED3" w:rsidP="00390ED3">
            <w:pPr>
              <w:overflowPunct/>
              <w:autoSpaceDE/>
              <w:autoSpaceDN/>
              <w:adjustRightInd/>
              <w:ind w:left="142"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lastRenderedPageBreak/>
              <w:t>17.</w:t>
            </w:r>
          </w:p>
        </w:tc>
        <w:tc>
          <w:tcPr>
            <w:tcW w:w="2213" w:type="dxa"/>
            <w:vMerge w:val="restart"/>
            <w:shd w:val="clear" w:color="auto" w:fill="auto"/>
            <w:vAlign w:val="center"/>
          </w:tcPr>
          <w:p w14:paraId="5F596C71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Γ.Ν.Α «ΛΑΪΚΟ»</w:t>
            </w:r>
          </w:p>
        </w:tc>
        <w:tc>
          <w:tcPr>
            <w:tcW w:w="2397" w:type="dxa"/>
          </w:tcPr>
          <w:p w14:paraId="04A219E0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59C74C4A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Μ.Ε.Θ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4DC68946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ΠΝΕΥΜΟΝΟΛΟΓΙΑΣ-ΦΥΜΑΤΙΟΛΟΓΙΑΣ (για τη Μ.Ε.Θ)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548D2CD4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46FD9828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0B6CAE5A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1CC4EDC3" w14:textId="77777777" w:rsidR="00390ED3" w:rsidRPr="00297AED" w:rsidRDefault="00390ED3" w:rsidP="00390ED3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49E21294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00EF8F36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0155BD1F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Α΄ΠΑΘΟΛΟΓΙΚΗ ΚΛΙΝΙΚΗ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51451213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ΕΝΔΟΚΡΙΝΟΛΟΓΙΑΣ-ΔΙΑΒΗΤΗ-ΜΕΤΑΒΟΛΙΣΜΟΥ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61D330A3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7DFDC49D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44FCF191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63697B26" w14:textId="77777777" w:rsidR="00390ED3" w:rsidRPr="00297AED" w:rsidRDefault="00390ED3" w:rsidP="00390ED3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60A65371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67DC12CE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00CA533D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ΚΛΙΝΙΚΗ ΠΑΘΟΛΟΓΙΚΗΣ ΦΥΣΙΟΛΟΓΙΑΣ</w:t>
            </w:r>
          </w:p>
        </w:tc>
        <w:tc>
          <w:tcPr>
            <w:tcW w:w="2367" w:type="dxa"/>
            <w:shd w:val="clear" w:color="auto" w:fill="auto"/>
            <w:vAlign w:val="center"/>
          </w:tcPr>
          <w:p w14:paraId="6CE7FBF0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 w:hint="eastAsia"/>
                <w:b/>
                <w:color w:val="000000"/>
                <w:sz w:val="20"/>
                <w:lang w:val="el-GR"/>
              </w:rPr>
              <w:t>ΕΣΩΤΕΡΙΚΗΣ</w:t>
            </w: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ΠΑΘΟΛΟΓΙΑΣ (με την εξειδίκευση που προβλέπεται από τις διατάξεις του Π.Δ. 161/2001 για την </w:t>
            </w:r>
            <w:proofErr w:type="spellStart"/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Λοιμωξιολογία</w:t>
            </w:r>
            <w:proofErr w:type="spellEnd"/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) με εμπειρία στις λοιμώξεις </w:t>
            </w:r>
            <w:proofErr w:type="spellStart"/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αυτοάνοσων</w:t>
            </w:r>
            <w:proofErr w:type="spellEnd"/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και αιματολογικών νοσημάτων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</w:tcPr>
          <w:p w14:paraId="1AB9098C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</w:tcPr>
          <w:p w14:paraId="47AFF954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77651BC6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36CC30A7" w14:textId="77777777" w:rsidR="00390ED3" w:rsidRPr="00297AED" w:rsidRDefault="00390ED3" w:rsidP="00390ED3">
            <w:pPr>
              <w:overflowPunct/>
              <w:autoSpaceDE/>
              <w:autoSpaceDN/>
              <w:adjustRightInd/>
              <w:ind w:left="142"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52733C80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29E4DF6E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4C5C4C23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ΑΙΜΑΤΟΛΟΓΙΚΗ ΚΛΙΝΙΚΗ ΚΑΙ ΜΟΝΑΔΑ ΜΕΤΑΜΟΣΧΕΥΣΗΣ ΜΥΕΛΟΥ ΤΩΝ ΟΣΤΩΝ</w:t>
            </w:r>
          </w:p>
        </w:tc>
        <w:tc>
          <w:tcPr>
            <w:tcW w:w="2367" w:type="dxa"/>
            <w:shd w:val="clear" w:color="auto" w:fill="auto"/>
            <w:vAlign w:val="center"/>
          </w:tcPr>
          <w:p w14:paraId="0BE1B801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ΑΙΜΑΤΟΛΟΓΙΑΣ (με εμπειρία στην ημερήσια διάγνωση και νοσηλεία)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</w:tcPr>
          <w:p w14:paraId="6D5CB74E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</w:tcPr>
          <w:p w14:paraId="18F12D57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01B05B7C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7CE76B78" w14:textId="77777777" w:rsidR="00390ED3" w:rsidRPr="00297AED" w:rsidRDefault="00390ED3" w:rsidP="00390ED3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5512D434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4E63A13C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5F2D6C89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ΚΑΡΔΙΟΛΟΓΙΚΗ</w:t>
            </w:r>
          </w:p>
        </w:tc>
        <w:tc>
          <w:tcPr>
            <w:tcW w:w="2367" w:type="dxa"/>
            <w:shd w:val="clear" w:color="auto" w:fill="auto"/>
            <w:vAlign w:val="center"/>
          </w:tcPr>
          <w:p w14:paraId="6CA9B9A1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ΚΑΡΔΙΟΛΟΓΙΑΣ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</w:tcPr>
          <w:p w14:paraId="46434AFA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</w:tcPr>
          <w:p w14:paraId="1EA02B78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6DA3F7D5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65B2630F" w14:textId="77777777" w:rsidR="00390ED3" w:rsidRPr="00297AED" w:rsidRDefault="00390ED3" w:rsidP="00390ED3">
            <w:pPr>
              <w:overflowPunct/>
              <w:autoSpaceDE/>
              <w:autoSpaceDN/>
              <w:adjustRightInd/>
              <w:ind w:left="502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078F2D71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1ACEFD41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11D658BE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ΩΤΟΡΙΝΟΛΑΡΥΓΓΟΛΟΓΙΚΗ</w:t>
            </w:r>
          </w:p>
        </w:tc>
        <w:tc>
          <w:tcPr>
            <w:tcW w:w="2367" w:type="dxa"/>
            <w:shd w:val="clear" w:color="auto" w:fill="auto"/>
            <w:vAlign w:val="center"/>
          </w:tcPr>
          <w:p w14:paraId="6717385A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ΩΤΟΡΙΝΟΛΑΡΥΓΓΟΛΟΓΙΑΣ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</w:tcPr>
          <w:p w14:paraId="00D9D1E8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</w:tcPr>
          <w:p w14:paraId="3F565266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050F2052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46679772" w14:textId="77777777" w:rsidR="00390ED3" w:rsidRPr="00297AED" w:rsidRDefault="00390ED3" w:rsidP="00390ED3">
            <w:pPr>
              <w:overflowPunct/>
              <w:autoSpaceDE/>
              <w:autoSpaceDN/>
              <w:adjustRightInd/>
              <w:ind w:left="360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0F29CE01" w14:textId="77777777" w:rsidR="00390ED3" w:rsidRPr="00297AED" w:rsidRDefault="00390ED3" w:rsidP="00390ED3">
            <w:pPr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51D0AAD1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4D360571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ΝΕΥΡΟΛΟΓΙΚΟ</w:t>
            </w:r>
          </w:p>
        </w:tc>
        <w:tc>
          <w:tcPr>
            <w:tcW w:w="2367" w:type="dxa"/>
            <w:shd w:val="clear" w:color="auto" w:fill="auto"/>
            <w:vAlign w:val="center"/>
          </w:tcPr>
          <w:p w14:paraId="2C7BA102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ΝΕΥΡΟΛΟΓΙΑΣ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</w:tcPr>
          <w:p w14:paraId="1DDCA537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</w:tcPr>
          <w:p w14:paraId="34BB0081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0B737E3B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305799E5" w14:textId="77777777" w:rsidR="00390ED3" w:rsidRPr="00297AED" w:rsidRDefault="00390ED3" w:rsidP="00390ED3">
            <w:pPr>
              <w:overflowPunct/>
              <w:autoSpaceDE/>
              <w:autoSpaceDN/>
              <w:adjustRightInd/>
              <w:ind w:left="360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2BB7B132" w14:textId="77777777" w:rsidR="00390ED3" w:rsidRPr="00297AED" w:rsidRDefault="00390ED3" w:rsidP="00390ED3">
            <w:pPr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41159E2F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756254CD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ΚΕΝΤΡΟ ΑΙΜΟΔΟΣΙΑΣ</w:t>
            </w:r>
          </w:p>
        </w:tc>
        <w:tc>
          <w:tcPr>
            <w:tcW w:w="2367" w:type="dxa"/>
            <w:shd w:val="clear" w:color="auto" w:fill="auto"/>
            <w:vAlign w:val="center"/>
          </w:tcPr>
          <w:p w14:paraId="585C339C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ΑΙΜΑΤΟΛΟΓΙΑΣ ή ΙΑΤΡΙΚΗΣ ΒΙΟΠΑΘΟΛΟΓΙΑΣ –ΕΡΓΑΣΤΗΡΙΑΚΗΣ ΙΑΤΡΙΚΗΣ ή ΕΣΩΤΕΡΙΚΗΣ ΠΑΘΟΛΟΓΙΑΣ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</w:tcPr>
          <w:p w14:paraId="6434BA51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</w:tcPr>
          <w:p w14:paraId="55DC9CAD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617F81EC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68BE47B1" w14:textId="77777777" w:rsidR="00390ED3" w:rsidRPr="00297AED" w:rsidRDefault="00390ED3" w:rsidP="00390ED3">
            <w:pPr>
              <w:overflowPunct/>
              <w:autoSpaceDE/>
              <w:autoSpaceDN/>
              <w:adjustRightInd/>
              <w:ind w:left="360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66D13C39" w14:textId="77777777" w:rsidR="00390ED3" w:rsidRPr="00297AED" w:rsidRDefault="00390ED3" w:rsidP="00390ED3">
            <w:pPr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04003845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177B4F37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ΚΛΙΝΙΚΗ ΝΕΦΡΟΛΟΓΙΑΣ ΚΑΙ ΜΕΤΑΜΟΣΧΕΥΣΗΣ ΝΕΦΡΟΥ</w:t>
            </w:r>
          </w:p>
        </w:tc>
        <w:tc>
          <w:tcPr>
            <w:tcW w:w="2367" w:type="dxa"/>
            <w:shd w:val="clear" w:color="auto" w:fill="auto"/>
            <w:vAlign w:val="center"/>
          </w:tcPr>
          <w:p w14:paraId="709AA188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ΝΕΦΡΟΛΟΓΙΑΣ (με εμπειρία στη μεταμόσχευση νεφρού)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</w:tcPr>
          <w:p w14:paraId="7733D337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</w:tcPr>
          <w:p w14:paraId="1A3AEC14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0FDEA8AE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 w:val="restart"/>
            <w:shd w:val="clear" w:color="auto" w:fill="auto"/>
            <w:vAlign w:val="center"/>
          </w:tcPr>
          <w:p w14:paraId="73A81F96" w14:textId="77777777" w:rsidR="00390ED3" w:rsidRPr="00297AED" w:rsidRDefault="00390ED3" w:rsidP="00390ED3">
            <w:pPr>
              <w:overflowPunct/>
              <w:autoSpaceDE/>
              <w:autoSpaceDN/>
              <w:adjustRightInd/>
              <w:ind w:left="142"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18.</w:t>
            </w:r>
          </w:p>
        </w:tc>
        <w:tc>
          <w:tcPr>
            <w:tcW w:w="2213" w:type="dxa"/>
            <w:vMerge w:val="restart"/>
            <w:shd w:val="clear" w:color="auto" w:fill="auto"/>
            <w:vAlign w:val="center"/>
          </w:tcPr>
          <w:p w14:paraId="13D0AA11" w14:textId="77777777" w:rsidR="00390ED3" w:rsidRPr="00297AED" w:rsidRDefault="00390ED3" w:rsidP="00390ED3">
            <w:pPr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Γ.Ν. ΠΑΙΔΩΝ ΑΘΗΝΩΝ «Η ΑΓΙΑ ΣΟΦΙΑ»</w:t>
            </w:r>
          </w:p>
        </w:tc>
        <w:tc>
          <w:tcPr>
            <w:tcW w:w="2397" w:type="dxa"/>
          </w:tcPr>
          <w:p w14:paraId="4719094B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ΝΕΥΡΟΛΟΓΙΚΟ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26866827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ΝΕΥΡΟΛΟΓΙΑΣ ή ΠΑΙΔΙΑΤΡΙΚΗΣ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0D5654D9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4401B08B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190B85E2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6BF9C911" w14:textId="77777777" w:rsidR="00390ED3" w:rsidRPr="00297AED" w:rsidRDefault="00390ED3" w:rsidP="00390ED3">
            <w:pPr>
              <w:numPr>
                <w:ilvl w:val="0"/>
                <w:numId w:val="28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68A3714E" w14:textId="77777777" w:rsidR="00390ED3" w:rsidRPr="00297AED" w:rsidRDefault="00390ED3" w:rsidP="00390ED3">
            <w:pPr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613EBF56" w14:textId="77777777" w:rsidR="00390ED3" w:rsidRPr="00297AED" w:rsidRDefault="00390ED3" w:rsidP="00390ED3">
            <w:pPr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3F3F25B4" w14:textId="77777777" w:rsidR="00390ED3" w:rsidRPr="00297AED" w:rsidRDefault="00390ED3" w:rsidP="00390ED3">
            <w:pPr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        ΟΥΡΟΛΟΓΙΚΟ</w:t>
            </w:r>
          </w:p>
        </w:tc>
        <w:tc>
          <w:tcPr>
            <w:tcW w:w="2367" w:type="dxa"/>
            <w:shd w:val="clear" w:color="auto" w:fill="auto"/>
            <w:vAlign w:val="center"/>
          </w:tcPr>
          <w:p w14:paraId="74962D99" w14:textId="77777777" w:rsidR="00390ED3" w:rsidRPr="00297AED" w:rsidRDefault="00390ED3" w:rsidP="00390ED3">
            <w:pPr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    </w:t>
            </w:r>
          </w:p>
          <w:p w14:paraId="4060442A" w14:textId="77777777" w:rsidR="00390ED3" w:rsidRPr="00297AED" w:rsidRDefault="00390ED3" w:rsidP="00390ED3">
            <w:pPr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ΟΥΡΟΛΟΓΙΑΣ (με εμπειρία στην </w:t>
            </w:r>
          </w:p>
          <w:p w14:paraId="4823C338" w14:textId="77777777" w:rsidR="00390ED3" w:rsidRPr="00297AED" w:rsidRDefault="00390ED3" w:rsidP="00390ED3">
            <w:pPr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                          </w:t>
            </w:r>
            <w:proofErr w:type="spellStart"/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παιδοουρολογία</w:t>
            </w:r>
            <w:proofErr w:type="spellEnd"/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)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</w:tcPr>
          <w:p w14:paraId="1F050B85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</w:tcPr>
          <w:p w14:paraId="1F97AE6E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0DABFD9F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6A1BF35C" w14:textId="77777777" w:rsidR="00390ED3" w:rsidRPr="00297AED" w:rsidRDefault="00390ED3" w:rsidP="00390ED3">
            <w:pPr>
              <w:numPr>
                <w:ilvl w:val="0"/>
                <w:numId w:val="28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4D53FC78" w14:textId="77777777" w:rsidR="00390ED3" w:rsidRPr="00297AED" w:rsidRDefault="00390ED3" w:rsidP="00390ED3">
            <w:pPr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2A095E96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447E75E9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427E482E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01A3F311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ΑΙΜΟΔΟΣΙΑ</w:t>
            </w:r>
          </w:p>
        </w:tc>
        <w:tc>
          <w:tcPr>
            <w:tcW w:w="2367" w:type="dxa"/>
            <w:shd w:val="clear" w:color="auto" w:fill="auto"/>
            <w:vAlign w:val="center"/>
          </w:tcPr>
          <w:p w14:paraId="09B08B4D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ΑΙΜΑΤΟΛΟΓΙΑΣ ή ΙΑΤΡΙΚΗΣ ΒΙΟΠΑΘΟΛΟΓΙΑΣ ΕΡΓΑΣΤΗΡΙΑΚΗΣ ΙΑΤΡΙΚΗΣ ή ΕΣΩΤΕΡΙΚΗΣ ΠΑΘΟΛΟΓΙΑΣ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</w:tcPr>
          <w:p w14:paraId="54DCBE52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</w:tcPr>
          <w:p w14:paraId="337E41B8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6BD2FE08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1A2D8512" w14:textId="77777777" w:rsidR="00390ED3" w:rsidRPr="00297AED" w:rsidRDefault="00390ED3" w:rsidP="00390ED3">
            <w:pPr>
              <w:numPr>
                <w:ilvl w:val="0"/>
                <w:numId w:val="28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5F56C1E1" w14:textId="77777777" w:rsidR="00390ED3" w:rsidRPr="00297AED" w:rsidRDefault="00390ED3" w:rsidP="00390ED3">
            <w:pPr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1E58B360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4BE62D29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67" w:type="dxa"/>
            <w:shd w:val="clear" w:color="auto" w:fill="auto"/>
            <w:vAlign w:val="center"/>
          </w:tcPr>
          <w:p w14:paraId="585F5C14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ΝΕΦΡΟΛΟΓΙΑΣ ή ΠΑΙΔΙΑΤΡΙΚΗΣ (με εμπειρία στην παιδιατρική νεφρολογία)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</w:tcPr>
          <w:p w14:paraId="5D5C5177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 w:hint="eastAsia"/>
                <w:b/>
                <w:bCs/>
                <w:color w:val="000000"/>
                <w:sz w:val="20"/>
                <w:lang w:val="el-GR"/>
              </w:rPr>
              <w:t>ΕΠΙΜΕΛΗΤΗ</w:t>
            </w: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cs="Calibri" w:hint="eastAsia"/>
                <w:b/>
                <w:bCs/>
                <w:color w:val="000000"/>
                <w:sz w:val="20"/>
                <w:lang w:val="el-GR"/>
              </w:rPr>
              <w:t>Β΄</w:t>
            </w:r>
          </w:p>
        </w:tc>
        <w:tc>
          <w:tcPr>
            <w:tcW w:w="1037" w:type="dxa"/>
            <w:shd w:val="clear" w:color="auto" w:fill="auto"/>
            <w:vAlign w:val="center"/>
          </w:tcPr>
          <w:p w14:paraId="39AE3924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0DDD17EF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18685E96" w14:textId="77777777" w:rsidR="00390ED3" w:rsidRPr="00297AED" w:rsidRDefault="00390ED3" w:rsidP="00390ED3">
            <w:pPr>
              <w:overflowPunct/>
              <w:autoSpaceDE/>
              <w:autoSpaceDN/>
              <w:adjustRightInd/>
              <w:ind w:left="360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770166B2" w14:textId="77777777" w:rsidR="00390ED3" w:rsidRPr="00297AED" w:rsidRDefault="00390ED3" w:rsidP="00390ED3">
            <w:pPr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0BCDC270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6FA8FB41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40BBF223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ΜΟΝΑΔΑ ΑΙΜΟΡΡΑΓΙΚΩΝ ΔΙΑΘΕΣΕΩΝ</w:t>
            </w:r>
          </w:p>
        </w:tc>
        <w:tc>
          <w:tcPr>
            <w:tcW w:w="2367" w:type="dxa"/>
            <w:shd w:val="clear" w:color="auto" w:fill="auto"/>
            <w:vAlign w:val="center"/>
          </w:tcPr>
          <w:p w14:paraId="0544F692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ΠΑΙΔΙΑΤΡΙΚΗΣ ή ΑΙΜΑΤΟΛΟΓΙΑΣ (με εμπειρία στην αιμόσταση, θρόμβωση </w:t>
            </w: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lastRenderedPageBreak/>
              <w:t xml:space="preserve">και αιμορροφιλία σε παιδιά και εφήβους)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</w:tcPr>
          <w:p w14:paraId="41B3E7F3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 w:hint="eastAsia"/>
                <w:b/>
                <w:bCs/>
                <w:color w:val="000000"/>
                <w:sz w:val="20"/>
                <w:lang w:val="el-GR"/>
              </w:rPr>
              <w:lastRenderedPageBreak/>
              <w:t>ΕΠΙΜΕΛΗΤΗ</w:t>
            </w: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cs="Calibri" w:hint="eastAsia"/>
                <w:b/>
                <w:bCs/>
                <w:color w:val="000000"/>
                <w:sz w:val="20"/>
                <w:lang w:val="el-GR"/>
              </w:rPr>
              <w:t>Β΄</w:t>
            </w:r>
          </w:p>
        </w:tc>
        <w:tc>
          <w:tcPr>
            <w:tcW w:w="1037" w:type="dxa"/>
            <w:shd w:val="clear" w:color="auto" w:fill="auto"/>
            <w:vAlign w:val="center"/>
          </w:tcPr>
          <w:p w14:paraId="2DD635DD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0FF22D65" w14:textId="77777777" w:rsidTr="009D4601">
        <w:trPr>
          <w:gridBefore w:val="1"/>
          <w:gridAfter w:val="1"/>
          <w:wBefore w:w="46" w:type="dxa"/>
          <w:wAfter w:w="79" w:type="dxa"/>
          <w:trHeight w:val="70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75EBEB96" w14:textId="77777777" w:rsidR="00390ED3" w:rsidRPr="00297AED" w:rsidRDefault="00390ED3" w:rsidP="00390ED3">
            <w:pPr>
              <w:overflowPunct/>
              <w:autoSpaceDE/>
              <w:autoSpaceDN/>
              <w:adjustRightInd/>
              <w:ind w:left="360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76B9C96F" w14:textId="77777777" w:rsidR="00390ED3" w:rsidRPr="00297AED" w:rsidRDefault="00390ED3" w:rsidP="00390ED3">
            <w:pPr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50718F8C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2F9CE12D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307743BB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6A6E223D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ΤΜΗΜΑ ΑΝΟΣΟΛΟΓΙΑΣ-ΙΣΤΟΣΥΜΒΑΤΟΤΗΤΑΣ</w:t>
            </w:r>
          </w:p>
        </w:tc>
        <w:tc>
          <w:tcPr>
            <w:tcW w:w="2367" w:type="dxa"/>
            <w:shd w:val="clear" w:color="auto" w:fill="auto"/>
            <w:vAlign w:val="center"/>
          </w:tcPr>
          <w:p w14:paraId="1E247F0A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ΑΙΜΑΤΟΛΟΓΙΑΣ ή ΙΑΤΡΙΚΗΣ ΒΙΟΠΑΘΟΛΟΓΙΑΣ –ΕΡΓΑΣΤΗΡΙΑΚΗΣ ΙΑΤΡΙΚΗΣ ή ΠΑΙΔΙΑΤΡΙΚΗΣ ή ΕΣΩΤΕΡΙΚΗΣ ΠΑΘΟΛΟΓΙΑΣ (με εμπειρία στην παιδιατρική ανοσολογία)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</w:tcPr>
          <w:p w14:paraId="792A664A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 w:hint="eastAsia"/>
                <w:b/>
                <w:bCs/>
                <w:color w:val="000000"/>
                <w:sz w:val="20"/>
                <w:lang w:val="el-GR"/>
              </w:rPr>
              <w:t>ΕΠΙΜΕΛΗΤΗ</w:t>
            </w: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cs="Calibri" w:hint="eastAsia"/>
                <w:b/>
                <w:bCs/>
                <w:color w:val="000000"/>
                <w:sz w:val="20"/>
                <w:lang w:val="el-GR"/>
              </w:rPr>
              <w:t>Β΄</w:t>
            </w:r>
          </w:p>
        </w:tc>
        <w:tc>
          <w:tcPr>
            <w:tcW w:w="1037" w:type="dxa"/>
            <w:shd w:val="clear" w:color="auto" w:fill="auto"/>
            <w:vAlign w:val="center"/>
          </w:tcPr>
          <w:p w14:paraId="6AA325E8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276A153F" w14:textId="77777777" w:rsidTr="009D4601">
        <w:trPr>
          <w:gridBefore w:val="1"/>
          <w:gridAfter w:val="1"/>
          <w:wBefore w:w="46" w:type="dxa"/>
          <w:wAfter w:w="79" w:type="dxa"/>
          <w:trHeight w:val="450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58C435AF" w14:textId="77777777" w:rsidR="00390ED3" w:rsidRPr="00297AED" w:rsidRDefault="00390ED3" w:rsidP="00390ED3">
            <w:pPr>
              <w:overflowPunct/>
              <w:autoSpaceDE/>
              <w:autoSpaceDN/>
              <w:adjustRightInd/>
              <w:ind w:left="360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7A4C6B0A" w14:textId="77777777" w:rsidR="00390ED3" w:rsidRPr="00297AED" w:rsidRDefault="00390ED3" w:rsidP="00390ED3">
            <w:pPr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60B3511F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5A3C0114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ΜΟΝΑΔΑ ΜΕΣΟΓΕΙΑΚΗΣ ΑΝΑΙΜΙΑΣ</w:t>
            </w:r>
          </w:p>
        </w:tc>
        <w:tc>
          <w:tcPr>
            <w:tcW w:w="2367" w:type="dxa"/>
            <w:shd w:val="clear" w:color="auto" w:fill="auto"/>
            <w:vAlign w:val="center"/>
          </w:tcPr>
          <w:p w14:paraId="4B024EE8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ΠΑΙΔΙΑΤΡΙΚΗΣ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</w:tcPr>
          <w:p w14:paraId="3299F0AD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 w:hint="eastAsia"/>
                <w:b/>
                <w:bCs/>
                <w:color w:val="000000"/>
                <w:sz w:val="20"/>
                <w:lang w:val="el-GR"/>
              </w:rPr>
              <w:t>ΕΠΙΜΕΛΗΤΗ</w:t>
            </w: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cs="Calibri" w:hint="eastAsia"/>
                <w:b/>
                <w:bCs/>
                <w:color w:val="000000"/>
                <w:sz w:val="20"/>
                <w:lang w:val="el-GR"/>
              </w:rPr>
              <w:t>Β΄</w:t>
            </w:r>
          </w:p>
        </w:tc>
        <w:tc>
          <w:tcPr>
            <w:tcW w:w="1037" w:type="dxa"/>
            <w:shd w:val="clear" w:color="auto" w:fill="auto"/>
            <w:vAlign w:val="center"/>
          </w:tcPr>
          <w:p w14:paraId="56B2E0E2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565331F1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2BBDCEE1" w14:textId="77777777" w:rsidR="00390ED3" w:rsidRPr="00297AED" w:rsidRDefault="00390ED3" w:rsidP="00390ED3">
            <w:pPr>
              <w:overflowPunct/>
              <w:autoSpaceDE/>
              <w:autoSpaceDN/>
              <w:adjustRightInd/>
              <w:ind w:left="360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2BB66209" w14:textId="77777777" w:rsidR="00390ED3" w:rsidRPr="00297AED" w:rsidRDefault="00390ED3" w:rsidP="00390ED3">
            <w:pPr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0EDBB403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ΑΠΕΙΚΟΝΙΣΤΙΚΩΝ ΜΕΘΟΔΩΝ-ΑΞΟΝΙΚΟΥ ΤΟΜΟΓΡΑΦΟΥ</w:t>
            </w:r>
          </w:p>
        </w:tc>
        <w:tc>
          <w:tcPr>
            <w:tcW w:w="2367" w:type="dxa"/>
            <w:shd w:val="clear" w:color="auto" w:fill="auto"/>
            <w:vAlign w:val="center"/>
          </w:tcPr>
          <w:p w14:paraId="1D95882C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highlight w:val="yellow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ΑΚΤΙΝΟΛΟΓΙΑΣ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</w:tcPr>
          <w:p w14:paraId="0C95B27D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 w:hint="eastAsia"/>
                <w:b/>
                <w:bCs/>
                <w:color w:val="000000"/>
                <w:sz w:val="20"/>
                <w:lang w:val="el-GR"/>
              </w:rPr>
              <w:t>ΕΠΙΜΕΛΗΤΗ</w:t>
            </w: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cs="Calibri" w:hint="eastAsia"/>
                <w:b/>
                <w:bCs/>
                <w:color w:val="000000"/>
                <w:sz w:val="20"/>
                <w:lang w:val="el-GR"/>
              </w:rPr>
              <w:t>Β΄</w:t>
            </w:r>
          </w:p>
        </w:tc>
        <w:tc>
          <w:tcPr>
            <w:tcW w:w="1037" w:type="dxa"/>
            <w:shd w:val="clear" w:color="auto" w:fill="auto"/>
            <w:vAlign w:val="center"/>
          </w:tcPr>
          <w:p w14:paraId="65ED2938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09D76329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50AFDA45" w14:textId="77777777" w:rsidR="00390ED3" w:rsidRPr="00297AED" w:rsidRDefault="00390ED3" w:rsidP="00390ED3">
            <w:pPr>
              <w:overflowPunct/>
              <w:autoSpaceDE/>
              <w:autoSpaceDN/>
              <w:adjustRightInd/>
              <w:ind w:left="360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05555C3E" w14:textId="77777777" w:rsidR="00390ED3" w:rsidRPr="00297AED" w:rsidRDefault="00390ED3" w:rsidP="00390ED3">
            <w:pPr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36C05B77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0C81ACC4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ΟΦΘΑΛΜΟΛΟΓΙΚΟ</w:t>
            </w:r>
          </w:p>
        </w:tc>
        <w:tc>
          <w:tcPr>
            <w:tcW w:w="2367" w:type="dxa"/>
            <w:shd w:val="clear" w:color="auto" w:fill="auto"/>
            <w:vAlign w:val="center"/>
          </w:tcPr>
          <w:p w14:paraId="65CD8815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ΟΦΘΑΛΜΟΛΟΓΙΑΣ (με εμπειρία στην </w:t>
            </w:r>
            <w:proofErr w:type="spellStart"/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παιδοοφθαλμολογία</w:t>
            </w:r>
            <w:proofErr w:type="spellEnd"/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)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</w:tcPr>
          <w:p w14:paraId="18EA8644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 w:hint="eastAsia"/>
                <w:b/>
                <w:bCs/>
                <w:color w:val="000000"/>
                <w:sz w:val="20"/>
                <w:lang w:val="el-GR"/>
              </w:rPr>
              <w:t>ΕΠΙΜΕΛΗΤΗ</w:t>
            </w: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cs="Calibri" w:hint="eastAsia"/>
                <w:b/>
                <w:bCs/>
                <w:color w:val="000000"/>
                <w:sz w:val="20"/>
                <w:lang w:val="el-GR"/>
              </w:rPr>
              <w:t>Β΄</w:t>
            </w:r>
          </w:p>
        </w:tc>
        <w:tc>
          <w:tcPr>
            <w:tcW w:w="1037" w:type="dxa"/>
            <w:shd w:val="clear" w:color="auto" w:fill="auto"/>
            <w:vAlign w:val="center"/>
          </w:tcPr>
          <w:p w14:paraId="782DA31C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3BAE88A8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2703C448" w14:textId="77777777" w:rsidR="00390ED3" w:rsidRPr="00297AED" w:rsidRDefault="00390ED3" w:rsidP="00390ED3">
            <w:pPr>
              <w:overflowPunct/>
              <w:autoSpaceDE/>
              <w:autoSpaceDN/>
              <w:adjustRightInd/>
              <w:ind w:left="360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568DD453" w14:textId="77777777" w:rsidR="00390ED3" w:rsidRPr="00297AED" w:rsidRDefault="00390ED3" w:rsidP="00390ED3">
            <w:pPr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1A1749A6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0A712273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Α΄ΠΑΙΔΙΑΤΡΙΚΗ ΚΛΙΝΙΚΗ</w:t>
            </w:r>
          </w:p>
        </w:tc>
        <w:tc>
          <w:tcPr>
            <w:tcW w:w="2367" w:type="dxa"/>
            <w:shd w:val="clear" w:color="auto" w:fill="auto"/>
            <w:vAlign w:val="center"/>
          </w:tcPr>
          <w:p w14:paraId="314351A5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ΠΑΙΔΙΑΤΡΙΚΗΣ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</w:tcPr>
          <w:p w14:paraId="7EA005CC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 w:hint="eastAsia"/>
                <w:b/>
                <w:bCs/>
                <w:color w:val="000000"/>
                <w:sz w:val="20"/>
                <w:lang w:val="el-GR"/>
              </w:rPr>
              <w:t>ΕΠΙΜΕΛΗΤΗ</w:t>
            </w: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cs="Calibri" w:hint="eastAsia"/>
                <w:b/>
                <w:bCs/>
                <w:color w:val="000000"/>
                <w:sz w:val="20"/>
                <w:lang w:val="el-GR"/>
              </w:rPr>
              <w:t>Β΄</w:t>
            </w:r>
          </w:p>
        </w:tc>
        <w:tc>
          <w:tcPr>
            <w:tcW w:w="1037" w:type="dxa"/>
            <w:shd w:val="clear" w:color="auto" w:fill="auto"/>
            <w:vAlign w:val="center"/>
          </w:tcPr>
          <w:p w14:paraId="5C0B61A9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769185F2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31BD5CF7" w14:textId="77777777" w:rsidR="00390ED3" w:rsidRPr="00297AED" w:rsidRDefault="00390ED3" w:rsidP="00390ED3">
            <w:pPr>
              <w:overflowPunct/>
              <w:autoSpaceDE/>
              <w:autoSpaceDN/>
              <w:adjustRightInd/>
              <w:ind w:left="360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48A43198" w14:textId="77777777" w:rsidR="00390ED3" w:rsidRPr="00297AED" w:rsidRDefault="00390ED3" w:rsidP="00390ED3">
            <w:pPr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5E0F6118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0F0CBD7F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Β΄ΠΑΙΔΙΑΤΡΙΚΗ ΚΛΙΝΙΚΗ</w:t>
            </w:r>
          </w:p>
        </w:tc>
        <w:tc>
          <w:tcPr>
            <w:tcW w:w="2367" w:type="dxa"/>
            <w:shd w:val="clear" w:color="auto" w:fill="auto"/>
            <w:vAlign w:val="center"/>
          </w:tcPr>
          <w:p w14:paraId="76CE7A90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ΠΑΙΔΙΑΤΡΙΚΗΣ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</w:tcPr>
          <w:p w14:paraId="6A40E6D0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 w:hint="eastAsia"/>
                <w:b/>
                <w:bCs/>
                <w:color w:val="000000"/>
                <w:sz w:val="20"/>
                <w:lang w:val="el-GR"/>
              </w:rPr>
              <w:t>ΕΠΙΜΕΛΗΤΗ</w:t>
            </w: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cs="Calibri" w:hint="eastAsia"/>
                <w:b/>
                <w:bCs/>
                <w:color w:val="000000"/>
                <w:sz w:val="20"/>
                <w:lang w:val="el-GR"/>
              </w:rPr>
              <w:t>Β΄</w:t>
            </w:r>
          </w:p>
        </w:tc>
        <w:tc>
          <w:tcPr>
            <w:tcW w:w="1037" w:type="dxa"/>
            <w:shd w:val="clear" w:color="auto" w:fill="auto"/>
            <w:vAlign w:val="center"/>
          </w:tcPr>
          <w:p w14:paraId="56E3A72E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7D3CDCB5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47CC86E1" w14:textId="77777777" w:rsidR="00390ED3" w:rsidRPr="00297AED" w:rsidRDefault="00390ED3" w:rsidP="00390ED3">
            <w:pPr>
              <w:overflowPunct/>
              <w:autoSpaceDE/>
              <w:autoSpaceDN/>
              <w:adjustRightInd/>
              <w:ind w:left="360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0C5F4A38" w14:textId="77777777" w:rsidR="00390ED3" w:rsidRPr="00297AED" w:rsidRDefault="00390ED3" w:rsidP="00390ED3">
            <w:pPr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3EAF1013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  <w:p w14:paraId="5D08788D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  <w:p w14:paraId="29059649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  <w:p w14:paraId="566338EC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  <w:p w14:paraId="378B9DBC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  <w:p w14:paraId="022F13A3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  <w:p w14:paraId="6310FBA0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  <w:p w14:paraId="1D9217CD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  <w:p w14:paraId="08A7C275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  <w:p w14:paraId="26DBB1B6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  <w:p w14:paraId="553D573A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Τ.Ε.Π</w:t>
            </w:r>
          </w:p>
        </w:tc>
        <w:tc>
          <w:tcPr>
            <w:tcW w:w="2367" w:type="dxa"/>
            <w:shd w:val="clear" w:color="auto" w:fill="auto"/>
            <w:vAlign w:val="center"/>
          </w:tcPr>
          <w:p w14:paraId="2D482A2F" w14:textId="77777777" w:rsidR="00390ED3" w:rsidRPr="00297AED" w:rsidRDefault="00390ED3" w:rsidP="00390ED3">
            <w:pPr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ΠΑΙΔΙΑΤΡΙΚΗΣ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ή ΚΑΡΔΙΟΛΟΓΙΑΣ ή ΠΝΕΥΜΟΝΟΛΟΓΙΑΣ-ΦΥΜΑΤΙΟΛΟΓΙΑΣ ή ΧΕΙΡΟΥΡΓΙΚΗΣ ΠΑΙΔΩΝ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με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αποδεδειγμένη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εμπειρία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και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γνώση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στην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επείγουσα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ιατρική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ή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εξειδίκευση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στη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Μ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.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Ε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.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Θ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. ή ΓΕΝΙΚΗΣ/ΟΙΚΟΓΕΝΕΙΑΚΗΣ ΙΑΤΡΙΚΗΣ (με αποδεδειγμένη εμπειρία και γνώση στην επείγουσα ιατρική, διάσωση, </w:t>
            </w:r>
            <w:proofErr w:type="spellStart"/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προνοσοκομειακή</w:t>
            </w:r>
            <w:proofErr w:type="spellEnd"/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περίθαλψη και διαχείριση-διοίκηση-συντονισμό του έργου της εφημερίας)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</w:tcPr>
          <w:p w14:paraId="448705F2" w14:textId="77777777" w:rsidR="00390ED3" w:rsidRPr="00297AED" w:rsidRDefault="00390ED3" w:rsidP="00390ED3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 w:hint="eastAsia"/>
                <w:b/>
                <w:bCs/>
                <w:color w:val="000000"/>
                <w:sz w:val="20"/>
                <w:lang w:val="el-GR"/>
              </w:rPr>
              <w:t>ΕΠΙΜΕΛΗΤΗ</w:t>
            </w: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cs="Calibri" w:hint="eastAsia"/>
                <w:b/>
                <w:bCs/>
                <w:color w:val="000000"/>
                <w:sz w:val="20"/>
                <w:lang w:val="el-GR"/>
              </w:rPr>
              <w:t>Β΄</w:t>
            </w:r>
          </w:p>
        </w:tc>
        <w:tc>
          <w:tcPr>
            <w:tcW w:w="1037" w:type="dxa"/>
            <w:shd w:val="clear" w:color="auto" w:fill="auto"/>
            <w:vAlign w:val="center"/>
          </w:tcPr>
          <w:p w14:paraId="0AFBE996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25443DA5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22EBF4F5" w14:textId="77777777" w:rsidR="00390ED3" w:rsidRPr="00297AED" w:rsidRDefault="00390ED3" w:rsidP="00390ED3">
            <w:pPr>
              <w:overflowPunct/>
              <w:autoSpaceDE/>
              <w:autoSpaceDN/>
              <w:adjustRightInd/>
              <w:ind w:left="360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51210F61" w14:textId="77777777" w:rsidR="00390ED3" w:rsidRPr="00297AED" w:rsidRDefault="00390ED3" w:rsidP="00390ED3">
            <w:pPr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7C57D4CD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ΝΕΥΡΟΧΕΙΡΟΥΡΓΙΚΟ</w:t>
            </w:r>
          </w:p>
        </w:tc>
        <w:tc>
          <w:tcPr>
            <w:tcW w:w="2367" w:type="dxa"/>
            <w:shd w:val="clear" w:color="auto" w:fill="auto"/>
            <w:vAlign w:val="center"/>
          </w:tcPr>
          <w:p w14:paraId="508BB123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ΝΕΥΡΟΧΕΙΡΟΥΡΓΙΚΗΣ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</w:tcPr>
          <w:p w14:paraId="1A175E83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 w:hint="eastAsia"/>
                <w:b/>
                <w:bCs/>
                <w:color w:val="000000"/>
                <w:sz w:val="20"/>
                <w:lang w:val="el-GR"/>
              </w:rPr>
              <w:t>ΕΠΙΜΕΛΗΤΗ</w:t>
            </w: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cs="Calibri" w:hint="eastAsia"/>
                <w:b/>
                <w:bCs/>
                <w:color w:val="000000"/>
                <w:sz w:val="20"/>
                <w:lang w:val="el-GR"/>
              </w:rPr>
              <w:t>Β΄</w:t>
            </w:r>
          </w:p>
        </w:tc>
        <w:tc>
          <w:tcPr>
            <w:tcW w:w="1037" w:type="dxa"/>
            <w:shd w:val="clear" w:color="auto" w:fill="auto"/>
            <w:vAlign w:val="center"/>
          </w:tcPr>
          <w:p w14:paraId="0D91966B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0BA3E149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45FDB450" w14:textId="77777777" w:rsidR="00390ED3" w:rsidRPr="00297AED" w:rsidRDefault="00390ED3" w:rsidP="00390ED3">
            <w:pPr>
              <w:overflowPunct/>
              <w:autoSpaceDE/>
              <w:autoSpaceDN/>
              <w:adjustRightInd/>
              <w:ind w:left="360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30FB44F1" w14:textId="77777777" w:rsidR="00390ED3" w:rsidRPr="00297AED" w:rsidRDefault="00390ED3" w:rsidP="00390ED3">
            <w:pPr>
              <w:rPr>
                <w:rFonts w:ascii="Calibri" w:hAnsi="Calibri" w:cs="Calibri"/>
                <w:b/>
                <w:color w:val="000000"/>
                <w:sz w:val="20"/>
                <w:highlight w:val="yellow"/>
                <w:lang w:val="el-GR"/>
              </w:rPr>
            </w:pPr>
          </w:p>
        </w:tc>
        <w:tc>
          <w:tcPr>
            <w:tcW w:w="2397" w:type="dxa"/>
          </w:tcPr>
          <w:p w14:paraId="3290B043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  <w:p w14:paraId="73C6C497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Μ.Ε.Θ. ΠΑΙΔΩΝ</w:t>
            </w:r>
          </w:p>
        </w:tc>
        <w:tc>
          <w:tcPr>
            <w:tcW w:w="2367" w:type="dxa"/>
            <w:shd w:val="clear" w:color="auto" w:fill="auto"/>
            <w:vAlign w:val="center"/>
          </w:tcPr>
          <w:p w14:paraId="2B70D549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highlight w:val="yellow"/>
                <w:lang w:val="el-GR"/>
              </w:rPr>
            </w:pP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ΠΑΙΔΙΑΤΡΙΚΗΣ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ή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ΚΑΡΔΙΟΛΟΓΙΑΣ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ή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ΧΕΙΡΟΥΡΓΙΚΗΣ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ΠΑΙΔΩΝ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ή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ΠΝΕΥΜΟΝΟΛΟΓΙΑΣ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-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ΦΥΜΑΤΙΟΛΟΓΙΑΣ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</w:tcPr>
          <w:p w14:paraId="22B311E3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 w:hint="eastAsia"/>
                <w:b/>
                <w:bCs/>
                <w:color w:val="000000"/>
                <w:sz w:val="20"/>
                <w:lang w:val="el-GR"/>
              </w:rPr>
              <w:t>ΕΠΙΜΕΛΗΤΗ</w:t>
            </w: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cs="Calibri" w:hint="eastAsia"/>
                <w:b/>
                <w:bCs/>
                <w:color w:val="000000"/>
                <w:sz w:val="20"/>
                <w:lang w:val="el-GR"/>
              </w:rPr>
              <w:t>Β΄</w:t>
            </w:r>
          </w:p>
        </w:tc>
        <w:tc>
          <w:tcPr>
            <w:tcW w:w="1037" w:type="dxa"/>
            <w:shd w:val="clear" w:color="auto" w:fill="auto"/>
            <w:vAlign w:val="center"/>
          </w:tcPr>
          <w:p w14:paraId="4AC1E610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2D6A5885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 w:val="restart"/>
            <w:shd w:val="clear" w:color="auto" w:fill="auto"/>
            <w:vAlign w:val="center"/>
          </w:tcPr>
          <w:p w14:paraId="29066F75" w14:textId="77777777" w:rsidR="00390ED3" w:rsidRPr="00297AED" w:rsidRDefault="00390ED3" w:rsidP="00390ED3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19.</w:t>
            </w:r>
          </w:p>
        </w:tc>
        <w:tc>
          <w:tcPr>
            <w:tcW w:w="2213" w:type="dxa"/>
            <w:vMerge w:val="restart"/>
            <w:shd w:val="clear" w:color="auto" w:fill="auto"/>
            <w:vAlign w:val="center"/>
          </w:tcPr>
          <w:p w14:paraId="76EEAF58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Γ.Ν. ΠΑΙΔΩΝ ΠΕΝΤΕΛΗΣ</w:t>
            </w:r>
          </w:p>
        </w:tc>
        <w:tc>
          <w:tcPr>
            <w:tcW w:w="2397" w:type="dxa"/>
          </w:tcPr>
          <w:p w14:paraId="3DC9CCFD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01C9CFDE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ΝΕΥΡΟΛΟΓΙΚΟ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363835D7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ΝΕΥΡΟΛΟΓΙΑΣ (με εμπειρία σε παιδιατρικούς ασθενείς)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257649CF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 w:hint="eastAsia"/>
                <w:b/>
                <w:bCs/>
                <w:color w:val="000000"/>
                <w:sz w:val="20"/>
                <w:lang w:val="el-GR"/>
              </w:rPr>
              <w:t>ΕΠΙΜΕΛΗΤΗ</w:t>
            </w: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cs="Calibri" w:hint="eastAsia"/>
                <w:b/>
                <w:bCs/>
                <w:color w:val="000000"/>
                <w:sz w:val="20"/>
                <w:lang w:val="el-GR"/>
              </w:rPr>
              <w:t>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45FA465E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1AB4D14C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63D2AE05" w14:textId="77777777" w:rsidR="00390ED3" w:rsidRPr="00297AED" w:rsidRDefault="00390ED3" w:rsidP="00390ED3">
            <w:pPr>
              <w:numPr>
                <w:ilvl w:val="0"/>
                <w:numId w:val="28"/>
              </w:num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246AEF81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3572DABE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123E6B51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ΒΙΟΠΑΘΟΛΟΓΙΚΟ-ΕΙΔ.ΜΟΝ-ΑΙΜΑΤΟΛΟΓΙΚΟ-ΑΙΜΟΔΟΣΙΑ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7FA7B00E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ΙΑΤΡΙΚΗΣ ΒΙΟΠΑΘΟΛΟΓΙΑΣ –ΕΡΓΑΣΤΗΡΙΑΚΗΣ ΙΑΤΡΙΚΗΣ ή ΑΙΜΑΤΟΛΟΓΙΑΣ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5F19FAAD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02B2A6C7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4D6BBA17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25CE2283" w14:textId="77777777" w:rsidR="00390ED3" w:rsidRPr="00297AED" w:rsidRDefault="00390ED3" w:rsidP="00390ED3">
            <w:pPr>
              <w:numPr>
                <w:ilvl w:val="0"/>
                <w:numId w:val="28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700EB428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7F22680D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65FEAEEF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proofErr w:type="spellStart"/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Κοι.Κε.Ψυ.Πε</w:t>
            </w:r>
            <w:proofErr w:type="spellEnd"/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7689FC89" w14:textId="77777777" w:rsidR="00390ED3" w:rsidRPr="00297AED" w:rsidRDefault="00390ED3" w:rsidP="0008744E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ΨΥΧΙΑΤΡΙΚΗΣ</w:t>
            </w:r>
            <w:r w:rsidR="0008744E" w:rsidRPr="0008744E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</w:t>
            </w:r>
            <w:r w:rsidR="0008744E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ΠΑΙΔΙΟΥ ΚΑΙ ΕΦΗΒΟΥ </w:t>
            </w: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για το ΚΟ.ΚΕ.ΨΥ ΠΕ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26A9FB53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621B53D3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26225C20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 w:val="restart"/>
            <w:shd w:val="clear" w:color="auto" w:fill="auto"/>
            <w:vAlign w:val="center"/>
          </w:tcPr>
          <w:p w14:paraId="38CEE889" w14:textId="77777777" w:rsidR="00390ED3" w:rsidRPr="00297AED" w:rsidRDefault="00390ED3" w:rsidP="007B4609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20.</w:t>
            </w:r>
          </w:p>
          <w:p w14:paraId="74BBA3FC" w14:textId="77777777" w:rsidR="007B4609" w:rsidRPr="00297AED" w:rsidRDefault="007B4609" w:rsidP="007B4609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 w:val="restart"/>
            <w:shd w:val="clear" w:color="auto" w:fill="auto"/>
            <w:vAlign w:val="center"/>
          </w:tcPr>
          <w:p w14:paraId="5D8F010B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5227DEA2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Γ.Ν. ΠΑΙΔΩΝ ΑΘΗΝΩΝ «Π. &amp; Α. ΚΥΡΙΑΚΟΥ»</w:t>
            </w:r>
          </w:p>
        </w:tc>
        <w:tc>
          <w:tcPr>
            <w:tcW w:w="2397" w:type="dxa"/>
          </w:tcPr>
          <w:p w14:paraId="5E94CC4F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0D6EDC47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710540A5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718DE443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ΚΕΝΤΡΟ ΔΗΛΗΤΗΡΙΑΣΕΩΝ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6B7AD4F3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ΠΑΙΔΙΑΤΡΙΚΗΣ ή ΕΣΩΤΕΡΙΚΗΣ ΠΑΘΟΛΟΓΙΑΣ ή ΓΕΝΙΚΗΣ/ΟΙΚΟΓΕΝΕΙΑΚΗΣ ΙΑΤΡΙΚΗΣ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62485CCB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0D1CD4F4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2</w:t>
            </w:r>
          </w:p>
        </w:tc>
      </w:tr>
      <w:tr w:rsidR="00762C91" w:rsidRPr="00297AED" w14:paraId="22652AEE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0F34F60B" w14:textId="77777777" w:rsidR="00390ED3" w:rsidRPr="00297AED" w:rsidRDefault="00390ED3" w:rsidP="00390ED3">
            <w:pPr>
              <w:numPr>
                <w:ilvl w:val="0"/>
                <w:numId w:val="28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7DCFC33B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2681BA54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  <w:p w14:paraId="59D5E0C9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  <w:p w14:paraId="7D1D68AA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Μ.Ε.Θ. ΠΑΙΔΩΝ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6C45464E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ΑΝΑΙΣΘΗΣΙΟΛΟΓΙΑΣ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ή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ΠΑΙΔΙΑΤΡΙΚΗΣ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ή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ΚΑΡΔΙΟΛΟΓΙΑΣ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ή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ΧΕΙΡΟΥΡΓΙΚΗΣ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ΠΑΙΔΩΝ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ή ΠΝΕΥΜΟΝΟΛΟΓΙΑΣ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- </w:t>
            </w: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ΦΥΜΑΤΙΟΛΟΓΙΑΣ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38A7049D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7A68D2A0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28052FBD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1E2CA808" w14:textId="77777777" w:rsidR="007B4609" w:rsidRPr="00297AED" w:rsidRDefault="007B4609" w:rsidP="007B4609">
            <w:pPr>
              <w:numPr>
                <w:ilvl w:val="0"/>
                <w:numId w:val="28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3236FDE5" w14:textId="77777777" w:rsidR="007B4609" w:rsidRPr="00297AED" w:rsidRDefault="007B4609" w:rsidP="007B4609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02B6FC82" w14:textId="77777777" w:rsidR="007B4609" w:rsidRPr="00297AED" w:rsidRDefault="007B4609" w:rsidP="007B4609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Α΄ ΠΑΙΔΙΑΤΡΙΚΟ</w:t>
            </w:r>
          </w:p>
        </w:tc>
        <w:tc>
          <w:tcPr>
            <w:tcW w:w="2367" w:type="dxa"/>
            <w:shd w:val="clear" w:color="auto" w:fill="auto"/>
            <w:vAlign w:val="center"/>
          </w:tcPr>
          <w:p w14:paraId="4101B130" w14:textId="77777777" w:rsidR="007B4609" w:rsidRPr="00297AED" w:rsidRDefault="007B4609" w:rsidP="007B4609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hint="eastAsia"/>
                <w:b/>
                <w:color w:val="000000"/>
                <w:sz w:val="20"/>
                <w:lang w:val="el-GR"/>
              </w:rPr>
              <w:t>ΠΑΙΔΙΑΤΡΙΚΗΣ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με εμπειρία στο Σακχαρώδη διαβήτη και την παιδιατρική ενδοκρινολογία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</w:tcPr>
          <w:p w14:paraId="78F74D7C" w14:textId="77777777" w:rsidR="007B4609" w:rsidRPr="00297AED" w:rsidRDefault="007B4609" w:rsidP="007B4609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</w:tcPr>
          <w:p w14:paraId="42649717" w14:textId="77777777" w:rsidR="007B4609" w:rsidRPr="00297AED" w:rsidRDefault="007B4609" w:rsidP="007B4609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416FEABF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6A052C17" w14:textId="77777777" w:rsidR="007B4609" w:rsidRPr="00297AED" w:rsidRDefault="007B4609" w:rsidP="00390ED3">
            <w:pPr>
              <w:numPr>
                <w:ilvl w:val="0"/>
                <w:numId w:val="28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637964AA" w14:textId="77777777" w:rsidR="007B4609" w:rsidRPr="00297AED" w:rsidRDefault="007B4609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4317C6B1" w14:textId="77777777" w:rsidR="007B4609" w:rsidRPr="00297AED" w:rsidRDefault="007B4609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ΩΤΟΡΙΝΟΛΑΡΥΓΓΟΛΟΓΙΚΟ</w:t>
            </w:r>
          </w:p>
        </w:tc>
        <w:tc>
          <w:tcPr>
            <w:tcW w:w="2367" w:type="dxa"/>
            <w:shd w:val="clear" w:color="auto" w:fill="auto"/>
            <w:vAlign w:val="center"/>
          </w:tcPr>
          <w:p w14:paraId="022E5496" w14:textId="77777777" w:rsidR="007B4609" w:rsidRPr="00297AED" w:rsidRDefault="007B4609" w:rsidP="007B4609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ΩΤΟΡΙΝΟΛΑΡΥΓΓΟΛΟΓΙΑΣ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</w:tcPr>
          <w:p w14:paraId="466FC1A1" w14:textId="77777777" w:rsidR="007B4609" w:rsidRPr="00297AED" w:rsidRDefault="007B4609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ΔΙΕΥΘΥΝΤΗ</w:t>
            </w:r>
          </w:p>
        </w:tc>
        <w:tc>
          <w:tcPr>
            <w:tcW w:w="1037" w:type="dxa"/>
            <w:shd w:val="clear" w:color="auto" w:fill="auto"/>
            <w:vAlign w:val="center"/>
          </w:tcPr>
          <w:p w14:paraId="48640DBD" w14:textId="77777777" w:rsidR="007B4609" w:rsidRPr="00297AED" w:rsidRDefault="007B4609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3A5B32AE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7D8D681E" w14:textId="77777777" w:rsidR="00390ED3" w:rsidRPr="00297AED" w:rsidRDefault="00390ED3" w:rsidP="00390ED3">
            <w:pPr>
              <w:overflowPunct/>
              <w:autoSpaceDE/>
              <w:autoSpaceDN/>
              <w:adjustRightInd/>
              <w:ind w:left="360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34E032B9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1806A55F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5202EFE6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ΟΦΘΑΛΜΟΛΟΓΙΚΟ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55BA21D8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ΟΦΘΑΛΜΟΛΟΓΙΑΣ (με εμπειρία σε παιδιατρικό νοσοκομείο)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60B14CC2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0CDAA0E5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489BF829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57B40D9C" w14:textId="77777777" w:rsidR="00390ED3" w:rsidRPr="00297AED" w:rsidRDefault="00390ED3" w:rsidP="00390ED3">
            <w:pPr>
              <w:overflowPunct/>
              <w:autoSpaceDE/>
              <w:autoSpaceDN/>
              <w:adjustRightInd/>
              <w:ind w:left="360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317AEFB1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544A20DB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3ADB5D4E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ΚΛΙΝΙΚΗ ΣΤΟΜΑΤΙΚΗΣ ΚΑΙ ΓΝΑΘΟΠΡΟΣΩΠΙΚΗΣ ΧΕΙΡΟΥΡΓΙΚΗΣ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0C975AD2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ΣΤΟΜΑΤΙΚΗΣ ΚΑΙ ΓΝΑΘΟΠΡΟΣΩΠΙΚΗΣ ΧΕΙΡΟΥΡΓΙΚΗΣ (με εμπειρία σε παιδιατρικό νοσοκομείο)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2583E9D5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50AE450E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64D26DC9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shd w:val="clear" w:color="auto" w:fill="auto"/>
            <w:vAlign w:val="center"/>
          </w:tcPr>
          <w:p w14:paraId="228C2113" w14:textId="77777777" w:rsidR="00390ED3" w:rsidRPr="00297AED" w:rsidRDefault="00390ED3" w:rsidP="00390ED3">
            <w:pPr>
              <w:overflowPunct/>
              <w:autoSpaceDE/>
              <w:autoSpaceDN/>
              <w:adjustRightInd/>
              <w:ind w:left="360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74DDAA1E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76D44764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48C3C954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ΑΝΑΙΣΘΗΣΙΟΛΟΓΙΚΟ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1A0F7B0D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ΑΝΑΙΣΘΗΣΙΟΛΟΓΙΑΣ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5EF06BE6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48685003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24E7E95E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 w:val="restart"/>
            <w:shd w:val="clear" w:color="auto" w:fill="auto"/>
            <w:vAlign w:val="center"/>
          </w:tcPr>
          <w:p w14:paraId="77CAAB08" w14:textId="77777777" w:rsidR="00390ED3" w:rsidRPr="00297AED" w:rsidRDefault="00390ED3" w:rsidP="00390ED3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21.</w:t>
            </w:r>
          </w:p>
        </w:tc>
        <w:tc>
          <w:tcPr>
            <w:tcW w:w="2213" w:type="dxa"/>
            <w:vMerge w:val="restart"/>
            <w:shd w:val="clear" w:color="auto" w:fill="auto"/>
            <w:vAlign w:val="center"/>
          </w:tcPr>
          <w:p w14:paraId="35104B24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Ν.Α.Δ.Ν.Α «ΑΝΔΡΕΑΣ ΣΥΓΓΡΟΣ»</w:t>
            </w:r>
          </w:p>
        </w:tc>
        <w:tc>
          <w:tcPr>
            <w:tcW w:w="2397" w:type="dxa"/>
          </w:tcPr>
          <w:p w14:paraId="4D1F7A05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ΑΚΤΙΝΟΘΕΡΑΠΕΥΤΙΚΟ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4B98F8C4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ΑΚΤΙΝΟΘΕΡΑΠΕΥΤΙΚΗΣ ΟΓΚΟΛΟΓΙΑΣ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468C6712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 xml:space="preserve">ΔΙΕΥΘΥΝΤΗ 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135AFEA6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4CA54B6E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6FF0846D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79153C29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3EB1E6C2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49EE6FAD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ΔΕΡΜΑΤΟΧΕΙΡΟΥΡΓΙΚΟ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5B3F1976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ΠΛΑΣΤΙΚΗΣ, ΕΠΑΝΟΡΘΩΤΙΚΗΣ ΚΑΙ ΑΙΣΘΗΣΤΙΚΗΣ ΧΕΙΡΟΥΡΓΙΚΗΣ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1EC0A700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 xml:space="preserve">ΔΙΕΥΘΥΝΤΗ 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5FD36A63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78139324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7C4B9146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7A113438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010D4A0C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75DE7204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ΜΙΚΡΟΒΙΟΛΟΓΙΚΟ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71C9047A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ΙΑΤΡΙΚΗΣ ΒΙΟΠΑΘΟΛΟΓΙΑΣ-ΕΡΓΑΣΤΗΡΙΑΚΗΣ ΙΑΤΡΙΚΗΣ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47BDBFD2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5574ACBC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2</w:t>
            </w:r>
          </w:p>
        </w:tc>
      </w:tr>
      <w:tr w:rsidR="00762C91" w:rsidRPr="00297AED" w14:paraId="55497C7A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2200CD08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13C6769D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3FC11C2F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6E6304EC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ΠΑΝΕΠΙΣΤΗΜΙΑΚΗ ΚΛΙΝΙΚΗ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67C0C75F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ΔΕΡΜΑΤΟΛΟΓΙΑΣ &amp; ΑΦΡΟΔΙΣΙΟΛΟΓΙΑΣ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69AD683E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3C84FF78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4A72E639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shd w:val="clear" w:color="auto" w:fill="auto"/>
            <w:vAlign w:val="center"/>
          </w:tcPr>
          <w:p w14:paraId="7F394502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22.</w:t>
            </w:r>
          </w:p>
        </w:tc>
        <w:tc>
          <w:tcPr>
            <w:tcW w:w="2213" w:type="dxa"/>
            <w:shd w:val="clear" w:color="auto" w:fill="auto"/>
            <w:vAlign w:val="center"/>
          </w:tcPr>
          <w:p w14:paraId="5319651F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Γ.Ν.Α ΣΠΗΛΙΟΠΟΥΛΕΙΟ «Η ΑΓΙΑ ΕΛΕΝΗ»</w:t>
            </w:r>
          </w:p>
        </w:tc>
        <w:tc>
          <w:tcPr>
            <w:tcW w:w="2397" w:type="dxa"/>
          </w:tcPr>
          <w:p w14:paraId="104938CC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6414981D" w14:textId="77777777" w:rsidR="00390ED3" w:rsidRPr="00297AED" w:rsidRDefault="00390ED3" w:rsidP="00390ED3">
            <w:pPr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        ΑΚΤΙΝΟΛΟΓΙΚΟ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051C7E9C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ΑΚΤΙΝΟΛΟΓΙΑΣ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3131D3A1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5F90A0BA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2B0A170A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 w:val="restart"/>
            <w:shd w:val="clear" w:color="auto" w:fill="auto"/>
            <w:vAlign w:val="center"/>
          </w:tcPr>
          <w:p w14:paraId="34F6ECB4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23.</w:t>
            </w:r>
          </w:p>
        </w:tc>
        <w:tc>
          <w:tcPr>
            <w:tcW w:w="2213" w:type="dxa"/>
            <w:vMerge w:val="restart"/>
            <w:shd w:val="clear" w:color="auto" w:fill="auto"/>
            <w:vAlign w:val="center"/>
          </w:tcPr>
          <w:p w14:paraId="7FE3809D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Γ.Ν.Α «Γ.ΓΕΝΝΗΜΑΤΑΣ»</w:t>
            </w:r>
          </w:p>
        </w:tc>
        <w:tc>
          <w:tcPr>
            <w:tcW w:w="2397" w:type="dxa"/>
          </w:tcPr>
          <w:p w14:paraId="55CA1553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44A0E898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6C07E815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ΑΙΜΟΔΥΝΑΜΙΚΗ ΜΟΝΑΔΑ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065F57CE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ΚΑΡΔΙΟΛΟΓΙΑΣ (με εμπειρία στην ηλεκτροφυσιολογία)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12B83C27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40E84E21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4667A7DD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3D22A650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75531012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0E9C678C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213D13A5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ΑΚΤΙΝΟΛΟΓΙΚΟ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3F2753BE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ΑΚΤΙΝΟΛΟΓΙΑΣ </w:t>
            </w:r>
            <w:r w:rsidR="0008744E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(με εμπειρία στην Επεμβατική Ακτινολογία)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62C47FB4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27641ADF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26C32BF6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119FB4BC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36E555E8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171D754F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602A0AE0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Β΄ΟΡΘΟΠΑΙΔΙΚΟ ΤΜΗΜΑ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47F00F89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ΟΡΘΟΠΑΙΔΙΚΗΣ ΚΑΙ ΤΡΑΥΜΑΤΟΛΟΓΙΑΣ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5F90E4A4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54A05AAB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0E69DA02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287A4E0A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7710AF05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56174767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561B2C88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ΒΙΟΠΑΘΟΛΟΓΙΚΟ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6B884FBF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ΙΑΤΡΙΚΗΣ ΒΙΟΠΑΘΟΛΟΓΙΑΣ-ΕΡΓΑΣΤΗΡΙΑΚΗΣ ΙΑΤΡΙΚΗΣ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67683344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2383B2AA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2</w:t>
            </w:r>
          </w:p>
        </w:tc>
      </w:tr>
      <w:tr w:rsidR="00762C91" w:rsidRPr="00297AED" w14:paraId="736C1F52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0DDD45B0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7CC724EF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7EE0E745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15154B6A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ΑΙΜΑΤΟΛΟΓΙΚΟ ΕΡΓΑΣΤΗΡΙΟ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6CFAD308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ΙΑΤΡΙΚΗΣ ΒΙΟΠΑΘΟΛΟΓΙΑΣ-</w:t>
            </w: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lastRenderedPageBreak/>
              <w:t xml:space="preserve">ΕΡΓΑΣΤΗΡΙΑΚΗΣ ΙΑΤΡΙΚΗΣ ή ΑΙΜΑΤΟΛΟΓΙΑΣ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6D7EDC94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lastRenderedPageBreak/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36E11194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53195B67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15FA94B6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4927D0C6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178120C9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4FD3853A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00AAE37B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ΤΜΗΜΑ ΑΝΟΣΟΛΟΓΙΑΣ-ΙΣΤΟΣΥΜΒΑΤΟΤΗΤΑΣ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36E59E41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ΑΙΜΑΤΟΛΟΓΙΑΣ ή ΙΑΤΡΙΚΗΣ ΒΙΟΠΑΘΟΛΟΓΙΑΣ –ΕΡΓΑΣΤΗΡΙΑΚΗΣ ΙΑΤΡΙΚΗΣ ή ΠΑΙΔΙΑΤΡΙΚΗΣ ή ΕΣΩΤΕΡΙΚΗΣ ΠΑΘΟΛΟΓΙΑΣ (με εμπειρία στην ανοσολογία)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21F502C7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4F783F18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38166AA5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0ED45689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030890A0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7AA10F35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0FD1503B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6BFFA818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ΑΙΜΟΔΟΣΙΑ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49E0978E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ΙΑΤΡΙΚΗΣ ΒΙΟΠΑΘΟΛΟΓΙΑΣ-ΕΡΓΑΣΤΗΡΙΑΚΗΣ ΙΑΤΡΙΚΗΣ ή ΑΙΜΑΤΟΛΟΓΙΑΣ ή ΕΣΩΤΕΡΙΚΗΣ ΠΑΘΟΛΟΓΙΑΣ(με εμπειρία στην αιμοδοσία)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4822FFB9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01B92D95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2</w:t>
            </w:r>
          </w:p>
        </w:tc>
      </w:tr>
      <w:tr w:rsidR="00762C91" w:rsidRPr="00297AED" w14:paraId="18ECAF19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4F061AA7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383959ED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0B3BAA19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ΝΕΦΡΟΛΟΓΙΚΟ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0AF94220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ΝΕΦΡΟΛΟΓΙΑΣ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176A6C37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68C6425C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10AB50D1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4B06063B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4129EF75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00D4362C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ΟΥΡΟΛΟΓΙΚΟ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682EE137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ΟΥΡΟΛΟΓΙΑΣ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6982F3C4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5FCE8403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7A33B73E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174820B8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451BEE90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5B9BDB3C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05366D3C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ΦΙΑΠ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14094182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ΦΥΣΙΚΗΣ ΙΑΤΡΙΚΗΣ ΚΑΙ ΑΠΟΚΑΤΑΣΤΑΣΗΣ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4222E03C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4F0126A0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0E4377A9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2D09ADAD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67588BE7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4AFC16C0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4401AAED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ΑΓΓΕΙΟΧΕΙΡΟΥΡΓΙΚΟ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0F072483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ΑΓΓΕΙΟΧΕΙΡΟΥΡΓΙΚΗΣ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201063F9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2FD80BA5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368DE164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4D524325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67E6B77C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1919F01C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131D1068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ΨΥΧΙΚΗΣ ΥΓΕΙΑΣ ΕΦΗΒΩΝ ΚΑΙ ΝΕΩΝ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5D0B1C07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ΨΥΧΙΑΤΡΙΚΗΣ ΠΑΙΔΙΟΥ ΚΑΙ ΕΦΗΒΟΥ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0E3F25DE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279C69A7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2</w:t>
            </w:r>
          </w:p>
        </w:tc>
      </w:tr>
      <w:tr w:rsidR="00762C91" w:rsidRPr="00297AED" w14:paraId="11F7ED6E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7C0C9C3B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0AD27AA6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47B7E57B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74EB7BD8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ΨΥΧΙΑΤΡΙΚΟ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08FAF759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ΨΥΧΙΑΤΡΙΚΗΣ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1EEFB7C6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6D69E15F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7622C9EB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6F5C486F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4253C25C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22541CF7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ΑΙΜΑΤΟΛΟΓΙΚΟ ΤΜΗΜΑ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0FE7E588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ΑΙΜΑΤΟΛΟΓΙΑΣ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4E5D55EB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6DB5E518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217E2ECC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2FA9347C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094F331F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3E68D6F9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570BD676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Α΄ΧΕΙΡΟΥΡΓΙΚΟ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7C2F5C0F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ΧΕΙΡΟΥΡΓΙΚΗΣ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3FEB9A91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4C9594E7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01CE7A8D" w14:textId="77777777" w:rsidTr="009D4601">
        <w:trPr>
          <w:gridBefore w:val="1"/>
          <w:gridAfter w:val="1"/>
          <w:wBefore w:w="46" w:type="dxa"/>
          <w:wAfter w:w="79" w:type="dxa"/>
          <w:trHeight w:val="1495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00D60987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2E38231C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3AA7C350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  <w:p w14:paraId="50FCA6BF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  <w:p w14:paraId="0795C4E8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  <w:p w14:paraId="17AFB1C1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  <w:p w14:paraId="4A42F8CD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Τ.Ε.Π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064FB973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ΓΕΝΙΚΗΣ/ΟΙΚΟΓΕΝΕΙΑΚΗΣ ΙΑΤΡΙΚΗΣ (με αποδεδειγμένη εμπειρία και γνώση στην επείγουσα ιατρική, διάσωση, </w:t>
            </w:r>
            <w:proofErr w:type="spellStart"/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προνοσοκομειακή</w:t>
            </w:r>
            <w:proofErr w:type="spellEnd"/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</w:t>
            </w:r>
          </w:p>
          <w:p w14:paraId="3B8A369C" w14:textId="77777777" w:rsidR="00390ED3" w:rsidRPr="00297AED" w:rsidRDefault="00390ED3" w:rsidP="00390ED3">
            <w:pPr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περίθαλψη και διαχείριση-διοίκηση-συντονισμό του έργου της εφημερίας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405DE39A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6CF1581E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3</w:t>
            </w:r>
          </w:p>
        </w:tc>
      </w:tr>
      <w:tr w:rsidR="00762C91" w:rsidRPr="00297AED" w14:paraId="51D1AF8C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 w:val="restart"/>
            <w:shd w:val="clear" w:color="auto" w:fill="auto"/>
            <w:vAlign w:val="center"/>
          </w:tcPr>
          <w:p w14:paraId="69402C3E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5DEE2921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14ACC955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  <w:p w14:paraId="43B47C66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ΡΕΥΜΑΤΟΛΟΓΙΚΗ ΜΟΝΑΔΑ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7E152992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ΡΕΥΜΑΤΟΛΟΓΙΑΣ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0CE8C20D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58691183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3A5268CE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74486958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18FE4CDB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6ED73902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  <w:p w14:paraId="51B2FE8E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Α΄ΠΑΘΟΛΟΓΙΚΟ ΤΜΗΜΑ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5ADC7F1A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ΕΣΩΤΕΡΙΚΗΣ ΠΑΘΟΛΟΓΙΑΣ (για το Α παθολογικό τμήμα)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5804E967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4F7AEFE8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2FD56D70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068B724B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2EAC575A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249FE2B3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  <w:p w14:paraId="24C8C00D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Β΄ΠΑΘΟΛΟΓΙΚΟ ΤΜΗΜΑ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447C7017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ΕΣΩΤΕΡΙΚΗΣ ΠΑΘΟΛΟΓΙΑΣ (για το Β παθολογικό τμήμα)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74E4F320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0E500B7D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36BA0566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29D42FEA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4C3EEFC3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2580D7D2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  <w:p w14:paraId="5AE44DCF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Γ΄ΠΑΘΟΛΟΓΙΚΟ ΤΜΗΜΑ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0389D2B9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ΕΣΩΤΕΡΙΚΗΣ ΠΑΘΟΛΟΓΙΑΣ (για το Γ παθολογικό τμήμα)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5965B27C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2D7D307D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34F0B581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196DF9AA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2B0FBFE8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1641F642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ΤΜΗΜΑ ΝΕΟΤΕΡΩΝ ΑΠΕΙΚΟΝΙΣΤΙΚΩΝ ΜΕΘΟΔΩΝ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7B9106AF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highlight w:val="yellow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ΑΚΤΙΝΟΛΟΓΙΑΣ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05BA5712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58AB0BCE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0519EAB4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116FDD46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0B887DE1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0E51E41A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highlight w:val="yellow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ΜΟΝΑΔΑ ΕΜΦΡΑΓΜΑΤΩΝ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76A8783B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ΚΑΡΔΙΟΛΟΓΙΑΣ (με ειδική εκπαίδευση και εμπειρία στην Εντατικολογία))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381977E1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4418C3BC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63C45C8A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4E4DA1FA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134BE291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613F99FC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6003330F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75CAB078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ΜΟΝΑΔΑ ΕΙΔΙΚΩΝ ΛΟΙΜΩΞΕΩΝ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7BE0EC9E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 w:hint="eastAsia"/>
                <w:b/>
                <w:color w:val="000000"/>
                <w:sz w:val="20"/>
                <w:lang w:val="el-GR"/>
              </w:rPr>
              <w:t>ΕΣΩΤΕΡΙΚΗΣ</w:t>
            </w: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ΠΑΘΟΛΟΓΙΑΣ (με την εξειδίκευση που προβλέπεται από τις διατάξεις του Π.Δ. 161/2001 για την </w:t>
            </w:r>
            <w:proofErr w:type="spellStart"/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Λοιμωξιολογία</w:t>
            </w:r>
            <w:proofErr w:type="spellEnd"/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)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7EE26181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4DC398A9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61D35B7C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shd w:val="clear" w:color="auto" w:fill="auto"/>
            <w:vAlign w:val="center"/>
          </w:tcPr>
          <w:p w14:paraId="7F1F0F78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24.</w:t>
            </w:r>
          </w:p>
        </w:tc>
        <w:tc>
          <w:tcPr>
            <w:tcW w:w="2213" w:type="dxa"/>
            <w:shd w:val="clear" w:color="auto" w:fill="auto"/>
            <w:vAlign w:val="center"/>
          </w:tcPr>
          <w:p w14:paraId="65A159AA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Κ.Υ. ΓΛΥΦΑΔΑΣ</w:t>
            </w:r>
          </w:p>
        </w:tc>
        <w:tc>
          <w:tcPr>
            <w:tcW w:w="2397" w:type="dxa"/>
          </w:tcPr>
          <w:p w14:paraId="79F9BE53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7D0761BF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ΑΚΤΙΝΟΛΟΓΙΑΣ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1F3DD64C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 w:hint="eastAsia"/>
                <w:b/>
                <w:bCs/>
                <w:color w:val="000000"/>
                <w:sz w:val="20"/>
                <w:lang w:val="el-GR"/>
              </w:rPr>
              <w:t>ΕΠΙΜΕΛΗΤΗ</w:t>
            </w: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 xml:space="preserve"> Β</w:t>
            </w:r>
            <w:r w:rsidRPr="00297AED">
              <w:rPr>
                <w:rFonts w:ascii="Calibri" w:hAnsi="Calibri" w:cs="Calibri" w:hint="eastAsia"/>
                <w:b/>
                <w:bCs/>
                <w:color w:val="000000"/>
                <w:sz w:val="20"/>
                <w:lang w:val="el-GR"/>
              </w:rPr>
              <w:t>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2252E978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09478046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shd w:val="clear" w:color="auto" w:fill="auto"/>
            <w:vAlign w:val="center"/>
          </w:tcPr>
          <w:p w14:paraId="04699B69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25.</w:t>
            </w:r>
          </w:p>
        </w:tc>
        <w:tc>
          <w:tcPr>
            <w:tcW w:w="2213" w:type="dxa"/>
            <w:shd w:val="clear" w:color="auto" w:fill="auto"/>
            <w:vAlign w:val="center"/>
          </w:tcPr>
          <w:p w14:paraId="627BCC2E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Κ.Υ. ΔΑΦΝΗΣ</w:t>
            </w:r>
          </w:p>
        </w:tc>
        <w:tc>
          <w:tcPr>
            <w:tcW w:w="2397" w:type="dxa"/>
          </w:tcPr>
          <w:p w14:paraId="4254F407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502278EC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ΑΚΤΙΝΟΛΟΓΙΑΣ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5585E168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0C252D4C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0E9D109B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shd w:val="clear" w:color="auto" w:fill="auto"/>
            <w:vAlign w:val="center"/>
          </w:tcPr>
          <w:p w14:paraId="1710B1BC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26.</w:t>
            </w:r>
          </w:p>
        </w:tc>
        <w:tc>
          <w:tcPr>
            <w:tcW w:w="2213" w:type="dxa"/>
            <w:shd w:val="clear" w:color="auto" w:fill="auto"/>
            <w:vAlign w:val="center"/>
          </w:tcPr>
          <w:p w14:paraId="767F2487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Κ.Υ. ΗΛΙΟΥΠΟΛΗΣ</w:t>
            </w:r>
          </w:p>
        </w:tc>
        <w:tc>
          <w:tcPr>
            <w:tcW w:w="2397" w:type="dxa"/>
          </w:tcPr>
          <w:p w14:paraId="06A947D5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2735625D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ΑΚΤΙΝΟΛΟΓΙΑΣ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460B552A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3BCEFBC2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3BFFD232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shd w:val="clear" w:color="auto" w:fill="auto"/>
            <w:vAlign w:val="center"/>
          </w:tcPr>
          <w:p w14:paraId="3A92B698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27.</w:t>
            </w:r>
          </w:p>
        </w:tc>
        <w:tc>
          <w:tcPr>
            <w:tcW w:w="2213" w:type="dxa"/>
            <w:shd w:val="clear" w:color="auto" w:fill="auto"/>
            <w:vAlign w:val="center"/>
          </w:tcPr>
          <w:p w14:paraId="2973A61C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Κ.Υ. ΑΜΑΡΟΥΣΙΟΥ</w:t>
            </w:r>
          </w:p>
        </w:tc>
        <w:tc>
          <w:tcPr>
            <w:tcW w:w="2397" w:type="dxa"/>
          </w:tcPr>
          <w:p w14:paraId="54B83F30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3B5CE510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ΓΕΝΙΚΗΣ</w:t>
            </w:r>
            <w:r w:rsidR="00E16714">
              <w:rPr>
                <w:rFonts w:ascii="Calibri" w:hAnsi="Calibri"/>
                <w:b/>
                <w:color w:val="000000"/>
                <w:sz w:val="20"/>
              </w:rPr>
              <w:t>/</w:t>
            </w:r>
            <w:r w:rsidR="00E16714">
              <w:rPr>
                <w:rFonts w:ascii="Calibri" w:hAnsi="Calibri"/>
                <w:b/>
                <w:color w:val="000000"/>
                <w:sz w:val="20"/>
                <w:lang w:val="el-GR"/>
              </w:rPr>
              <w:t>ΟΙΚΟΓΕΝΕΙΑΚΗΣ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ΙΑΤΡΙΚΗΣ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75CC5B5E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3BDA2D12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678A011F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shd w:val="clear" w:color="auto" w:fill="auto"/>
            <w:vAlign w:val="center"/>
          </w:tcPr>
          <w:p w14:paraId="602FAD04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28.</w:t>
            </w:r>
          </w:p>
        </w:tc>
        <w:tc>
          <w:tcPr>
            <w:tcW w:w="2213" w:type="dxa"/>
            <w:shd w:val="clear" w:color="auto" w:fill="auto"/>
            <w:vAlign w:val="center"/>
          </w:tcPr>
          <w:p w14:paraId="200D5F07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Κ.Υ. ΗΛΙΟΥΠΟΛΗΣ</w:t>
            </w:r>
          </w:p>
        </w:tc>
        <w:tc>
          <w:tcPr>
            <w:tcW w:w="2397" w:type="dxa"/>
          </w:tcPr>
          <w:p w14:paraId="3C034A96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65513B6D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ΓΕΝΙΚΗΣ</w:t>
            </w:r>
            <w:r w:rsidR="00E16714">
              <w:rPr>
                <w:rFonts w:ascii="Calibri" w:hAnsi="Calibri"/>
                <w:b/>
                <w:color w:val="000000"/>
                <w:sz w:val="20"/>
                <w:lang w:val="el-GR"/>
              </w:rPr>
              <w:t>/ΟΙΚΟΓΕΝΕΙΑΚΗΣ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ΙΑΤΡΙΚΗΣ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7861A3C1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 w:hint="eastAsia"/>
                <w:b/>
                <w:bCs/>
                <w:color w:val="000000"/>
                <w:sz w:val="20"/>
                <w:lang w:val="el-GR"/>
              </w:rPr>
              <w:t>ΕΠΙΜΕΛΗΤΗ</w:t>
            </w: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 xml:space="preserve"> Β</w:t>
            </w:r>
            <w:r w:rsidRPr="00297AED">
              <w:rPr>
                <w:rFonts w:ascii="Calibri" w:hAnsi="Calibri" w:cs="Calibri" w:hint="eastAsia"/>
                <w:b/>
                <w:bCs/>
                <w:color w:val="000000"/>
                <w:sz w:val="20"/>
                <w:lang w:val="el-GR"/>
              </w:rPr>
              <w:t>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54D4172D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424EF430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shd w:val="clear" w:color="auto" w:fill="auto"/>
            <w:vAlign w:val="center"/>
          </w:tcPr>
          <w:p w14:paraId="3459F20E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29.</w:t>
            </w:r>
          </w:p>
        </w:tc>
        <w:tc>
          <w:tcPr>
            <w:tcW w:w="2213" w:type="dxa"/>
            <w:shd w:val="clear" w:color="auto" w:fill="auto"/>
            <w:vAlign w:val="center"/>
          </w:tcPr>
          <w:p w14:paraId="79A7DD39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Κ.Υ. ΚΑΛΛΙΘΕΑΣ</w:t>
            </w:r>
          </w:p>
        </w:tc>
        <w:tc>
          <w:tcPr>
            <w:tcW w:w="2397" w:type="dxa"/>
          </w:tcPr>
          <w:p w14:paraId="37DEC141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77A8A3AA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ΓΕΝΙΚΗΣ</w:t>
            </w:r>
            <w:r w:rsidR="00E16714">
              <w:rPr>
                <w:rFonts w:ascii="Calibri" w:hAnsi="Calibri"/>
                <w:b/>
                <w:color w:val="000000"/>
                <w:sz w:val="20"/>
                <w:lang w:val="el-GR"/>
              </w:rPr>
              <w:t>/ΟΙΚΟΓΕΝΕΙΑΚΗΣ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ΙΑΤΡΙΚΗΣ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1B9BB4C9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3F733898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655B085C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shd w:val="clear" w:color="auto" w:fill="auto"/>
            <w:vAlign w:val="center"/>
          </w:tcPr>
          <w:p w14:paraId="69FAAE86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30.</w:t>
            </w:r>
          </w:p>
        </w:tc>
        <w:tc>
          <w:tcPr>
            <w:tcW w:w="2213" w:type="dxa"/>
            <w:shd w:val="clear" w:color="auto" w:fill="auto"/>
            <w:vAlign w:val="center"/>
          </w:tcPr>
          <w:p w14:paraId="510649C2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Κ.Υ. ΚΟΡΩΠΙΟΥ</w:t>
            </w:r>
          </w:p>
        </w:tc>
        <w:tc>
          <w:tcPr>
            <w:tcW w:w="2397" w:type="dxa"/>
          </w:tcPr>
          <w:p w14:paraId="794873B6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6B8BFDF5" w14:textId="77777777" w:rsidR="00390ED3" w:rsidRPr="00297AED" w:rsidRDefault="00390ED3" w:rsidP="001A41A1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ΓΕΝΙΚΗΣ</w:t>
            </w:r>
            <w:r w:rsidR="00E16714">
              <w:rPr>
                <w:rFonts w:ascii="Calibri" w:hAnsi="Calibri"/>
                <w:b/>
                <w:color w:val="000000"/>
                <w:sz w:val="20"/>
                <w:lang w:val="el-GR"/>
              </w:rPr>
              <w:t>/ΟΙΚΟΓΕΝΕΙΑΚΗΣ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ΙΑΤΡΙΚΗΣ 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749A8F1F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6871807C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3E105440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shd w:val="clear" w:color="auto" w:fill="auto"/>
            <w:vAlign w:val="center"/>
          </w:tcPr>
          <w:p w14:paraId="705CA02A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31.</w:t>
            </w:r>
          </w:p>
        </w:tc>
        <w:tc>
          <w:tcPr>
            <w:tcW w:w="2213" w:type="dxa"/>
            <w:shd w:val="clear" w:color="auto" w:fill="auto"/>
            <w:vAlign w:val="center"/>
          </w:tcPr>
          <w:p w14:paraId="2C7956EE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Κ.Υ. ΝΕΑΣ ΙΩΝΙΑΣ</w:t>
            </w:r>
          </w:p>
        </w:tc>
        <w:tc>
          <w:tcPr>
            <w:tcW w:w="2397" w:type="dxa"/>
          </w:tcPr>
          <w:p w14:paraId="4608C30D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592F945A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ΓΕΝΙΚΗΣ</w:t>
            </w:r>
            <w:r w:rsidR="00E16714">
              <w:rPr>
                <w:rFonts w:ascii="Calibri" w:hAnsi="Calibri"/>
                <w:b/>
                <w:color w:val="000000"/>
                <w:sz w:val="20"/>
                <w:lang w:val="el-GR"/>
              </w:rPr>
              <w:t>/ΟΙΚΟΓΕΝΕΙΑΚΗΣ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ΙΑΤΡΙΚΗΣ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115B173E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6E975121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1C4C3CCF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shd w:val="clear" w:color="auto" w:fill="auto"/>
            <w:vAlign w:val="center"/>
          </w:tcPr>
          <w:p w14:paraId="137CFF6F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32.</w:t>
            </w:r>
          </w:p>
        </w:tc>
        <w:tc>
          <w:tcPr>
            <w:tcW w:w="2213" w:type="dxa"/>
            <w:shd w:val="clear" w:color="auto" w:fill="auto"/>
            <w:vAlign w:val="center"/>
          </w:tcPr>
          <w:p w14:paraId="3D5FF32E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ΠΟΛΥΙΑΤΡΕΙΑ ΑΤΤΙΚΗΣ τ. ΤΥΔΑ</w:t>
            </w:r>
          </w:p>
        </w:tc>
        <w:tc>
          <w:tcPr>
            <w:tcW w:w="2397" w:type="dxa"/>
          </w:tcPr>
          <w:p w14:paraId="25010BD9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34303908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ΓΕΝΙΚΗΣ</w:t>
            </w:r>
            <w:r w:rsidR="00E16714">
              <w:rPr>
                <w:rFonts w:ascii="Calibri" w:hAnsi="Calibri"/>
                <w:b/>
                <w:color w:val="000000"/>
                <w:sz w:val="20"/>
                <w:lang w:val="el-GR"/>
              </w:rPr>
              <w:t>/ΟΙΚΟΓΕΝΕΙΑΚΗΣ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ΙΑΤΡΙΚΗΣ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3908C066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1FC9D064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5E6EF674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shd w:val="clear" w:color="auto" w:fill="auto"/>
            <w:vAlign w:val="center"/>
          </w:tcPr>
          <w:p w14:paraId="33C598AF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33.</w:t>
            </w:r>
          </w:p>
        </w:tc>
        <w:tc>
          <w:tcPr>
            <w:tcW w:w="2213" w:type="dxa"/>
            <w:shd w:val="clear" w:color="auto" w:fill="auto"/>
            <w:vAlign w:val="center"/>
          </w:tcPr>
          <w:p w14:paraId="3E7F2FFD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Κ.Υ. ΚΑΠΑΝΔΡΙΤΙΟΥ</w:t>
            </w:r>
          </w:p>
        </w:tc>
        <w:tc>
          <w:tcPr>
            <w:tcW w:w="2397" w:type="dxa"/>
          </w:tcPr>
          <w:p w14:paraId="3060E284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0FDEA11F" w14:textId="77777777" w:rsidR="00390ED3" w:rsidRPr="00297AED" w:rsidRDefault="00E16714" w:rsidP="001A41A1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ΓΕΝΙΚΗΣ</w:t>
            </w:r>
            <w:r>
              <w:rPr>
                <w:rFonts w:ascii="Calibri" w:hAnsi="Calibri"/>
                <w:b/>
                <w:color w:val="000000"/>
                <w:sz w:val="20"/>
                <w:lang w:val="el-GR"/>
              </w:rPr>
              <w:t>/ΟΙΚΟΓΕΝΕΙΑΚΗΣ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ΙΑΤΡΙΚΗΣ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6AD7DA75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 w:hint="eastAsia"/>
                <w:b/>
                <w:bCs/>
                <w:color w:val="000000"/>
                <w:sz w:val="20"/>
                <w:lang w:val="el-GR"/>
              </w:rPr>
              <w:t>ΕΠΙΜΕΛΗΤΗ</w:t>
            </w: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 xml:space="preserve"> Β</w:t>
            </w:r>
            <w:r w:rsidRPr="00297AED">
              <w:rPr>
                <w:rFonts w:ascii="Calibri" w:hAnsi="Calibri" w:cs="Calibri" w:hint="eastAsia"/>
                <w:b/>
                <w:bCs/>
                <w:color w:val="000000"/>
                <w:sz w:val="20"/>
                <w:lang w:val="el-GR"/>
              </w:rPr>
              <w:t>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75E49D2E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7</w:t>
            </w:r>
          </w:p>
        </w:tc>
      </w:tr>
      <w:tr w:rsidR="00762C91" w:rsidRPr="00297AED" w14:paraId="2B8788DD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shd w:val="clear" w:color="auto" w:fill="auto"/>
            <w:vAlign w:val="center"/>
          </w:tcPr>
          <w:p w14:paraId="61F1AD02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34.</w:t>
            </w:r>
          </w:p>
        </w:tc>
        <w:tc>
          <w:tcPr>
            <w:tcW w:w="2213" w:type="dxa"/>
            <w:shd w:val="clear" w:color="auto" w:fill="auto"/>
            <w:vAlign w:val="center"/>
          </w:tcPr>
          <w:p w14:paraId="0F872303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Κ.Υ. ΛΑΥΡΙΟΥ</w:t>
            </w:r>
          </w:p>
        </w:tc>
        <w:tc>
          <w:tcPr>
            <w:tcW w:w="2397" w:type="dxa"/>
          </w:tcPr>
          <w:p w14:paraId="4E56D22D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73C9E901" w14:textId="77777777" w:rsidR="00390ED3" w:rsidRPr="00297AED" w:rsidRDefault="00E16714" w:rsidP="001A41A1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ΓΕΝΙΚΗΣ</w:t>
            </w:r>
            <w:r>
              <w:rPr>
                <w:rFonts w:ascii="Calibri" w:hAnsi="Calibri"/>
                <w:b/>
                <w:color w:val="000000"/>
                <w:sz w:val="20"/>
                <w:lang w:val="el-GR"/>
              </w:rPr>
              <w:t>/ΟΙΚΟΓΕΝΕΙΑΚΗΣ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ΙΑΤΡΙΚΗΣ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23FCB158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302C38B0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2</w:t>
            </w:r>
          </w:p>
        </w:tc>
      </w:tr>
      <w:tr w:rsidR="00762C91" w:rsidRPr="00297AED" w14:paraId="238E7A16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 w:val="restart"/>
            <w:shd w:val="clear" w:color="auto" w:fill="auto"/>
            <w:vAlign w:val="center"/>
          </w:tcPr>
          <w:p w14:paraId="099A405C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35.</w:t>
            </w:r>
          </w:p>
        </w:tc>
        <w:tc>
          <w:tcPr>
            <w:tcW w:w="2213" w:type="dxa"/>
            <w:vMerge w:val="restart"/>
            <w:shd w:val="clear" w:color="auto" w:fill="auto"/>
            <w:vAlign w:val="center"/>
          </w:tcPr>
          <w:p w14:paraId="7DA3B421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Κ.Υ. ΜΑΡΚΟΠΟΥΛΟΥ</w:t>
            </w:r>
          </w:p>
        </w:tc>
        <w:tc>
          <w:tcPr>
            <w:tcW w:w="2397" w:type="dxa"/>
          </w:tcPr>
          <w:p w14:paraId="0C42445C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65454653" w14:textId="77777777" w:rsidR="00390ED3" w:rsidRPr="00297AED" w:rsidRDefault="00E16714" w:rsidP="001A41A1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ΓΕΝΙΚΗΣ</w:t>
            </w:r>
            <w:r>
              <w:rPr>
                <w:rFonts w:ascii="Calibri" w:hAnsi="Calibri"/>
                <w:b/>
                <w:color w:val="000000"/>
                <w:sz w:val="20"/>
                <w:lang w:val="el-GR"/>
              </w:rPr>
              <w:t>/ΟΙΚΟΓΕΝΕΙΑΚΗΣ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ΙΑΤΡΙΚΗΣ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2DA7D43E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1A860C31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6</w:t>
            </w:r>
          </w:p>
        </w:tc>
      </w:tr>
      <w:tr w:rsidR="00762C91" w:rsidRPr="00297AED" w14:paraId="42EED506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2BEE6001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72E5E12C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77FC5AE1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27375A5B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ΠΑΙΔΙΑΤΡΙΚΗΣ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11922F33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30297EB6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0428FCE3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shd w:val="clear" w:color="auto" w:fill="auto"/>
            <w:vAlign w:val="center"/>
          </w:tcPr>
          <w:p w14:paraId="5F6F16E7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36.</w:t>
            </w:r>
          </w:p>
        </w:tc>
        <w:tc>
          <w:tcPr>
            <w:tcW w:w="2213" w:type="dxa"/>
            <w:shd w:val="clear" w:color="auto" w:fill="auto"/>
            <w:vAlign w:val="center"/>
          </w:tcPr>
          <w:p w14:paraId="43CE7FF3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Κ.Υ. ΝΕΑΣ ΜΑΚΡΗΣ</w:t>
            </w:r>
          </w:p>
        </w:tc>
        <w:tc>
          <w:tcPr>
            <w:tcW w:w="2397" w:type="dxa"/>
          </w:tcPr>
          <w:p w14:paraId="640F538F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3B057D53" w14:textId="77777777" w:rsidR="00390ED3" w:rsidRPr="00297AED" w:rsidRDefault="00E16714" w:rsidP="001A41A1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ΓΕΝΙΚΗΣ</w:t>
            </w:r>
            <w:r>
              <w:rPr>
                <w:rFonts w:ascii="Calibri" w:hAnsi="Calibri"/>
                <w:b/>
                <w:color w:val="000000"/>
                <w:sz w:val="20"/>
                <w:lang w:val="el-GR"/>
              </w:rPr>
              <w:t>/ΟΙΚΟΓΕΝΕΙΑΚΗΣ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ΙΑΤΡΙΚΗΣ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5CA5B3F7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5BF5EA43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2</w:t>
            </w:r>
          </w:p>
        </w:tc>
      </w:tr>
      <w:tr w:rsidR="00762C91" w:rsidRPr="00297AED" w14:paraId="2032FCD3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shd w:val="clear" w:color="auto" w:fill="auto"/>
            <w:vAlign w:val="center"/>
          </w:tcPr>
          <w:p w14:paraId="337A3D33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37.</w:t>
            </w:r>
          </w:p>
        </w:tc>
        <w:tc>
          <w:tcPr>
            <w:tcW w:w="2213" w:type="dxa"/>
            <w:shd w:val="clear" w:color="auto" w:fill="auto"/>
            <w:vAlign w:val="center"/>
          </w:tcPr>
          <w:p w14:paraId="738A91DC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Κ.Υ. ΣΠΑΤΩΝ</w:t>
            </w:r>
          </w:p>
        </w:tc>
        <w:tc>
          <w:tcPr>
            <w:tcW w:w="2397" w:type="dxa"/>
          </w:tcPr>
          <w:p w14:paraId="260A97F0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7F73A521" w14:textId="77777777" w:rsidR="00390ED3" w:rsidRPr="00297AED" w:rsidRDefault="00E16714" w:rsidP="001A41A1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ΓΕΝΙΚΗΣ</w:t>
            </w:r>
            <w:r>
              <w:rPr>
                <w:rFonts w:ascii="Calibri" w:hAnsi="Calibri"/>
                <w:b/>
                <w:color w:val="000000"/>
                <w:sz w:val="20"/>
                <w:lang w:val="el-GR"/>
              </w:rPr>
              <w:t>/ΟΙΚΟΓΕΝΕΙΑΚΗΣ</w:t>
            </w: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ΙΑΤΡΙΚΗΣ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1292E61E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2892BB95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3</w:t>
            </w:r>
          </w:p>
        </w:tc>
      </w:tr>
      <w:tr w:rsidR="00762C91" w:rsidRPr="00297AED" w14:paraId="2ECD4DBD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 w:val="restart"/>
            <w:shd w:val="clear" w:color="auto" w:fill="auto"/>
            <w:vAlign w:val="center"/>
          </w:tcPr>
          <w:p w14:paraId="5F19FF3F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38.</w:t>
            </w:r>
          </w:p>
        </w:tc>
        <w:tc>
          <w:tcPr>
            <w:tcW w:w="2213" w:type="dxa"/>
            <w:vMerge w:val="restart"/>
            <w:shd w:val="clear" w:color="auto" w:fill="auto"/>
            <w:vAlign w:val="center"/>
          </w:tcPr>
          <w:p w14:paraId="0361F081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Κ.Υ. ΡΑΦΗΝΑΣ-ΠΙΚΕΡΜΙΟΥ</w:t>
            </w:r>
          </w:p>
        </w:tc>
        <w:tc>
          <w:tcPr>
            <w:tcW w:w="2397" w:type="dxa"/>
          </w:tcPr>
          <w:p w14:paraId="5F542575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3A2DD3DE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ΙΑΤΡΙΚΗΣ ΒΙΟΠΑΘΟΛΟΓΙΑΣ-ΕΡΓΑΣΤΗΡΙΑΚΗΣ ΙΑΤΡΙΚΗΣ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0B25C7BD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 w:hint="eastAsia"/>
                <w:b/>
                <w:bCs/>
                <w:color w:val="000000"/>
                <w:sz w:val="20"/>
                <w:lang w:val="el-GR"/>
              </w:rPr>
              <w:t>ΕΠΙΜΕΛΗΤΗ</w:t>
            </w: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 xml:space="preserve"> Β</w:t>
            </w:r>
            <w:r w:rsidRPr="00297AED">
              <w:rPr>
                <w:rFonts w:ascii="Calibri" w:hAnsi="Calibri" w:cs="Calibri" w:hint="eastAsia"/>
                <w:b/>
                <w:bCs/>
                <w:color w:val="000000"/>
                <w:sz w:val="20"/>
                <w:lang w:val="el-GR"/>
              </w:rPr>
              <w:t>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436C5A34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2FB2F10D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vMerge/>
            <w:shd w:val="clear" w:color="auto" w:fill="auto"/>
            <w:vAlign w:val="center"/>
          </w:tcPr>
          <w:p w14:paraId="152C2521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</w:tc>
        <w:tc>
          <w:tcPr>
            <w:tcW w:w="2213" w:type="dxa"/>
            <w:vMerge/>
            <w:shd w:val="clear" w:color="auto" w:fill="auto"/>
            <w:vAlign w:val="center"/>
          </w:tcPr>
          <w:p w14:paraId="599911D1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97" w:type="dxa"/>
          </w:tcPr>
          <w:p w14:paraId="604D6CEB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15586617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ΠΑΙΔΙΑΤΡΙΚΗΣ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7B513759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 w:hint="eastAsia"/>
                <w:b/>
                <w:bCs/>
                <w:color w:val="000000"/>
                <w:sz w:val="20"/>
                <w:lang w:val="el-GR"/>
              </w:rPr>
              <w:t>ΕΠΙΜΕΛΗΤΗ</w:t>
            </w: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 xml:space="preserve"> Β</w:t>
            </w:r>
            <w:r w:rsidRPr="00297AED">
              <w:rPr>
                <w:rFonts w:ascii="Calibri" w:hAnsi="Calibri" w:cs="Calibri" w:hint="eastAsia"/>
                <w:b/>
                <w:bCs/>
                <w:color w:val="000000"/>
                <w:sz w:val="20"/>
                <w:lang w:val="el-GR"/>
              </w:rPr>
              <w:t>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75C55DF8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0143230D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shd w:val="clear" w:color="auto" w:fill="auto"/>
            <w:vAlign w:val="center"/>
          </w:tcPr>
          <w:p w14:paraId="7ED6403B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39.</w:t>
            </w:r>
          </w:p>
        </w:tc>
        <w:tc>
          <w:tcPr>
            <w:tcW w:w="2213" w:type="dxa"/>
            <w:shd w:val="clear" w:color="auto" w:fill="auto"/>
            <w:vAlign w:val="center"/>
          </w:tcPr>
          <w:p w14:paraId="7C6B26B1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Κ.Υ. ΑΧΑΡΝΩΝ</w:t>
            </w:r>
          </w:p>
        </w:tc>
        <w:tc>
          <w:tcPr>
            <w:tcW w:w="2397" w:type="dxa"/>
          </w:tcPr>
          <w:p w14:paraId="35B85FE5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7D4396F3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ΙΑΤΡΙΚΗΣ ΒΙΟΠΑΘΟΛΟΓΙΑΣ-ΕΡΓΑΣΤΗΡΙΑΚΗΣ ΙΑΤΡΙΚΗΣ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2502E26A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7AB4B2FA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408AC560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shd w:val="clear" w:color="auto" w:fill="auto"/>
            <w:vAlign w:val="center"/>
          </w:tcPr>
          <w:p w14:paraId="07A45183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40.</w:t>
            </w:r>
          </w:p>
        </w:tc>
        <w:tc>
          <w:tcPr>
            <w:tcW w:w="2213" w:type="dxa"/>
            <w:shd w:val="clear" w:color="auto" w:fill="auto"/>
            <w:vAlign w:val="center"/>
          </w:tcPr>
          <w:p w14:paraId="45D7D360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Κ.Υ. ΚΑΛΥΒΙΩΝ (ΘΟΡΙΚΟΥ)</w:t>
            </w:r>
          </w:p>
        </w:tc>
        <w:tc>
          <w:tcPr>
            <w:tcW w:w="2397" w:type="dxa"/>
          </w:tcPr>
          <w:p w14:paraId="03D4E57B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19744227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ΙΑΤΡΙΚΗΣ ΒΙΟΠΑΘΟΛΟΓΙΑΣ-ΕΡΓΑΣΤΗΡΙΑΚΗΣ ΙΑΤΡΙΚΗΣ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1C1A9AED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43B637E3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25196543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shd w:val="clear" w:color="auto" w:fill="auto"/>
            <w:vAlign w:val="center"/>
          </w:tcPr>
          <w:p w14:paraId="26C2B969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41.</w:t>
            </w:r>
          </w:p>
        </w:tc>
        <w:tc>
          <w:tcPr>
            <w:tcW w:w="2213" w:type="dxa"/>
            <w:shd w:val="clear" w:color="auto" w:fill="auto"/>
            <w:vAlign w:val="center"/>
          </w:tcPr>
          <w:p w14:paraId="174FBA34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Κ.Υ. ΑΛΕΞΑΝΔΡΑΣ</w:t>
            </w:r>
          </w:p>
        </w:tc>
        <w:tc>
          <w:tcPr>
            <w:tcW w:w="2397" w:type="dxa"/>
          </w:tcPr>
          <w:p w14:paraId="68A71430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6CBE5139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ΕΣΩΤΕΡΙΚΗΣ ΠΑΘΟΛΟΓΙΑΣ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5C3EE51A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73E7F7C6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2</w:t>
            </w:r>
          </w:p>
        </w:tc>
      </w:tr>
      <w:tr w:rsidR="00762C91" w:rsidRPr="00297AED" w14:paraId="607ABE6D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shd w:val="clear" w:color="auto" w:fill="auto"/>
            <w:vAlign w:val="center"/>
          </w:tcPr>
          <w:p w14:paraId="5A4E7868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42.</w:t>
            </w:r>
          </w:p>
        </w:tc>
        <w:tc>
          <w:tcPr>
            <w:tcW w:w="2213" w:type="dxa"/>
            <w:shd w:val="clear" w:color="auto" w:fill="auto"/>
            <w:vAlign w:val="center"/>
          </w:tcPr>
          <w:p w14:paraId="0F6E090C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Κ.Υ. ΚΕΡΑΜΕΙΚΟΥ</w:t>
            </w:r>
          </w:p>
        </w:tc>
        <w:tc>
          <w:tcPr>
            <w:tcW w:w="2397" w:type="dxa"/>
          </w:tcPr>
          <w:p w14:paraId="0B5DCDFB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28B3C7A3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ΕΣΩΤΕΡΙΚΗΣ ΠΑΘΟΛΟΓΙΑΣ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13FE8D90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27897C85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2652A965" w14:textId="77777777" w:rsidTr="009D4601">
        <w:trPr>
          <w:gridBefore w:val="1"/>
          <w:gridAfter w:val="1"/>
          <w:wBefore w:w="46" w:type="dxa"/>
          <w:wAfter w:w="79" w:type="dxa"/>
          <w:trHeight w:val="271"/>
          <w:jc w:val="center"/>
        </w:trPr>
        <w:tc>
          <w:tcPr>
            <w:tcW w:w="921" w:type="dxa"/>
            <w:shd w:val="clear" w:color="auto" w:fill="auto"/>
            <w:vAlign w:val="center"/>
          </w:tcPr>
          <w:p w14:paraId="5FE839B5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lastRenderedPageBreak/>
              <w:t>43.</w:t>
            </w:r>
          </w:p>
        </w:tc>
        <w:tc>
          <w:tcPr>
            <w:tcW w:w="2213" w:type="dxa"/>
            <w:shd w:val="clear" w:color="auto" w:fill="auto"/>
            <w:vAlign w:val="center"/>
          </w:tcPr>
          <w:p w14:paraId="6AFAB3FC" w14:textId="77777777" w:rsidR="00390ED3" w:rsidRPr="00297AED" w:rsidRDefault="00390ED3" w:rsidP="00390ED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Κ.Υ. ΚΑΛΛΙΘΕΑΣ</w:t>
            </w:r>
          </w:p>
        </w:tc>
        <w:tc>
          <w:tcPr>
            <w:tcW w:w="2397" w:type="dxa"/>
          </w:tcPr>
          <w:p w14:paraId="2ED7C595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26C3A27F" w14:textId="77777777" w:rsidR="00390ED3" w:rsidRPr="00297AED" w:rsidRDefault="00390ED3" w:rsidP="00390ED3">
            <w:pPr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 w:val="20"/>
                <w:lang w:val="el-GR"/>
              </w:rPr>
              <w:t>ΠΑΙΔΙΑΤΡΙΚΗΣ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3A3DB2E9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6C056723" w14:textId="77777777" w:rsidR="00390ED3" w:rsidRPr="00297AED" w:rsidRDefault="00390ED3" w:rsidP="00390ED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1</w:t>
            </w:r>
          </w:p>
        </w:tc>
      </w:tr>
      <w:tr w:rsidR="00762C91" w:rsidRPr="00297AED" w14:paraId="3A9A0338" w14:textId="77777777" w:rsidTr="009D4601">
        <w:trPr>
          <w:trHeight w:val="367"/>
          <w:jc w:val="center"/>
        </w:trPr>
        <w:tc>
          <w:tcPr>
            <w:tcW w:w="9173" w:type="dxa"/>
            <w:gridSpan w:val="6"/>
            <w:hideMark/>
          </w:tcPr>
          <w:p w14:paraId="4C394EF3" w14:textId="77777777" w:rsidR="00390ED3" w:rsidRPr="00297AED" w:rsidRDefault="00390ED3" w:rsidP="00390ED3">
            <w:pPr>
              <w:overflowPunct/>
              <w:autoSpaceDE/>
              <w:adjustRightInd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 xml:space="preserve">                                                                                                                                                              </w:t>
            </w:r>
          </w:p>
          <w:p w14:paraId="4D969027" w14:textId="77777777" w:rsidR="00390ED3" w:rsidRPr="00297AED" w:rsidRDefault="00390ED3" w:rsidP="00390ED3">
            <w:pPr>
              <w:overflowPunct/>
              <w:autoSpaceDE/>
              <w:adjustRightInd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 xml:space="preserve">                                                                                                                                                          ΣΥΝΟΛΟ ΘΕΣΕΩΝ </w:t>
            </w:r>
          </w:p>
        </w:tc>
        <w:tc>
          <w:tcPr>
            <w:tcW w:w="1123" w:type="dxa"/>
            <w:gridSpan w:val="3"/>
            <w:vAlign w:val="center"/>
            <w:hideMark/>
          </w:tcPr>
          <w:p w14:paraId="2424F3C6" w14:textId="77777777" w:rsidR="00390ED3" w:rsidRPr="00297AED" w:rsidRDefault="00390ED3" w:rsidP="00390ED3">
            <w:pPr>
              <w:overflowPunct/>
              <w:autoSpaceDE/>
              <w:adjustRightInd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</w:p>
          <w:p w14:paraId="38A8B0F9" w14:textId="77777777" w:rsidR="00390ED3" w:rsidRPr="00297AED" w:rsidRDefault="00390ED3" w:rsidP="00490351">
            <w:pPr>
              <w:overflowPunct/>
              <w:autoSpaceDE/>
              <w:adjustRightInd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 xml:space="preserve">      23</w:t>
            </w:r>
            <w:r w:rsidR="00490351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8</w:t>
            </w:r>
          </w:p>
        </w:tc>
      </w:tr>
    </w:tbl>
    <w:p w14:paraId="417A4F1D" w14:textId="77777777" w:rsidR="00643C0D" w:rsidRPr="0016361B" w:rsidRDefault="00643C0D" w:rsidP="00643C0D">
      <w:pPr>
        <w:pStyle w:val="30"/>
        <w:rPr>
          <w:rFonts w:cs="Calibri"/>
          <w:sz w:val="22"/>
          <w:szCs w:val="22"/>
          <w:lang w:val="el-GR"/>
        </w:rPr>
      </w:pPr>
    </w:p>
    <w:p w14:paraId="0C39E83A" w14:textId="77777777" w:rsidR="00643C0D" w:rsidRDefault="00643C0D" w:rsidP="00643C0D">
      <w:pPr>
        <w:pStyle w:val="30"/>
        <w:rPr>
          <w:rFonts w:cs="Calibri"/>
          <w:lang w:val="en-US"/>
        </w:rPr>
      </w:pPr>
      <w:r w:rsidRPr="00440EC6">
        <w:rPr>
          <w:rFonts w:cs="Calibri"/>
        </w:rPr>
        <w:t>2</w:t>
      </w:r>
      <w:r w:rsidRPr="00440EC6">
        <w:rPr>
          <w:rFonts w:cs="Calibri"/>
          <w:vertAlign w:val="superscript"/>
        </w:rPr>
        <w:t>η</w:t>
      </w:r>
      <w:r w:rsidRPr="00440EC6">
        <w:rPr>
          <w:rFonts w:cs="Calibri"/>
        </w:rPr>
        <w:t xml:space="preserve"> </w:t>
      </w:r>
      <w:proofErr w:type="spellStart"/>
      <w:r w:rsidRPr="00440EC6">
        <w:rPr>
          <w:rFonts w:cs="Calibri"/>
        </w:rPr>
        <w:t>Υ.Πε</w:t>
      </w:r>
      <w:proofErr w:type="spellEnd"/>
      <w:r w:rsidRPr="00440EC6">
        <w:rPr>
          <w:rFonts w:cs="Calibri"/>
        </w:rPr>
        <w:t>.</w:t>
      </w:r>
    </w:p>
    <w:p w14:paraId="248EA0A2" w14:textId="77777777" w:rsidR="0000682F" w:rsidRPr="0000682F" w:rsidRDefault="0000682F" w:rsidP="00643C0D">
      <w:pPr>
        <w:pStyle w:val="30"/>
        <w:rPr>
          <w:rFonts w:cs="Calibri"/>
          <w:lang w:val="en-US"/>
        </w:rPr>
      </w:pPr>
    </w:p>
    <w:tbl>
      <w:tblPr>
        <w:tblW w:w="958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5"/>
        <w:gridCol w:w="1777"/>
        <w:gridCol w:w="2448"/>
        <w:gridCol w:w="2434"/>
        <w:gridCol w:w="1270"/>
        <w:gridCol w:w="1037"/>
      </w:tblGrid>
      <w:tr w:rsidR="00643C0D" w:rsidRPr="00440EC6" w14:paraId="7427221D" w14:textId="77777777" w:rsidTr="00D97258">
        <w:trPr>
          <w:trHeight w:val="480"/>
          <w:jc w:val="center"/>
        </w:trPr>
        <w:tc>
          <w:tcPr>
            <w:tcW w:w="376" w:type="dxa"/>
            <w:shd w:val="clear" w:color="auto" w:fill="auto"/>
            <w:vAlign w:val="center"/>
          </w:tcPr>
          <w:p w14:paraId="0EB53D19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shd w:val="clear" w:color="auto" w:fill="auto"/>
            <w:vAlign w:val="center"/>
          </w:tcPr>
          <w:p w14:paraId="59F59E2E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ΦΟΡΕΑΣ</w:t>
            </w:r>
          </w:p>
        </w:tc>
        <w:tc>
          <w:tcPr>
            <w:tcW w:w="2448" w:type="dxa"/>
          </w:tcPr>
          <w:p w14:paraId="3EC22A18" w14:textId="77777777" w:rsidR="00643C0D" w:rsidRPr="00A70D14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A70D14">
              <w:rPr>
                <w:rFonts w:ascii="Calibri" w:hAnsi="Calibri"/>
                <w:b/>
                <w:bCs/>
                <w:iCs/>
                <w:sz w:val="20"/>
              </w:rPr>
              <w:t>ΤΜΗΜΑ</w:t>
            </w:r>
            <w:r>
              <w:rPr>
                <w:rFonts w:ascii="Calibri" w:hAnsi="Calibri"/>
                <w:b/>
                <w:bCs/>
                <w:iCs/>
                <w:sz w:val="20"/>
                <w:lang w:val="el-GR"/>
              </w:rPr>
              <w:t>/</w:t>
            </w:r>
            <w:r w:rsidRPr="00A70D14">
              <w:rPr>
                <w:rFonts w:ascii="Calibri" w:hAnsi="Calibri"/>
                <w:b/>
                <w:bCs/>
                <w:iCs/>
                <w:sz w:val="20"/>
              </w:rPr>
              <w:t xml:space="preserve"> ΜΟΝΑΔΑ ΤΟΠΟΘΕΤΗΣΗΣ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39D5BD53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ΕΙΔΙΚΟΤΗΤΑ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57CCF47D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ΒΑΘΜΟΣ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6CCC495B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ΑΡΙΘΜΟΣ ΘΕΣΕΩΝ</w:t>
            </w:r>
          </w:p>
        </w:tc>
      </w:tr>
      <w:tr w:rsidR="00643C0D" w:rsidRPr="00B023CA" w14:paraId="0B8E8703" w14:textId="77777777" w:rsidTr="00D97258">
        <w:trPr>
          <w:trHeight w:val="480"/>
          <w:jc w:val="center"/>
        </w:trPr>
        <w:tc>
          <w:tcPr>
            <w:tcW w:w="376" w:type="dxa"/>
            <w:vMerge w:val="restart"/>
            <w:shd w:val="clear" w:color="auto" w:fill="auto"/>
            <w:vAlign w:val="center"/>
          </w:tcPr>
          <w:p w14:paraId="1C54AEB2" w14:textId="77777777" w:rsidR="00643C0D" w:rsidRPr="00643C0D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1.</w:t>
            </w:r>
          </w:p>
        </w:tc>
        <w:tc>
          <w:tcPr>
            <w:tcW w:w="1797" w:type="dxa"/>
            <w:vMerge w:val="restart"/>
            <w:shd w:val="clear" w:color="auto" w:fill="auto"/>
            <w:vAlign w:val="center"/>
          </w:tcPr>
          <w:p w14:paraId="77BE9563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sz w:val="20"/>
                <w:lang w:val="el-GR"/>
              </w:rPr>
              <w:t>Π.Γ.Ν. ΑΤΤΙΚΟΝ</w:t>
            </w:r>
          </w:p>
        </w:tc>
        <w:tc>
          <w:tcPr>
            <w:tcW w:w="2448" w:type="dxa"/>
          </w:tcPr>
          <w:p w14:paraId="6575F60B" w14:textId="77777777" w:rsidR="00643C0D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  Δ΄ΠΑΘΟΛΟΓΙΚΗ ΚΛΙΝΙΚΗ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796CE03B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ΕΣΩΤΕΡΙΚΗΣ ΠΑΘΟΛΟΓΙΑΣ (ΜΕ ΕΞΕΙΔΙΚΕΥΣΗ ΣΤΗ ΛΟΙΜΩΞΙΟΛΟΓΙΑ 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60E32846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058CF48D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B023CA" w14:paraId="4C5DA59B" w14:textId="77777777" w:rsidTr="00D97258">
        <w:trPr>
          <w:trHeight w:val="480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75DE43FF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6AE37988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33BA45D3" w14:textId="77777777" w:rsidR="00643C0D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  Β΄ΠΡΟΠΑΙΔΕΥΤΙΚΗ ΚΛΙΝΙΚΗ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0C158D64" w14:textId="77777777" w:rsidR="00643C0D" w:rsidRPr="001B034C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ΕΣΩΤΕΡΙΚΗΣ ΠΑΘΟΛΟΓΙΑΣ</w:t>
            </w:r>
            <w:r w:rsidRPr="001B034C"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31DDF1B9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2A8F091F" w14:textId="77777777" w:rsidR="00643C0D" w:rsidRPr="001B034C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2</w:t>
            </w:r>
          </w:p>
        </w:tc>
      </w:tr>
      <w:tr w:rsidR="00643C0D" w:rsidRPr="00B023CA" w14:paraId="6E395DD5" w14:textId="77777777" w:rsidTr="00D97258">
        <w:trPr>
          <w:trHeight w:val="480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3FA6FFC1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04AE5DCB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3050DD95" w14:textId="77777777" w:rsidR="00643C0D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  Δ΄ΠΑΘΟΛΟΓΙΚΗ ΚΛΙΝΙΚΗ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295176BF" w14:textId="77777777" w:rsidR="00643C0D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ΕΣΩΤΕΡΙΚΗΣ ΠΑΘΟΛΟΓΙΑΣ 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35453A28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3BD4CFEC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B023CA" w14:paraId="1F3913F2" w14:textId="77777777" w:rsidTr="00D97258">
        <w:trPr>
          <w:trHeight w:val="480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29D1B110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6C826FE0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630AE600" w14:textId="77777777" w:rsidR="00643C0D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Β΄ΚΑΡΔΙΟΛΟΓΙΚΗ ΚΛΙΝΙΚΗ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34267122" w14:textId="77777777" w:rsidR="00643C0D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ΚΑΡΔΙΟΛΟΓΙΑΣ (ΜΕ ΕΜΠΕΙΡΙΑ ΣΤΗΝ ΥΠΕΡΗΧΟΚΑΡΔΙΑ 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41CEE4BE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392A1A20" w14:textId="77777777" w:rsidR="00643C0D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17BDC286" w14:textId="77777777" w:rsidTr="00D97258">
        <w:trPr>
          <w:trHeight w:val="271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6BBEE7FA" w14:textId="77777777" w:rsidR="00643C0D" w:rsidRPr="00440EC6" w:rsidRDefault="00643C0D" w:rsidP="00643C0D">
            <w:pPr>
              <w:numPr>
                <w:ilvl w:val="0"/>
                <w:numId w:val="17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15D66373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5CB1EF8B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Β΄ΜΕΘ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313F8D40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ΧΕΙΡΟΥΡΓΙΚΗΣ ή ΚΑΡΔΙΟΛΟΓΙΑΣ ή ΠΝΕΥΜΟΝΟΛΟΓΙΑΣ-ΦΥΜΑΤΙΟΛΟΓΙΑΣ   </w:t>
            </w:r>
            <w:r w:rsidRPr="00797C70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</w:t>
            </w: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6E1A9D59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0E135C04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75684129" w14:textId="77777777" w:rsidTr="00D97258">
        <w:trPr>
          <w:trHeight w:val="271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65DC4394" w14:textId="77777777" w:rsidR="00643C0D" w:rsidRPr="00440EC6" w:rsidRDefault="00643C0D" w:rsidP="00643C0D">
            <w:pPr>
              <w:numPr>
                <w:ilvl w:val="0"/>
                <w:numId w:val="17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4E1967BF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3FADE234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Β΄ΟΦΘΑΛΜΟΛΟΓΙΚΗ ΚΛΙΝΙΚΗ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0CCBBA3D" w14:textId="77777777" w:rsidR="00643C0D" w:rsidRPr="00797C70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ΟΦΘΑΛΜΟΛΟΓΙΑΣ 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7EB4655D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</w:t>
            </w: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69A18B42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094ED718" w14:textId="77777777" w:rsidTr="00D97258">
        <w:trPr>
          <w:trHeight w:val="271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3B98A819" w14:textId="77777777" w:rsidR="00643C0D" w:rsidRPr="00440EC6" w:rsidRDefault="00643C0D" w:rsidP="00643C0D">
            <w:pPr>
              <w:numPr>
                <w:ilvl w:val="0"/>
                <w:numId w:val="17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6A7597A1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3C46DF71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Γ΄ΟΥΡΟΛΟΓΙΚΗ ΚΛΙΝΙΚΗ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05F6D7BB" w14:textId="77777777" w:rsidR="00643C0D" w:rsidRPr="00797C70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ΟΥΡΟΛΟΓΙΑΣ 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69BEE710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5BB3519D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4F774652" w14:textId="77777777" w:rsidTr="00D97258">
        <w:trPr>
          <w:trHeight w:val="271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309E6C24" w14:textId="77777777" w:rsidR="00643C0D" w:rsidRPr="00440EC6" w:rsidRDefault="00643C0D" w:rsidP="00643C0D">
            <w:pPr>
              <w:numPr>
                <w:ilvl w:val="0"/>
                <w:numId w:val="17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48A7724D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5AD8C9EA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ΠΑΙΔΟΧΕΙΡΟΥΡΓΙΚΗ ΚΛΙΝΙΚΗ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49C6FCF6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ΧΕΙΡΟΥΡΓΙΚΗΣ ΠΑΙΔΩΝ 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71E332DE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3423761F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48D87DFD" w14:textId="77777777" w:rsidTr="00D97258">
        <w:trPr>
          <w:trHeight w:val="271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2DD1A76F" w14:textId="77777777" w:rsidR="00643C0D" w:rsidRPr="00440EC6" w:rsidRDefault="00643C0D" w:rsidP="00643C0D">
            <w:pPr>
              <w:numPr>
                <w:ilvl w:val="0"/>
                <w:numId w:val="17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5F111986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2E0D1F78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Β΄ΠΡΟΠΑΙΔΕΥΤΙΚΗ ΠΑΘΟΛΟΓΙΚΗ ΚΛΙΝΙΚΗ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487D06C0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ΠΑΘΟΛΟΓΙΚΗΣ ΟΓΚΟΛΟΓΙΑΣ 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7F78CA83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57FE10D4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58C54CD6" w14:textId="77777777" w:rsidTr="00D97258">
        <w:trPr>
          <w:trHeight w:val="271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34663F1C" w14:textId="77777777" w:rsidR="00643C0D" w:rsidRPr="00440EC6" w:rsidRDefault="00643C0D" w:rsidP="00643C0D">
            <w:pPr>
              <w:numPr>
                <w:ilvl w:val="0"/>
                <w:numId w:val="17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518FD3BC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15BAC6D7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Γ΄ΠΑΙΔΙΑΤΡΙΚΗ ΚΛΙΝΙΚΗ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396ADD07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ΠΑΙΔΙΑΤΡΙΚΗΣ</w:t>
            </w:r>
            <w:r w:rsidRPr="00440EC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</w:t>
            </w: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53AE34DA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5D2E6AD5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3</w:t>
            </w:r>
          </w:p>
        </w:tc>
      </w:tr>
      <w:tr w:rsidR="00643C0D" w:rsidRPr="00440EC6" w14:paraId="713DCA03" w14:textId="77777777" w:rsidTr="00D97258">
        <w:trPr>
          <w:trHeight w:val="271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24219751" w14:textId="77777777" w:rsidR="00643C0D" w:rsidRPr="00440EC6" w:rsidRDefault="00643C0D" w:rsidP="00643C0D">
            <w:pPr>
              <w:numPr>
                <w:ilvl w:val="0"/>
                <w:numId w:val="17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37B6D5A5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7C2EDEE6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Β΄ΝΕΥΡΟΧΕΙΡΟΥΡΓΙΚΗ ΚΛΙΝΙΚΗ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2D2A1418" w14:textId="77777777" w:rsidR="00643C0D" w:rsidRPr="009102F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ΝΕΥΡΟΧΕΙΡΟΥΡΓΙΚΗΣ 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42519DFB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5026880A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048EDE7A" w14:textId="77777777" w:rsidTr="00D97258">
        <w:trPr>
          <w:trHeight w:val="271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6A7BC1E2" w14:textId="77777777" w:rsidR="00643C0D" w:rsidRPr="00440EC6" w:rsidRDefault="00643C0D" w:rsidP="00643C0D">
            <w:pPr>
              <w:numPr>
                <w:ilvl w:val="0"/>
                <w:numId w:val="17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28C9F16A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663F4214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ΤΕΠ</w:t>
            </w:r>
          </w:p>
          <w:p w14:paraId="23D6D98D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(ΠΑΝΕΠΙΣΤΗΜΙΑΚΗ ΚΛΙΝΙΚΗ ΕΠΕΙΓΟΝΤΩΝ ΠΕΡΙΣΤΑΤΙΚΩΝ)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0464B95D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ΕΣΩΤΕΡΙΚΗΣ ΠΑΘΟΛΟΓΙΑΣ </w:t>
            </w:r>
            <w:r w:rsidRPr="00797C70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(</w:t>
            </w:r>
            <w:r w:rsidRPr="00440EC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με αποδεδειγμένη εμπειρία και γνώση στην επείγουσα ιατρική ή εξειδίκευση στη Μ.Ε.Θ. </w:t>
            </w: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2727CEAC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3D306491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7193A37E" w14:textId="77777777" w:rsidTr="00D97258">
        <w:trPr>
          <w:trHeight w:val="271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77F9B2F4" w14:textId="77777777" w:rsidR="00643C0D" w:rsidRPr="00440EC6" w:rsidRDefault="00643C0D" w:rsidP="00643C0D">
            <w:pPr>
              <w:numPr>
                <w:ilvl w:val="0"/>
                <w:numId w:val="17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4153232A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2D78EB15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12DF62E4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1EE18BA3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4DB6B8A4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ΤΕΠ</w:t>
            </w:r>
          </w:p>
          <w:p w14:paraId="75D64FE7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(ΠΑΝΕΠΙΣΤΗΜΙΑΚΗ ΚΛΙΝΙΚΗ ΕΠΕΙΓΟΝΤΩΝ ΠΕΡΙΣΤΑΤΙΚΩΝ)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39C45970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ΟΡΘΟΠΕΔΙΚΗΣ και ΤΡΑΥΜΑΤΟΛΟΓΙΑΣ  ή ΚΑΡΔΙΟΛΟΓΙΑΣ</w:t>
            </w:r>
            <w:r w:rsidRPr="00797C70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(</w:t>
            </w:r>
            <w:r w:rsidRPr="00440EC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με αποδεδειγμένη εμπειρία και γνώση στην επείγουσα ιατρική ή εξειδίκευση στη Μ.Ε.Θ. </w:t>
            </w: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ή </w:t>
            </w:r>
            <w:r w:rsidRPr="00440EC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ΓΕΝΙΚΗΣ/ΟΙΚΟΓΕΝΕΙΑΚΗΣ ΙΑΤΡΙΚΗΣ με αποδεδειγμένη εμπειρία και γνώση στην επείγουσα διάσωση </w:t>
            </w:r>
            <w:proofErr w:type="spellStart"/>
            <w:r w:rsidRPr="00440EC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προνοσοκομειακή</w:t>
            </w:r>
            <w:proofErr w:type="spellEnd"/>
            <w:r w:rsidRPr="00440EC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περίθαλψη διαχείριση-διοίκηση συντονισμό του έργου της εφημερίας</w:t>
            </w:r>
            <w:r w:rsidRPr="00797C70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</w:t>
            </w: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3CA7F5BB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128ACAD2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0824CE98" w14:textId="77777777" w:rsidTr="00D97258">
        <w:trPr>
          <w:trHeight w:val="271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47F4045F" w14:textId="77777777" w:rsidR="00643C0D" w:rsidRPr="00440EC6" w:rsidRDefault="00643C0D" w:rsidP="00643C0D">
            <w:pPr>
              <w:numPr>
                <w:ilvl w:val="0"/>
                <w:numId w:val="17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7758840E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19CEFB3C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ΑΙΜΑΤΟΛΟΓΙΚΟ ΕΡΓΑΣΤΗΡΙΟ-ΜΟΝΑΔΑ ΑΙΜΟΔΟΣΙΑΣ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3488E0E0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ΑΙΜΑΤΟΛΟΓΙΑΣ ή ΙΑΤΡΙΚΗΣ ΒΙΟΠΑΘΟΛΟΓΙΑΣ-ΕΡΓΑΣΤΗΡΙΑΚΗΣ ΙΑΤΡΙΚΗΣ ή ΕΣΩΤΕΡΙΚΗΣ ΠΑΘΟΛΟΓΙΑΣ 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0227AE12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474DA0F6" w14:textId="77777777" w:rsidR="00643C0D" w:rsidRPr="00C36F0B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69E4E87F" w14:textId="77777777" w:rsidTr="00D97258">
        <w:trPr>
          <w:trHeight w:val="480"/>
          <w:jc w:val="center"/>
        </w:trPr>
        <w:tc>
          <w:tcPr>
            <w:tcW w:w="376" w:type="dxa"/>
            <w:vMerge w:val="restart"/>
            <w:shd w:val="clear" w:color="auto" w:fill="auto"/>
            <w:vAlign w:val="center"/>
          </w:tcPr>
          <w:p w14:paraId="071663CE" w14:textId="77777777" w:rsidR="00643C0D" w:rsidRPr="00643C0D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2.</w:t>
            </w:r>
          </w:p>
        </w:tc>
        <w:tc>
          <w:tcPr>
            <w:tcW w:w="1797" w:type="dxa"/>
            <w:vMerge w:val="restart"/>
            <w:shd w:val="clear" w:color="auto" w:fill="auto"/>
            <w:vAlign w:val="center"/>
          </w:tcPr>
          <w:p w14:paraId="00FF8D5D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Γ.Ν. ΕΛΕΥΣΙΝΑΣ «ΘΡΙΑΣΙΟ»</w:t>
            </w:r>
          </w:p>
          <w:p w14:paraId="66DECCC0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 </w:t>
            </w:r>
          </w:p>
        </w:tc>
        <w:tc>
          <w:tcPr>
            <w:tcW w:w="2448" w:type="dxa"/>
          </w:tcPr>
          <w:p w14:paraId="0C61C2C9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ΠΝΕΥΜΟΝΟΛΟΓΙΚΟ ΤΜΗΜΑ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1D7A6094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ΠΝΕΥΜΟΝΟΛΟΓΙΑΣ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7AD7D325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ΔΙΕΥΘΥΝΤΗ</w:t>
            </w: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 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44CC3A49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1A3AB2FB" w14:textId="77777777" w:rsidTr="00D97258">
        <w:trPr>
          <w:trHeight w:val="480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0DB83225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6E687F65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448" w:type="dxa"/>
            <w:vAlign w:val="center"/>
          </w:tcPr>
          <w:p w14:paraId="39EC2A3F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ΠΝΕΥΜΟΝΟΛΟΓΙΚΟ ΤΜΗΜΑ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341D83BC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ΠΝΕΥΜΟΝΟΛΟΓΙΑΣ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6B539CC2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ΕΠΙΜΕΛΗΤΗ </w:t>
            </w: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Α</w:t>
            </w: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΄ 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01B1BA0A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C36F0B" w14:paraId="6E63F944" w14:textId="77777777" w:rsidTr="00D97258">
        <w:trPr>
          <w:trHeight w:val="480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58F0F424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2ED2F952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6EB39C5F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7B82E3B1" w14:textId="77777777" w:rsidR="00643C0D" w:rsidRPr="000B068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ΝΕΥΡΟΧΕΙΡΟΥΡΓΙΚΟ ΤΜΗΜΑ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6765EED1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0B068D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ΝΕΥΡΟΧΕΙΡΟΥΡΓΙΚΗΣ (ΜΕ ΠΙΣΤΟΠΟΙΗΜΕΝΗ ΕΜΠΕΙΡΙΑ ΣΤΟ ΝΕΥΡΟΦΥΣΙΟΛΟΓΙΚΟ ΕΛΕΓΧΟ)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4C87A8F5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ΕΠΙΜΕΛΗΤΗ Β΄ 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0B69A177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C36F0B" w14:paraId="713D5F04" w14:textId="77777777" w:rsidTr="00D97258">
        <w:trPr>
          <w:trHeight w:val="480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0C5E97E6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23F5FF24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2F49BE7A" w14:textId="77777777" w:rsidR="00643C0D" w:rsidRPr="00B910FC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ΑΚΤΙΝΟΛΟΓΙΚΟ ΤΜΗΜΑ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3B1D2337" w14:textId="77777777" w:rsidR="00643C0D" w:rsidRPr="001868F9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highlight w:val="yellow"/>
                <w:lang w:val="el-GR"/>
              </w:rPr>
            </w:pPr>
            <w:r w:rsidRPr="00B910FC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ΑΚΤΙΝΟΛΟΓΙΑΣ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67DCC71A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ΕΠΙΜΕΛΗΤΗ Β΄ 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1BCF0D49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2</w:t>
            </w:r>
          </w:p>
        </w:tc>
      </w:tr>
      <w:tr w:rsidR="00643C0D" w:rsidRPr="00440EC6" w14:paraId="0B8248EB" w14:textId="77777777" w:rsidTr="00D97258">
        <w:trPr>
          <w:trHeight w:val="480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5A7310D1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0B58FF37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448" w:type="dxa"/>
            <w:vAlign w:val="center"/>
          </w:tcPr>
          <w:p w14:paraId="704399EC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ΨΥΧΙΑΤΡΙΚΟ ΤΜΗΜΑ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6C74F4BC" w14:textId="77777777" w:rsidR="00643C0D" w:rsidRPr="001868F9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ΨΥΧΙΑΤΡΙΚΗΣ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5DDDAFD4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ΔΙΕΥΘΥΝΤΗ</w:t>
            </w: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 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1CAF48A3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12BDC9B3" w14:textId="77777777" w:rsidTr="00D97258">
        <w:trPr>
          <w:trHeight w:val="480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20341F96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0AAC8A86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184ADFAB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ΜΑΙΕΥΤΙΚΟ ΚΑΙ ΓΥΝΑΙΚΟΛΟΓΙΚΟ ΤΜΗΜΑ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0B736450" w14:textId="77777777" w:rsidR="00643C0D" w:rsidRPr="001868F9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ΜΑΙΕΥΤΙΚΗΣ και ΓΥΝΑΙΚΟΛΟΓΙΑΣ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64DC0596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ΔΙΕΥΘΥΝΤΗ 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67CF31FE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12867676" w14:textId="77777777" w:rsidTr="00D97258">
        <w:trPr>
          <w:trHeight w:val="480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15EF8523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20D35088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65C52973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57D41BE2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7F3E97A5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1F4CA063" w14:textId="77777777" w:rsidR="00643C0D" w:rsidRPr="006511A9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ΜΕΘ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59B1AACA" w14:textId="77777777" w:rsidR="00643C0D" w:rsidRPr="00B2651E" w:rsidRDefault="00643C0D" w:rsidP="00EC5E2E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6511A9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ΚΑΡΔΙΟΛΟΓΙΑΣ ή ΠΝΕΥΜΟΝΟΛΟΓΙΑΣ-ΦΥΜΑΤΙΟΛΟΓΙΑΣ ή ΧΕΙΡΟΥΡΓΙΚΗΣ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0FF1E366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ΕΠΙΜΕΛΗΤΗ Β΄ 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4DAD75A1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2</w:t>
            </w:r>
          </w:p>
        </w:tc>
      </w:tr>
      <w:tr w:rsidR="00643C0D" w:rsidRPr="00440EC6" w14:paraId="717EC797" w14:textId="77777777" w:rsidTr="00D97258">
        <w:trPr>
          <w:trHeight w:val="480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4B7B3F98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524382EF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0302E711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ΒΙΟΠΑΘΟΛΟΓΙΚΟ-ΒΙΟΧΗΜΙΚΟ ΤΜΗΜΑ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21671B4B" w14:textId="77777777" w:rsidR="00643C0D" w:rsidRPr="00B2651E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ΙΑΤΡΙΚΗΣ ΒΙΟΠΑΘΟΛΟΓΙΑΣ-ΕΡΓΑΣΤΗΡΙΑΚΗΣ ΙΑΤΡΙΚΗΣ</w:t>
            </w: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 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0B8ED4DC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0188A06B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616A7EA7" w14:textId="77777777" w:rsidTr="00D97258">
        <w:trPr>
          <w:trHeight w:val="480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27BBD7D5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6C53BBA7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6352D520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ΝΕΥΡΟΛΟΓΙΚΟ ΤΜΗΜΑ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7BC71658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ΝΕΥΡΟΛΟΓΙΑΣ (ΜΕ ΕΜΠΕΙΡΙΑ ΣΤΙΣ ΝΕΥΡΟΜΥΪΚΕΣ ΠΑΘΗΣΕΙΣ)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1FB1397D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ΕΠΙΜΕΛΗΤΗ Β΄ 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6CF72C47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117BC7BA" w14:textId="77777777" w:rsidTr="00D97258">
        <w:trPr>
          <w:trHeight w:val="480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4D89A502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348C1D7C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7E53FD21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ΠΑΙΔΙΑΤΡΙΚΟ ΤΜΗΜΑ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7722C815" w14:textId="77777777" w:rsidR="00643C0D" w:rsidRPr="001868F9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ΠΑΙΔΙΑΤΡΙΚΗΣ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0C62B974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ΕΠΙΜΕΛΗΤΗ Β΄ 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4271594D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1050410A" w14:textId="77777777" w:rsidTr="00D97258">
        <w:trPr>
          <w:trHeight w:val="480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54A9DB7F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1356886E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79BCB003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56B94AF0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1D7CD01A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58483309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64DAC5F2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37E8C169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7750B394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ΤΕΠ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6E063E2E" w14:textId="77777777" w:rsidR="00643C0D" w:rsidRPr="001868F9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ΧΕΙΡΟΥΡΓΙΚΗΣ ή ΚΑΡΔΙΟΛΟΓΙΑΣ ή ΠΝΕΥΜΟΝΟΛΟΓΙΑΣ-ΦΥΜΑΤΙΟΛΟΓΙΑΣ   </w:t>
            </w:r>
            <w:r w:rsidRPr="00797C70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(</w:t>
            </w:r>
            <w:r w:rsidRPr="00440EC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με αποδεδειγμένη εμπειρία και γνώση στην επείγουσα ιατρική ή εξειδίκευση στη Μ.Ε.Θ. </w:t>
            </w: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ή </w:t>
            </w:r>
            <w:r w:rsidRPr="00440EC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ΓΕΝΙΚΗΣ/ΟΙΚΟΓΕΝΕΙΑΚΗΣ ΙΑΤΡΙΚΗΣ με αποδεδειγμένη εμπειρία και γνώση στην επείγουσα διάσωση </w:t>
            </w:r>
            <w:proofErr w:type="spellStart"/>
            <w:r w:rsidRPr="00440EC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προνοσοκομειακή</w:t>
            </w:r>
            <w:proofErr w:type="spellEnd"/>
            <w:r w:rsidRPr="00440EC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περίθαλψη διαχείριση-διοίκηση συντονισμό του έργου της εφημερίας</w:t>
            </w:r>
            <w:r w:rsidRPr="00797C70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</w:t>
            </w: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008C7003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26B1DBF6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1868F9" w14:paraId="22B85275" w14:textId="77777777" w:rsidTr="00D97258">
        <w:trPr>
          <w:trHeight w:val="480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71DBE559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1BFA7F2F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73EDE2E5" w14:textId="77777777" w:rsidR="00643C0D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ΚΑΡΔΙΟΛΟΓΙΚΟ ΤΜΗΜΑ-ΜΟΝΑΔΑ ΕΜΦΡΑΓΜΑΤΩΝ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08266D92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ΚΑΡΔΙΟΛΟΓΙΑΣ (ΜΕ ΕΜΠΕΙΡΙΑ ΣΤΗ ΜΟΝΑΔΑ ΕΜΦΡΑΓΜΑΤΩΝ) 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45462F9D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309D6F01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1868F9" w14:paraId="1AB7EBD9" w14:textId="77777777" w:rsidTr="00D97258">
        <w:trPr>
          <w:trHeight w:val="480"/>
          <w:jc w:val="center"/>
        </w:trPr>
        <w:tc>
          <w:tcPr>
            <w:tcW w:w="376" w:type="dxa"/>
            <w:vMerge w:val="restart"/>
            <w:shd w:val="clear" w:color="auto" w:fill="auto"/>
            <w:vAlign w:val="center"/>
          </w:tcPr>
          <w:p w14:paraId="144004DC" w14:textId="77777777" w:rsidR="00643C0D" w:rsidRPr="00643C0D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3.</w:t>
            </w:r>
          </w:p>
        </w:tc>
        <w:tc>
          <w:tcPr>
            <w:tcW w:w="1797" w:type="dxa"/>
            <w:vMerge w:val="restart"/>
            <w:shd w:val="clear" w:color="auto" w:fill="auto"/>
            <w:vAlign w:val="center"/>
          </w:tcPr>
          <w:p w14:paraId="770721CB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sz w:val="20"/>
                <w:lang w:val="el-GR"/>
              </w:rPr>
              <w:t>Γ.Ν.Α.Ν.ΠΕΙΡΑΙΑ «ΜΕΤΑΞΑ»</w:t>
            </w:r>
          </w:p>
        </w:tc>
        <w:tc>
          <w:tcPr>
            <w:tcW w:w="2448" w:type="dxa"/>
          </w:tcPr>
          <w:p w14:paraId="67A85996" w14:textId="77777777" w:rsidR="00643C0D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ΑΝΑΙΣΘΗΣΙΟΛΟΓΙΚΟ ΤΜΗΜΑ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4081BE9C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ΑΝΑΙΣΘΗΣΙΟΛΟΓΙΑΣ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4C7A4ED2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0B2EBA90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1868F9" w14:paraId="2FFC2B72" w14:textId="77777777" w:rsidTr="00D97258">
        <w:trPr>
          <w:trHeight w:val="480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1CDFACE4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4BF85E20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123FCD6A" w14:textId="77777777" w:rsidR="00643C0D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ΤΜΗΜΑ ΠΥΡΗΝΙΚΗΣ ΙΑΤΡΙΚΗΣ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34B8228A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ΠΥΡΗΝΙΚΗΣ ΙΑΤΡΚΗΣ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1711E978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25365233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1868F9" w14:paraId="165DFCE5" w14:textId="77777777" w:rsidTr="00D97258">
        <w:trPr>
          <w:trHeight w:val="480"/>
          <w:jc w:val="center"/>
        </w:trPr>
        <w:tc>
          <w:tcPr>
            <w:tcW w:w="376" w:type="dxa"/>
            <w:vMerge w:val="restart"/>
            <w:shd w:val="clear" w:color="auto" w:fill="auto"/>
            <w:vAlign w:val="center"/>
          </w:tcPr>
          <w:p w14:paraId="781B81BD" w14:textId="77777777" w:rsidR="00643C0D" w:rsidRPr="00643C0D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4.</w:t>
            </w:r>
          </w:p>
        </w:tc>
        <w:tc>
          <w:tcPr>
            <w:tcW w:w="1797" w:type="dxa"/>
            <w:vMerge w:val="restart"/>
            <w:shd w:val="clear" w:color="auto" w:fill="auto"/>
            <w:vAlign w:val="center"/>
          </w:tcPr>
          <w:p w14:paraId="524D1AE2" w14:textId="77777777" w:rsidR="00643C0D" w:rsidRPr="00392E7D" w:rsidRDefault="00643C0D" w:rsidP="00D97258">
            <w:pPr>
              <w:pStyle w:val="30"/>
              <w:spacing w:line="240" w:lineRule="auto"/>
              <w:rPr>
                <w:rFonts w:cs="Calibri"/>
                <w:u w:val="none"/>
                <w:lang w:val="el-GR"/>
              </w:rPr>
            </w:pPr>
            <w:r w:rsidRPr="0065579C">
              <w:rPr>
                <w:rFonts w:cs="Calibri"/>
                <w:bCs/>
                <w:u w:val="none"/>
                <w:lang w:val="el-GR"/>
              </w:rPr>
              <w:t xml:space="preserve">Γ.Ν. ΝΙΚΑΙΑΣ ΠΕΙΡΑΙΑ «ΑΓΙΟΣ </w:t>
            </w:r>
            <w:r w:rsidRPr="0065579C">
              <w:rPr>
                <w:rFonts w:cs="Calibri"/>
                <w:bCs/>
                <w:u w:val="none"/>
                <w:lang w:val="el-GR"/>
              </w:rPr>
              <w:lastRenderedPageBreak/>
              <w:t xml:space="preserve">ΠΑΝΤΕΛΗΜΩΝ»-ΓΝ ΔΥΤΙΚΗΣ ΑΤΤΙΚΗΣ «ΑΓΙΑ ΒΑΡΒΑΡΑ» (οργανική μονάδα της έδρας </w:t>
            </w:r>
            <w:r w:rsidRPr="0065579C">
              <w:rPr>
                <w:rFonts w:cs="Calibri"/>
                <w:u w:val="none"/>
                <w:lang w:val="el-GR"/>
              </w:rPr>
              <w:t>«Νίκαια Αγ.</w:t>
            </w:r>
            <w:r>
              <w:rPr>
                <w:rFonts w:cs="Calibri"/>
                <w:u w:val="none"/>
                <w:lang w:val="el-GR"/>
              </w:rPr>
              <w:t xml:space="preserve"> </w:t>
            </w:r>
            <w:r w:rsidRPr="0065579C">
              <w:rPr>
                <w:rFonts w:cs="Calibri"/>
                <w:u w:val="none"/>
                <w:lang w:val="el-GR"/>
              </w:rPr>
              <w:t>Παντελεήμων»</w:t>
            </w:r>
          </w:p>
          <w:p w14:paraId="730D273E" w14:textId="77777777" w:rsidR="00643C0D" w:rsidRPr="00392E7D" w:rsidRDefault="00643C0D" w:rsidP="00D97258">
            <w:pPr>
              <w:pStyle w:val="30"/>
              <w:rPr>
                <w:rFonts w:cs="Calibri"/>
                <w:u w:val="none"/>
                <w:lang w:val="el-GR"/>
              </w:rPr>
            </w:pPr>
            <w:r>
              <w:rPr>
                <w:rFonts w:cs="Calibri"/>
                <w:bCs/>
                <w:u w:val="none"/>
                <w:lang w:val="el-GR"/>
              </w:rPr>
              <w:t xml:space="preserve"> </w:t>
            </w:r>
          </w:p>
        </w:tc>
        <w:tc>
          <w:tcPr>
            <w:tcW w:w="2448" w:type="dxa"/>
          </w:tcPr>
          <w:p w14:paraId="5AA758E1" w14:textId="77777777" w:rsidR="00643C0D" w:rsidRPr="00036663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lastRenderedPageBreak/>
              <w:t>Β΄ΠΑΘΟΛΟΓΙΚΟ ΤΜΗΜΑ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6109842E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036663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ΕΣΩΤΕΡΙΚΗ</w:t>
            </w:r>
            <w:r w:rsidRPr="00440EC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Σ</w:t>
            </w:r>
            <w:r w:rsidRPr="00036663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ΠΑΘΟΛΟΓΙΑ</w:t>
            </w:r>
            <w:r w:rsidRPr="00440EC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Σ</w:t>
            </w: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4520CDC0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ΕΠΙΜΕΛΗΤΗ Β΄ 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16820DF4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1868F9" w14:paraId="2FDF7C4D" w14:textId="77777777" w:rsidTr="00D97258">
        <w:trPr>
          <w:trHeight w:val="480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2EBB99F6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6E0E31C1" w14:textId="77777777" w:rsidR="00643C0D" w:rsidRPr="00440EC6" w:rsidRDefault="00643C0D" w:rsidP="00D97258">
            <w:pPr>
              <w:pStyle w:val="30"/>
              <w:rPr>
                <w:rFonts w:cs="Calibri"/>
                <w:b w:val="0"/>
                <w:bCs/>
                <w:lang w:val="el-GR"/>
              </w:rPr>
            </w:pPr>
          </w:p>
        </w:tc>
        <w:tc>
          <w:tcPr>
            <w:tcW w:w="2448" w:type="dxa"/>
          </w:tcPr>
          <w:p w14:paraId="3197AC94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ΩΤΟΡΥΝΟΛΑΡΥΓΓΟΛΟΓΙΚΟ ΤΜΗΜΑ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22C48029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ΩΤΟΡΙΝΟΛΑΡΥΓΓΟΛΟΓΙΑΣ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677568ED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ΕΠΙΜΕΛΗΤΗ Β΄ 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1E47499B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1868F9" w14:paraId="3F525772" w14:textId="77777777" w:rsidTr="00D97258">
        <w:trPr>
          <w:trHeight w:val="480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2BB06A45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29E999CE" w14:textId="77777777" w:rsidR="00643C0D" w:rsidRPr="00440EC6" w:rsidRDefault="00643C0D" w:rsidP="00D97258">
            <w:pPr>
              <w:pStyle w:val="30"/>
              <w:rPr>
                <w:rFonts w:cs="Calibri"/>
                <w:b w:val="0"/>
                <w:bCs/>
                <w:lang w:val="el-GR"/>
              </w:rPr>
            </w:pPr>
          </w:p>
        </w:tc>
        <w:tc>
          <w:tcPr>
            <w:tcW w:w="2448" w:type="dxa"/>
          </w:tcPr>
          <w:p w14:paraId="01BE4B48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7C5ABBA8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3FDE0635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ΤΜΗΜΑ ΑΙΜΟΔΟΣΙΑΣ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43A0F87E" w14:textId="77777777" w:rsidR="00643C0D" w:rsidRPr="00A40F82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ΑΙΜΑΤΟΛΟΓΙΑΣ ή ΙΑΤΡΙΚΗΣ ΒΙΟΠΑΘΟΛΟΓΙΑΣ-ΕΡΓΑΣΤΗΡΙΑΚΗΣ ΙΑΤΡΙΚΗΣ ή ΕΣΩΤΕΡΙΚΗΣ ΠΑΘΟΛΟΓΙΑΣ  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1169E06E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25D38998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1868F9" w14:paraId="3AC075A2" w14:textId="77777777" w:rsidTr="00D97258">
        <w:trPr>
          <w:trHeight w:val="480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54F19857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536E18F9" w14:textId="77777777" w:rsidR="00643C0D" w:rsidRPr="00392E7D" w:rsidRDefault="00643C0D" w:rsidP="00D97258">
            <w:pPr>
              <w:pStyle w:val="30"/>
              <w:spacing w:line="240" w:lineRule="auto"/>
              <w:rPr>
                <w:rFonts w:cs="Calibri"/>
                <w:u w:val="none"/>
                <w:lang w:val="el-GR"/>
              </w:rPr>
            </w:pPr>
          </w:p>
        </w:tc>
        <w:tc>
          <w:tcPr>
            <w:tcW w:w="2448" w:type="dxa"/>
          </w:tcPr>
          <w:p w14:paraId="41C0DA5B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ΑΚΤΙΝΟΛΟΓΙΚΟ ΤΜΗΜΑ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1E859CFE" w14:textId="77777777" w:rsidR="00643C0D" w:rsidRPr="00A40F82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ΑΚΤΙΝΟΛΟΓΙΑΣ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06E47E24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ΕΠΙΜΕΛΗΤΗ Β΄ 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06C7D198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1868F9" w14:paraId="7A275967" w14:textId="77777777" w:rsidTr="00D97258">
        <w:trPr>
          <w:trHeight w:val="480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046D9149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7A6B514B" w14:textId="77777777" w:rsidR="00643C0D" w:rsidRPr="00392E7D" w:rsidRDefault="00643C0D" w:rsidP="00D97258">
            <w:pPr>
              <w:pStyle w:val="30"/>
              <w:spacing w:line="240" w:lineRule="auto"/>
              <w:rPr>
                <w:rFonts w:cs="Calibri"/>
                <w:u w:val="none"/>
                <w:lang w:val="el-GR"/>
              </w:rPr>
            </w:pPr>
          </w:p>
        </w:tc>
        <w:tc>
          <w:tcPr>
            <w:tcW w:w="2448" w:type="dxa"/>
          </w:tcPr>
          <w:p w14:paraId="021A97CC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ΤΜΗΜΑ ΝΕΩΤΕΡΩΝ ΑΠΕΙΚΟΝΙΣΤΙΚΩΝ ΜΕΘΟΔΩΝ-ΑΞΟΝΙΚΟΣ ΚΑΙ ΜΑΓΝΗΤΙΚΟΣ ΤΟΜΟΓΡΑΦΟΣ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513E0FCD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ΑΚΤΙΝΟΛΟΓΙΑΣ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54F10922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ΕΠΙΜΕΛΗΤΗ Β΄ 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3DF85024" w14:textId="77777777" w:rsidR="00643C0D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2</w:t>
            </w:r>
          </w:p>
        </w:tc>
      </w:tr>
      <w:tr w:rsidR="00643C0D" w:rsidRPr="001868F9" w14:paraId="348660EE" w14:textId="77777777" w:rsidTr="00D97258">
        <w:trPr>
          <w:trHeight w:val="480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529DCCF0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0ACBEB3B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4C0BFA51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028EE500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3EF3CFDF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2A7A7190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ΤΕΠ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366359BC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ΕΣΩΤΕΡΙΚΗΣ ΠΑΘΟΛΟΓΙΑΣ </w:t>
            </w:r>
            <w:r w:rsidRPr="00797C70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(</w:t>
            </w:r>
            <w:r w:rsidRPr="00440EC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με αποδεδειγμένη εμπειρία και γνώση στην επείγουσα ιατρική ή εξειδίκευση στη Μ.Ε.Θ. </w:t>
            </w: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1C765286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ΕΠΙΜΕΛΗΤΗ Β΄ 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02488E43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1868F9" w14:paraId="2E53B030" w14:textId="77777777" w:rsidTr="00D97258">
        <w:trPr>
          <w:trHeight w:val="480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224153F8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3F3F22D7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74287276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4EBC0956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1EBEF472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1EB488D7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0EF26844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ΤΕΠ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0496A91C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ΓΕΝΙΚΗΣ/ΟΙΚΟΓΕΝΕΙΑΚΗΣ ΙΑΤΡΙΚΗΣ με αποδεδειγμένη εμπειρία και γνώση στην επείγουσα διάσωση </w:t>
            </w:r>
            <w:proofErr w:type="spellStart"/>
            <w:r w:rsidRPr="00440EC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προνοσοκομειακή</w:t>
            </w:r>
            <w:proofErr w:type="spellEnd"/>
            <w:r w:rsidRPr="00440EC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περίθαλψη διαχείριση-διοίκηση συντονισμό του έργου της εφημερίας </w:t>
            </w: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22E257B0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ΕΠΙΜΕΛΗΤΗ Β΄ 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604ABD79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1868F9" w14:paraId="083CBC7F" w14:textId="77777777" w:rsidTr="00D97258">
        <w:trPr>
          <w:trHeight w:val="480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5B9AE41F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602E6C6D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70027267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ΠΑΘΟΛΟΓΟΑΝΑΤΟΝΙΚΟ ΤΜΗΜΑ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28EBCD55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ΠΑΘΟΛΟΓΙΚΗΣ ΑΝΑΤΟΜΙΚΗΣ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79310FB7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ΕΠΙΜΕΛΗΤΗ Β΄ 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6A34D783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1868F9" w14:paraId="1C68D9E6" w14:textId="77777777" w:rsidTr="00D97258">
        <w:trPr>
          <w:trHeight w:val="480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1D1809F0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3E41FFB3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04FB42C2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363CBFF4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539CC550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ΤΕΠ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404A6774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ΚΑΡΔΙΟΛΟΓΙΑΣ </w:t>
            </w:r>
            <w:r w:rsidRPr="00797C70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(</w:t>
            </w:r>
            <w:r w:rsidRPr="00440EC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με αποδεδειγμένη εμπειρία και γνώση στην επείγουσα ιατρική ή εξειδίκευση στη Μ.Ε.Θ. </w:t>
            </w: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016F9B5F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ΕΠΙΜΕΛΗΤΗ Β΄ 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31A830E7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1868F9" w14:paraId="2CB14233" w14:textId="77777777" w:rsidTr="00D97258">
        <w:trPr>
          <w:trHeight w:val="480"/>
          <w:jc w:val="center"/>
        </w:trPr>
        <w:tc>
          <w:tcPr>
            <w:tcW w:w="376" w:type="dxa"/>
            <w:vMerge w:val="restart"/>
            <w:shd w:val="clear" w:color="auto" w:fill="auto"/>
            <w:vAlign w:val="center"/>
          </w:tcPr>
          <w:p w14:paraId="7D7C1292" w14:textId="77777777" w:rsidR="00643C0D" w:rsidRPr="00643C0D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5.</w:t>
            </w:r>
          </w:p>
        </w:tc>
        <w:tc>
          <w:tcPr>
            <w:tcW w:w="1797" w:type="dxa"/>
            <w:vMerge w:val="restart"/>
            <w:shd w:val="clear" w:color="auto" w:fill="auto"/>
            <w:vAlign w:val="center"/>
          </w:tcPr>
          <w:p w14:paraId="1BE17493" w14:textId="77777777" w:rsidR="00643C0D" w:rsidRPr="00392E7D" w:rsidRDefault="00643C0D" w:rsidP="00D97258">
            <w:pPr>
              <w:pStyle w:val="30"/>
              <w:spacing w:line="240" w:lineRule="auto"/>
              <w:rPr>
                <w:rFonts w:cs="Calibri"/>
                <w:u w:val="none"/>
                <w:lang w:val="el-GR"/>
              </w:rPr>
            </w:pPr>
            <w:r w:rsidRPr="0065579C">
              <w:rPr>
                <w:rFonts w:cs="Calibri"/>
                <w:bCs/>
                <w:u w:val="none"/>
                <w:lang w:val="el-GR"/>
              </w:rPr>
              <w:t>Γ.Ν. ΝΙΚΑΙΑΣ ΠΕΙΡΑΙΑ «ΑΓΙΟΣ ΠΑΝΤΕΛΗΜΩΝ»-ΓΝ ΔΥΤΙΚΗΣ ΑΤΤΙΚΗΣ «ΑΓΙΑ ΒΑΡΒΑΡΑ» (</w:t>
            </w:r>
            <w:r>
              <w:rPr>
                <w:rFonts w:cs="Calibri"/>
                <w:bCs/>
                <w:u w:val="none"/>
                <w:lang w:val="el-GR"/>
              </w:rPr>
              <w:t xml:space="preserve">αποκεντρωμένη </w:t>
            </w:r>
            <w:r w:rsidRPr="0065579C">
              <w:rPr>
                <w:rFonts w:cs="Calibri"/>
                <w:bCs/>
                <w:u w:val="none"/>
                <w:lang w:val="el-GR"/>
              </w:rPr>
              <w:t xml:space="preserve">οργανική μονάδα </w:t>
            </w:r>
            <w:r>
              <w:rPr>
                <w:rFonts w:cs="Calibri"/>
                <w:bCs/>
                <w:u w:val="none"/>
                <w:lang w:val="el-GR"/>
              </w:rPr>
              <w:t>Δυτική Αττική Αγία Βαρβάρα)</w:t>
            </w:r>
          </w:p>
          <w:p w14:paraId="3341DB22" w14:textId="77777777" w:rsidR="00643C0D" w:rsidRPr="00392E7D" w:rsidRDefault="00643C0D" w:rsidP="00D97258">
            <w:pPr>
              <w:pStyle w:val="30"/>
              <w:rPr>
                <w:rFonts w:cs="Calibri"/>
                <w:u w:val="none"/>
                <w:lang w:val="el-GR"/>
              </w:rPr>
            </w:pPr>
            <w:r>
              <w:rPr>
                <w:rFonts w:cs="Calibri"/>
                <w:bCs/>
                <w:u w:val="none"/>
                <w:lang w:val="el-GR"/>
              </w:rPr>
              <w:t xml:space="preserve"> </w:t>
            </w:r>
          </w:p>
        </w:tc>
        <w:tc>
          <w:tcPr>
            <w:tcW w:w="2448" w:type="dxa"/>
          </w:tcPr>
          <w:p w14:paraId="008075E1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ΠΑΙΔΟΨΥΧΙΑΤΡΙΚΟ ΤΜΗΜΑ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5B36FA00" w14:textId="77777777" w:rsidR="00643C0D" w:rsidRPr="009835FE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ΨΥΧΙΑΤΡΙΚΗΣ</w:t>
            </w:r>
            <w:r w:rsidR="009835FE">
              <w:rPr>
                <w:rFonts w:ascii="Calibri" w:hAnsi="Calibri" w:cs="Calibri"/>
                <w:b/>
                <w:color w:val="000000"/>
                <w:sz w:val="20"/>
              </w:rPr>
              <w:t xml:space="preserve"> </w:t>
            </w:r>
            <w:r w:rsidR="009835FE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ΠΑΙΔΙΟΥ ΚΑΙ ΕΦΗΒΟΥ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6721B3DB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ΕΠΙΜΕΛΗΤΗ Β΄ 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12FDC668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2</w:t>
            </w:r>
          </w:p>
        </w:tc>
      </w:tr>
      <w:tr w:rsidR="00643C0D" w:rsidRPr="001868F9" w14:paraId="3677B2AB" w14:textId="77777777" w:rsidTr="00D97258">
        <w:trPr>
          <w:trHeight w:val="480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27455DC5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2B2B0DBC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2DBA9D7F" w14:textId="77777777" w:rsidR="00643C0D" w:rsidRPr="00A92F92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ΒΙΟΠΑΘΟΛΟΓΙΚΟ ΤΜΗΜΑ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6B38CD74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A92F92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ΙΑΤΡΙΚΗΣ ΒΙΟΠΑΘΟΛΟΓΙΑΣ-ΕΡΓΑΣΤΗΡΙΑΚΗΣ ΙΑΤΡΙΚΗΣ</w:t>
            </w: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7D2EBD71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ΕΠΙΜΕΛΗΤΗ Β΄ 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0526A43F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1868F9" w14:paraId="72D46BAD" w14:textId="77777777" w:rsidTr="00D97258">
        <w:trPr>
          <w:trHeight w:val="480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290E234A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1E6C8735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448BAE02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3D9F4D95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23701237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1D778D97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0E7FA9E2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ΠΑΘΟΛΟΓΙΚΟ ΤΜΗΜΑ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52A4F647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ΕΣΩΤΕΡΙΚΗΣ ΠΑΘΟΛΟΓΙΑΣ 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1D88DDF5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ΕΠΙΜΕΛΗΤΗ Β΄ 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26B7C384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1868F9" w14:paraId="0B6DBC4F" w14:textId="77777777" w:rsidTr="00D97258">
        <w:trPr>
          <w:trHeight w:val="480"/>
          <w:jc w:val="center"/>
        </w:trPr>
        <w:tc>
          <w:tcPr>
            <w:tcW w:w="376" w:type="dxa"/>
            <w:vMerge w:val="restart"/>
            <w:shd w:val="clear" w:color="auto" w:fill="auto"/>
            <w:vAlign w:val="center"/>
          </w:tcPr>
          <w:p w14:paraId="5A33CC0C" w14:textId="77777777" w:rsidR="00643C0D" w:rsidRPr="00643C0D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6.</w:t>
            </w:r>
          </w:p>
        </w:tc>
        <w:tc>
          <w:tcPr>
            <w:tcW w:w="1797" w:type="dxa"/>
            <w:vMerge w:val="restart"/>
            <w:shd w:val="clear" w:color="auto" w:fill="auto"/>
            <w:vAlign w:val="center"/>
          </w:tcPr>
          <w:p w14:paraId="1027E079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Γ.Ν. ΠΕΙΡΑΙΑ «ΤΖΑΝΕΙΟ»</w:t>
            </w:r>
          </w:p>
          <w:p w14:paraId="64DB3BF3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 </w:t>
            </w:r>
          </w:p>
        </w:tc>
        <w:tc>
          <w:tcPr>
            <w:tcW w:w="2448" w:type="dxa"/>
          </w:tcPr>
          <w:p w14:paraId="4997C9BF" w14:textId="77777777" w:rsidR="00643C0D" w:rsidRDefault="00643C0D" w:rsidP="00D97258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5F237083" w14:textId="77777777" w:rsidR="00643C0D" w:rsidRDefault="00643C0D" w:rsidP="00D97258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6DA04068" w14:textId="77777777" w:rsidR="00643C0D" w:rsidRDefault="00643C0D" w:rsidP="00D97258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37D3C86C" w14:textId="77777777" w:rsidR="00643C0D" w:rsidRDefault="00643C0D" w:rsidP="00D97258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52BCADC7" w14:textId="77777777" w:rsidR="00643C0D" w:rsidRDefault="00643C0D" w:rsidP="00D97258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2B637D44" w14:textId="77777777" w:rsidR="00643C0D" w:rsidRDefault="00643C0D" w:rsidP="00D97258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22C9689B" w14:textId="77777777" w:rsidR="00643C0D" w:rsidRDefault="00643C0D" w:rsidP="00D97258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ΤΕΠ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23BEC00D" w14:textId="77777777" w:rsidR="00643C0D" w:rsidRPr="00440EC6" w:rsidRDefault="00643C0D" w:rsidP="00D97258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ΧΕΙΡΟΥΡΓΙΚΗΣ ή ΚΑΡΔΙΟΛΟΓΙΑΣ ή ΠΝΕΥΜΟΝΟΛΟΓΙΑΣ-ΦΥΜΑΤΙΟΛΟΓΙΑΣ   </w:t>
            </w:r>
            <w:r w:rsidRPr="00797C70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(</w:t>
            </w:r>
            <w:r w:rsidRPr="00440EC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με αποδεδειγμένη εμπειρία και γνώση στην επείγουσα ιατρική ή εξειδίκευση στη Μ.Ε.Θ. </w:t>
            </w: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ή </w:t>
            </w:r>
            <w:r w:rsidRPr="00440EC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ΓΕΝΙΚΗΣ/ΟΙΚΟΓΕΝΕΙΑΚΗΣ ΙΑΤΡΙΚΗΣ με </w:t>
            </w:r>
            <w:r w:rsidRPr="00440EC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lastRenderedPageBreak/>
              <w:t xml:space="preserve">αποδεδειγμένη εμπειρία και γνώση στην επείγουσα διάσωση </w:t>
            </w:r>
            <w:proofErr w:type="spellStart"/>
            <w:r w:rsidRPr="00440EC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προνοσοκομειακή</w:t>
            </w:r>
            <w:proofErr w:type="spellEnd"/>
            <w:r w:rsidRPr="00440EC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περίθαλψη διαχείριση-διοίκηση συντονισμό του έργου της εφημερίας</w:t>
            </w:r>
            <w:r w:rsidRPr="00797C70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</w:t>
            </w: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67DA7FF9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lastRenderedPageBreak/>
              <w:t xml:space="preserve">ΕΠΙΜΕΛΗΤΗ </w:t>
            </w:r>
            <w:r w:rsidRPr="00440EC6">
              <w:rPr>
                <w:rFonts w:ascii="Calibri" w:hAnsi="Calibri" w:cs="Calibri"/>
                <w:b/>
                <w:bCs/>
                <w:sz w:val="20"/>
              </w:rPr>
              <w:t>B</w:t>
            </w: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446C57B6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2</w:t>
            </w:r>
          </w:p>
        </w:tc>
      </w:tr>
      <w:tr w:rsidR="00643C0D" w:rsidRPr="001868F9" w14:paraId="14813905" w14:textId="77777777" w:rsidTr="00D97258">
        <w:trPr>
          <w:trHeight w:val="480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0BDDD85A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58C1AA45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18ADEE0A" w14:textId="77777777" w:rsidR="00643C0D" w:rsidRDefault="00643C0D" w:rsidP="00D97258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6391A85C" w14:textId="77777777" w:rsidR="00643C0D" w:rsidRDefault="00643C0D" w:rsidP="00D97258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Γ΄ΠΑΘΟΛΟΓΙΚΟ ΤΜΗΜΑ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65F4AA23" w14:textId="77777777" w:rsidR="00643C0D" w:rsidRPr="00440EC6" w:rsidRDefault="00643C0D" w:rsidP="00D97258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ΕΣΩΤΕΡΙΚΗΣ ΠΑΘΟΛΟΓΙΑΣ 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762FDCF3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253C471F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1868F9" w14:paraId="202DA4E0" w14:textId="77777777" w:rsidTr="00D97258">
        <w:trPr>
          <w:trHeight w:val="480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3C75369B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77BC9E37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1A0E8FE1" w14:textId="77777777" w:rsidR="00643C0D" w:rsidRDefault="00643C0D" w:rsidP="00D97258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3BB273CB" w14:textId="77777777" w:rsidR="00643C0D" w:rsidRDefault="00643C0D" w:rsidP="00D97258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ΟΔΟΝΤΙΑΤΡΙΚΟ ΤΜΗΜΑ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48111068" w14:textId="77777777" w:rsidR="00643C0D" w:rsidRPr="00440EC6" w:rsidRDefault="00643C0D" w:rsidP="00D97258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ΟΔΟΝΤΙΑΤΡΙΚΗΣ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51AF4191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ΕΠΙΜΕΛΗΤΗ </w:t>
            </w:r>
            <w:r w:rsidRPr="00440EC6">
              <w:rPr>
                <w:rFonts w:ascii="Calibri" w:hAnsi="Calibri" w:cs="Calibri"/>
                <w:b/>
                <w:bCs/>
                <w:sz w:val="20"/>
              </w:rPr>
              <w:t>B</w:t>
            </w: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4B734512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1868F9" w14:paraId="21875A37" w14:textId="77777777" w:rsidTr="00D97258">
        <w:trPr>
          <w:trHeight w:val="480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121AD6FB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2AB6181A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26C76AC6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4B57F2CA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Β΄ΠΑΘΟΛΟΓΙΚΟ ΤΜΗΜΑ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080A0674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ΕΣΩΤΕΡΙΚΗΣ ΠΑΘΟΛΟΓΙΑΣ</w:t>
            </w:r>
            <w:r w:rsidRPr="00822B7C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</w:t>
            </w: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(με εξειδίκευση στη </w:t>
            </w:r>
            <w:proofErr w:type="spellStart"/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Λοιμωξιολογία</w:t>
            </w:r>
            <w:proofErr w:type="spellEnd"/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) 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03A6462B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ΕΠΙΜΕΛΗΤΗ </w:t>
            </w:r>
            <w:r w:rsidRPr="00440EC6">
              <w:rPr>
                <w:rFonts w:ascii="Calibri" w:hAnsi="Calibri" w:cs="Calibri"/>
                <w:b/>
                <w:bCs/>
                <w:sz w:val="20"/>
              </w:rPr>
              <w:t>B</w:t>
            </w: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1CDE91AD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1868F9" w14:paraId="5732A6A1" w14:textId="77777777" w:rsidTr="00D97258">
        <w:trPr>
          <w:trHeight w:val="480"/>
          <w:jc w:val="center"/>
        </w:trPr>
        <w:tc>
          <w:tcPr>
            <w:tcW w:w="376" w:type="dxa"/>
            <w:vMerge w:val="restart"/>
            <w:shd w:val="clear" w:color="auto" w:fill="auto"/>
            <w:vAlign w:val="center"/>
          </w:tcPr>
          <w:p w14:paraId="609CA494" w14:textId="77777777" w:rsidR="00643C0D" w:rsidRPr="00643C0D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7.</w:t>
            </w:r>
          </w:p>
        </w:tc>
        <w:tc>
          <w:tcPr>
            <w:tcW w:w="1797" w:type="dxa"/>
            <w:vMerge w:val="restart"/>
            <w:shd w:val="clear" w:color="auto" w:fill="auto"/>
            <w:vAlign w:val="center"/>
          </w:tcPr>
          <w:p w14:paraId="7462AF3C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Γ.Ν. ΑΣΚΛΗΠΙΕΙΟ ΒΟΥΛΑΣ</w:t>
            </w:r>
          </w:p>
          <w:p w14:paraId="08E9791A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 </w:t>
            </w:r>
          </w:p>
        </w:tc>
        <w:tc>
          <w:tcPr>
            <w:tcW w:w="2448" w:type="dxa"/>
          </w:tcPr>
          <w:p w14:paraId="7FD787EC" w14:textId="77777777" w:rsidR="00643C0D" w:rsidRDefault="00643C0D" w:rsidP="00D97258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0A8672C2" w14:textId="77777777" w:rsidR="00643C0D" w:rsidRPr="00440EC6" w:rsidRDefault="00643C0D" w:rsidP="00D97258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ΑΓΓΕΙΟΧΕΙΡΟΥΡΓΙΚΗΣ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62ED2011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3DF410BB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1868F9" w14:paraId="7A38CD27" w14:textId="77777777" w:rsidTr="00D97258">
        <w:trPr>
          <w:trHeight w:val="480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4D2F6061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2D9146AD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395121BB" w14:textId="77777777" w:rsidR="00643C0D" w:rsidRDefault="00643C0D" w:rsidP="00D97258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7887D653" w14:textId="77777777" w:rsidR="00643C0D" w:rsidRDefault="00643C0D" w:rsidP="00D97258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0E3634BA" w14:textId="77777777" w:rsidR="00643C0D" w:rsidRDefault="00643C0D" w:rsidP="00D97258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50917FBD" w14:textId="77777777" w:rsidR="00643C0D" w:rsidRDefault="00643C0D" w:rsidP="00D97258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78DE4A07" w14:textId="77777777" w:rsidR="00643C0D" w:rsidRPr="002A0307" w:rsidRDefault="00643C0D" w:rsidP="00D97258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ΤΕΠ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02CADC9E" w14:textId="77777777" w:rsidR="00643C0D" w:rsidRPr="00485D80" w:rsidRDefault="00643C0D" w:rsidP="00D97258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2A0307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ΓΕΝΙΚΗΣ/ΟΙΚΟΓΕΝΕΙΑΚΗΣ ΙΑΤΡΙΚΗΣ με αποδεδειγμένη εμπειρία και γνώση στην επείγουσα διάσωση </w:t>
            </w:r>
            <w:proofErr w:type="spellStart"/>
            <w:r w:rsidRPr="002A0307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προνοσοκομειακή</w:t>
            </w:r>
            <w:proofErr w:type="spellEnd"/>
            <w:r w:rsidRPr="002A0307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περίθαλψη διαχείριση-διοίκηση συντονισμό του έργου της εφημερίας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3B7E466E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7660CA2B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1868F9" w14:paraId="4B352724" w14:textId="77777777" w:rsidTr="00D97258">
        <w:trPr>
          <w:trHeight w:val="480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702342FB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13CD9418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50B70867" w14:textId="77777777" w:rsidR="00643C0D" w:rsidRDefault="00643C0D" w:rsidP="00D97258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ΠΑΘΟΛΟΓΙΚΟ ΤΜΗΜΑ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18CA2D4A" w14:textId="77777777" w:rsidR="00643C0D" w:rsidRPr="00822B7C" w:rsidRDefault="00643C0D" w:rsidP="00D97258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ΕΣΩΤΕΡΙΚΗΣ ΠΑΘΟΛΟΓΙΑΣ</w:t>
            </w:r>
            <w:r w:rsidRPr="00822B7C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</w:t>
            </w: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1F382981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489D077D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1868F9" w14:paraId="43E77753" w14:textId="77777777" w:rsidTr="00D97258">
        <w:trPr>
          <w:trHeight w:val="480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512B7D06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0C682D11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1395AF82" w14:textId="77777777" w:rsidR="00643C0D" w:rsidRDefault="00643C0D" w:rsidP="00D97258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ΚΑΡΔΙΟΛΟΓΙΚΟ ΤΜΗΜΑ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707AC8E5" w14:textId="77777777" w:rsidR="00643C0D" w:rsidRPr="00440EC6" w:rsidRDefault="00643C0D" w:rsidP="00D97258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ΚΑΡΔΙΟΛΟΓΙΑΣ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3179DBA6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2AEC3CDB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1868F9" w14:paraId="337405C7" w14:textId="77777777" w:rsidTr="00D97258">
        <w:trPr>
          <w:trHeight w:val="734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21D975DC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2E8B3012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2CBFF064" w14:textId="77777777" w:rsidR="00643C0D" w:rsidRDefault="00643C0D" w:rsidP="00D97258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5A75FB9A" w14:textId="77777777" w:rsidR="00643C0D" w:rsidRDefault="00643C0D" w:rsidP="00D97258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ΡΕΥΜΑΤΟΛΟΓΙΚΟ ΤΜΗΜΑ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7B422386" w14:textId="77777777" w:rsidR="00643C0D" w:rsidRPr="00440EC6" w:rsidRDefault="00643C0D" w:rsidP="00D97258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ΡΕΥΜΑΤΟΛΟΓΙΑΣ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3359D10E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17B5C5DA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1868F9" w14:paraId="56066DF4" w14:textId="77777777" w:rsidTr="00D97258">
        <w:trPr>
          <w:trHeight w:val="480"/>
          <w:jc w:val="center"/>
        </w:trPr>
        <w:tc>
          <w:tcPr>
            <w:tcW w:w="376" w:type="dxa"/>
            <w:shd w:val="clear" w:color="auto" w:fill="auto"/>
            <w:vAlign w:val="center"/>
          </w:tcPr>
          <w:p w14:paraId="050E6502" w14:textId="77777777" w:rsidR="00643C0D" w:rsidRPr="00643C0D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8.</w:t>
            </w:r>
          </w:p>
        </w:tc>
        <w:tc>
          <w:tcPr>
            <w:tcW w:w="1797" w:type="dxa"/>
            <w:shd w:val="clear" w:color="auto" w:fill="auto"/>
            <w:vAlign w:val="center"/>
          </w:tcPr>
          <w:p w14:paraId="1445BCAB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sz w:val="20"/>
                <w:lang w:val="el-GR"/>
              </w:rPr>
              <w:t>ΨΥΧΙΑΤΡΙΚΟ ΝΟΣΟΚΟΜΕΙΟ ΑΤΤΙΚΗΣ «ΔΑΦΝΙ»</w:t>
            </w:r>
          </w:p>
        </w:tc>
        <w:tc>
          <w:tcPr>
            <w:tcW w:w="2448" w:type="dxa"/>
          </w:tcPr>
          <w:p w14:paraId="5263B5C6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56415BF9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8</w:t>
            </w:r>
            <w:r w:rsidRPr="00A92F92">
              <w:rPr>
                <w:rFonts w:ascii="Calibri" w:hAnsi="Calibri" w:cs="Calibri"/>
                <w:b/>
                <w:color w:val="000000"/>
                <w:sz w:val="20"/>
                <w:vertAlign w:val="superscript"/>
                <w:lang w:val="el-GR"/>
              </w:rPr>
              <w:t>ο</w:t>
            </w: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ΨΤΕ και το 10</w:t>
            </w:r>
            <w:r w:rsidRPr="00A92F92">
              <w:rPr>
                <w:rFonts w:ascii="Calibri" w:hAnsi="Calibri" w:cs="Calibri"/>
                <w:b/>
                <w:color w:val="000000"/>
                <w:sz w:val="20"/>
                <w:vertAlign w:val="superscript"/>
                <w:lang w:val="el-GR"/>
              </w:rPr>
              <w:t>ο</w:t>
            </w: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ΨΤΕ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247240A4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ΨΥΧΙΑΤΡΙΚΗΣ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4E269D9B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3A792ED5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2</w:t>
            </w:r>
          </w:p>
        </w:tc>
      </w:tr>
      <w:tr w:rsidR="00643C0D" w:rsidRPr="001868F9" w14:paraId="083ABBB5" w14:textId="77777777" w:rsidTr="00D97258">
        <w:trPr>
          <w:trHeight w:val="480"/>
          <w:jc w:val="center"/>
        </w:trPr>
        <w:tc>
          <w:tcPr>
            <w:tcW w:w="376" w:type="dxa"/>
            <w:shd w:val="clear" w:color="auto" w:fill="auto"/>
            <w:vAlign w:val="center"/>
          </w:tcPr>
          <w:p w14:paraId="4FB51BE8" w14:textId="77777777" w:rsidR="00643C0D" w:rsidRPr="00643C0D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9.</w:t>
            </w:r>
          </w:p>
        </w:tc>
        <w:tc>
          <w:tcPr>
            <w:tcW w:w="1797" w:type="dxa"/>
            <w:shd w:val="clear" w:color="auto" w:fill="auto"/>
            <w:vAlign w:val="center"/>
          </w:tcPr>
          <w:p w14:paraId="71FC6D31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sz w:val="20"/>
                <w:lang w:val="el-GR"/>
              </w:rPr>
              <w:t>ΨΥΧΙΑΤΡΙΚΟ ΝΟΣΟΚΟΜΕΙΟ ΑΤΤΙΚΗΣ «ΔΡΟΜΟΚΑΪΤΕΙΟ»</w:t>
            </w:r>
          </w:p>
        </w:tc>
        <w:tc>
          <w:tcPr>
            <w:tcW w:w="2448" w:type="dxa"/>
          </w:tcPr>
          <w:p w14:paraId="7BF5EFCD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Α΄ΨΥΧΙΑΤΡΙΚΟΣ ΤΟΜΕΑΣ-ΚΛΙΝΙΚΗ «ΑΓΙΑΣ ΜΑΡΚΕΛΛΑΣ»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24FD872E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ΨΥΧΙΑΤΡΙΚΗΣ 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2D37C55B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4F9AFF23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1868F9" w14:paraId="41C1BBE7" w14:textId="77777777" w:rsidTr="00D97258">
        <w:trPr>
          <w:trHeight w:val="480"/>
          <w:jc w:val="center"/>
        </w:trPr>
        <w:tc>
          <w:tcPr>
            <w:tcW w:w="376" w:type="dxa"/>
            <w:vMerge w:val="restart"/>
            <w:shd w:val="clear" w:color="auto" w:fill="auto"/>
            <w:vAlign w:val="center"/>
          </w:tcPr>
          <w:p w14:paraId="503FC800" w14:textId="77777777" w:rsidR="00643C0D" w:rsidRPr="00643C0D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10.</w:t>
            </w:r>
          </w:p>
        </w:tc>
        <w:tc>
          <w:tcPr>
            <w:tcW w:w="1797" w:type="dxa"/>
            <w:vMerge w:val="restart"/>
            <w:shd w:val="clear" w:color="auto" w:fill="auto"/>
            <w:vAlign w:val="center"/>
          </w:tcPr>
          <w:p w14:paraId="39E87926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Γ.Ν. ΡΟΔΟΥ «ΑΝΔΡΕΑΣ ΠΑΠΑΝΔΡΕΟΥ»</w:t>
            </w:r>
          </w:p>
        </w:tc>
        <w:tc>
          <w:tcPr>
            <w:tcW w:w="2448" w:type="dxa"/>
          </w:tcPr>
          <w:p w14:paraId="267C75C8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ΑΝΑΙΣΘΗΣΙΟΛΟΓΙΚΟ ΤΜΗΜΑ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0FBF3E5E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ΑΝΑΙΣΘΗΣΙΟΛΟΓΙΑΣ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36C86548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ΔΙΕΥΘΥΝΤΗ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40E2396C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1868F9" w14:paraId="1C360B32" w14:textId="77777777" w:rsidTr="00D97258">
        <w:trPr>
          <w:trHeight w:val="480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40525453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3179D1F7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2978B418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ΑΝΑΙΣΘΗΣΙΟΛΟΓΙΚΟ ΤΜΗΜΑ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16A1BB83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ΑΝΑΙΣΘΗΣΙΟΛΟΓΙΑΣ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55A34C4F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Α'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74B3439E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1868F9" w14:paraId="18B4AE4D" w14:textId="77777777" w:rsidTr="00D97258">
        <w:trPr>
          <w:trHeight w:val="480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60584E4F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36C1220A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2A439E58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7F1E5F18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ΑΙΜΟΔΥΝΑΜΙΚΟ ΤΜΗΜΑ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4B3326B6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ΚΑΡΔΙΟΛΟΓΙΑΣ (ΜΕ ΕΜΠΕΙΡΙΑ ΣΤΗΝ ΕΠΕΜΒΑΤΙΚΗ ΚΑΡΔΙΟΛΟΓΙΑ) 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0460EBDD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1545254D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1868F9" w14:paraId="30F89FFF" w14:textId="77777777" w:rsidTr="00D97258">
        <w:trPr>
          <w:trHeight w:val="480"/>
          <w:jc w:val="center"/>
        </w:trPr>
        <w:tc>
          <w:tcPr>
            <w:tcW w:w="376" w:type="dxa"/>
            <w:vMerge w:val="restart"/>
            <w:shd w:val="clear" w:color="auto" w:fill="auto"/>
            <w:vAlign w:val="center"/>
          </w:tcPr>
          <w:p w14:paraId="668F83B5" w14:textId="77777777" w:rsidR="00643C0D" w:rsidRPr="00643C0D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11.</w:t>
            </w:r>
          </w:p>
        </w:tc>
        <w:tc>
          <w:tcPr>
            <w:tcW w:w="1797" w:type="dxa"/>
            <w:vMerge w:val="restart"/>
            <w:shd w:val="clear" w:color="auto" w:fill="auto"/>
            <w:vAlign w:val="center"/>
          </w:tcPr>
          <w:p w14:paraId="2ABC9863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Γ.Ν.-Κ.Υ ΚΩ «ΙΠΠΟΚΡΑΤΕΙΟΝ»</w:t>
            </w:r>
          </w:p>
        </w:tc>
        <w:tc>
          <w:tcPr>
            <w:tcW w:w="2448" w:type="dxa"/>
          </w:tcPr>
          <w:p w14:paraId="202EDB71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ΠΑΘΟΛΟΓΙΚΟ ΤΜΗΜΑ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40A550D9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ΕΣΩΤΕΡΙΚΗΣ ΠΑΘΟΛΟΓΙΑΣ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211B63A9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ΔΙΕΥΘΥΝΤΗ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32CB012B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1868F9" w14:paraId="75F3E88E" w14:textId="77777777" w:rsidTr="00D97258">
        <w:trPr>
          <w:trHeight w:val="480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4D1EB727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2E6531E1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7B374EFD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ΠΑΘΟΛΟΓΙΚΟ ΤΜΗΜΑ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13DE4057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ΕΣΩΤΕΡΙΚΗΣ ΠΑΘΟΛΟΓΙΑΣ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505709F8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36264A0F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1868F9" w14:paraId="0330C1B4" w14:textId="77777777" w:rsidTr="00D97258">
        <w:trPr>
          <w:trHeight w:val="480"/>
          <w:jc w:val="center"/>
        </w:trPr>
        <w:tc>
          <w:tcPr>
            <w:tcW w:w="376" w:type="dxa"/>
            <w:vMerge w:val="restart"/>
            <w:shd w:val="clear" w:color="auto" w:fill="auto"/>
            <w:vAlign w:val="center"/>
          </w:tcPr>
          <w:p w14:paraId="292D77E3" w14:textId="77777777" w:rsidR="00643C0D" w:rsidRPr="00643C0D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12.</w:t>
            </w:r>
          </w:p>
        </w:tc>
        <w:tc>
          <w:tcPr>
            <w:tcW w:w="1797" w:type="dxa"/>
            <w:vMerge w:val="restart"/>
            <w:shd w:val="clear" w:color="auto" w:fill="auto"/>
            <w:vAlign w:val="center"/>
          </w:tcPr>
          <w:p w14:paraId="505D134F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Γ.Ν.-Κ.Θ.-Κ.Υ. ΛΕΡΟΥ</w:t>
            </w:r>
          </w:p>
        </w:tc>
        <w:tc>
          <w:tcPr>
            <w:tcW w:w="2448" w:type="dxa"/>
          </w:tcPr>
          <w:p w14:paraId="1DBAA15B" w14:textId="77777777" w:rsidR="00643C0D" w:rsidRDefault="00643C0D" w:rsidP="0008744E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ΨΥΧΙΑΤΡΙΚ</w:t>
            </w:r>
            <w:r w:rsidR="0008744E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ΟΙ </w:t>
            </w: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ΤΟΜΕΙΣ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1BCCE9DE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ΨΥΧΙΑΤΡΙΚΗΣ 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1F3499E8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ΔΙΕΥΘΥΝΤΗ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40010BDC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1868F9" w14:paraId="6BCF8F90" w14:textId="77777777" w:rsidTr="00D97258">
        <w:trPr>
          <w:trHeight w:val="480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0083D483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5C7C48F5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2707C5A7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3</w:t>
            </w:r>
            <w:r w:rsidRPr="003A4DD1">
              <w:rPr>
                <w:rFonts w:ascii="Calibri" w:hAnsi="Calibri" w:cs="Calibri"/>
                <w:b/>
                <w:color w:val="000000"/>
                <w:sz w:val="20"/>
                <w:vertAlign w:val="superscript"/>
                <w:lang w:val="el-GR"/>
              </w:rPr>
              <w:t>ο</w:t>
            </w: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ΚΑΙ 4</w:t>
            </w:r>
            <w:r w:rsidRPr="003A4DD1">
              <w:rPr>
                <w:rFonts w:ascii="Calibri" w:hAnsi="Calibri" w:cs="Calibri"/>
                <w:b/>
                <w:color w:val="000000"/>
                <w:sz w:val="20"/>
                <w:vertAlign w:val="superscript"/>
                <w:lang w:val="el-GR"/>
              </w:rPr>
              <w:t>ο</w:t>
            </w: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ΨΥΧΙΑΤΡΙΚΟ ΤΟΜΕΑ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7036588E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ΨΥΧΙΑΤΡΙΚΗΣ          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6FF024F6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ΕΠΙΜΕΛΗΤΗ </w:t>
            </w: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Α</w:t>
            </w: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6AC6E86D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0D030DE6" w14:textId="77777777" w:rsidTr="00D97258">
        <w:trPr>
          <w:trHeight w:val="518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14C36BCB" w14:textId="77777777" w:rsidR="00643C0D" w:rsidRPr="00440EC6" w:rsidRDefault="00643C0D" w:rsidP="00643C0D">
            <w:pPr>
              <w:numPr>
                <w:ilvl w:val="0"/>
                <w:numId w:val="17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280B148D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4C203BD7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ΑΝΑΙΣΘΗΣΙΟΛΟΓΙΚΟ ΤΜΗΜΑ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0BA4800D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ΑΝΑΙΣΘΗΣΙΟΛΟΓΙΑΣ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40D11723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ΔΙΕΥΘΥΝΤΗ</w:t>
            </w: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 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30717E32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00C9B806" w14:textId="77777777" w:rsidTr="00D97258">
        <w:trPr>
          <w:trHeight w:val="427"/>
          <w:jc w:val="center"/>
        </w:trPr>
        <w:tc>
          <w:tcPr>
            <w:tcW w:w="376" w:type="dxa"/>
            <w:vMerge w:val="restart"/>
            <w:shd w:val="clear" w:color="auto" w:fill="auto"/>
            <w:vAlign w:val="center"/>
          </w:tcPr>
          <w:p w14:paraId="4938D9D7" w14:textId="77777777" w:rsidR="00643C0D" w:rsidRPr="00643C0D" w:rsidRDefault="00643C0D" w:rsidP="00D97258">
            <w:pPr>
              <w:overflowPunct/>
              <w:autoSpaceDE/>
              <w:autoSpaceDN/>
              <w:adjustRightInd/>
              <w:ind w:left="142"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lastRenderedPageBreak/>
              <w:t xml:space="preserve"> </w:t>
            </w:r>
            <w:r>
              <w:rPr>
                <w:rFonts w:ascii="Calibri" w:hAnsi="Calibri" w:cs="Calibri"/>
                <w:b/>
                <w:bCs/>
                <w:sz w:val="20"/>
              </w:rPr>
              <w:t>13.</w:t>
            </w:r>
          </w:p>
        </w:tc>
        <w:tc>
          <w:tcPr>
            <w:tcW w:w="1797" w:type="dxa"/>
            <w:vMerge w:val="restart"/>
            <w:shd w:val="clear" w:color="auto" w:fill="auto"/>
            <w:vAlign w:val="center"/>
          </w:tcPr>
          <w:p w14:paraId="2509EA2B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Γ.Ν. ΣΑΜΟΥ «ΑΓΙΟΣ ΠΑΝΤΕΛΕΗΜΩΝ»</w:t>
            </w:r>
          </w:p>
        </w:tc>
        <w:tc>
          <w:tcPr>
            <w:tcW w:w="2448" w:type="dxa"/>
          </w:tcPr>
          <w:p w14:paraId="08693E07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ΑΝΑΙΣΘΗΣΙΟΛΟΓΙΚΟ ΤΜΗΜΑ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487D542E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ΑΝΑΙΣΘΗΣΙΟΛΟΓΙΑΣ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0B13470D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ΕΠΙΜΕΛΗΤΗ </w:t>
            </w: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Α</w:t>
            </w: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7D996522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0991EFAA" w14:textId="77777777" w:rsidTr="00D97258">
        <w:trPr>
          <w:trHeight w:val="419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55A57C98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48A9B8D3" w14:textId="77777777" w:rsidR="00643C0D" w:rsidRPr="00440EC6" w:rsidRDefault="00643C0D" w:rsidP="00D97258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32244148" w14:textId="77777777" w:rsidR="00643C0D" w:rsidRPr="00440EC6" w:rsidRDefault="00643C0D" w:rsidP="00D97258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ΜΕΘ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33E93DB3" w14:textId="77777777" w:rsidR="00643C0D" w:rsidRPr="00440EC6" w:rsidRDefault="00643C0D" w:rsidP="00D97258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ΚΑΡΔΙΟΛΟΓΙΑΣ ή ΠΝΕΥΜΟΝΟΛΟΓΙΑΣ -ΦΥΜΑΤ</w:t>
            </w: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Ι</w:t>
            </w:r>
            <w:r w:rsidRPr="00440EC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ΟΛΟΓΙΑΣ ή ΧΕΙΡΟΥΡΓΙΚΗΣ </w:t>
            </w: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ή ΝΕΦΡΟΛΟΓΙΑΣ 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15F0CE00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521BA4E6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3395B428" w14:textId="77777777" w:rsidTr="00D97258">
        <w:trPr>
          <w:trHeight w:val="509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3EA3F3A5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32C6E532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13538A5B" w14:textId="77777777" w:rsidR="00643C0D" w:rsidRDefault="00643C0D" w:rsidP="00D97258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ΟΡΘΟΠΕΔΙΚΟ ΤΜΗΜΑ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06EF7AB6" w14:textId="77777777" w:rsidR="00643C0D" w:rsidRPr="00822B7C" w:rsidRDefault="00643C0D" w:rsidP="00D97258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ΟΡΘΟΠΕΔΙΚΗΣ και ΤΡΑΥΜΑΤΟΛΟΓΙΑΣ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2C434DB1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2D085445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756EDB34" w14:textId="77777777" w:rsidTr="00D97258">
        <w:trPr>
          <w:trHeight w:val="336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112D3B40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0F46BC20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27ABE21B" w14:textId="77777777" w:rsidR="00643C0D" w:rsidRDefault="00643C0D" w:rsidP="00D97258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ΧΕΙΡΟΥΡΓΙΚΟ ΤΜΗΜΑ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080DEE6B" w14:textId="77777777" w:rsidR="00643C0D" w:rsidRPr="00440EC6" w:rsidRDefault="00643C0D" w:rsidP="00D97258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ΧΕΙΡΟΥΡΓΙΚΗΣ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198032B9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6626B15B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78E0036A" w14:textId="77777777" w:rsidTr="00D97258">
        <w:trPr>
          <w:trHeight w:val="336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38DC505A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77036D46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59841BCD" w14:textId="77777777" w:rsidR="00643C0D" w:rsidRDefault="00643C0D" w:rsidP="00D97258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ΠΑΙΔΙΑΤΡΙΚΟ ΤΜΗΜΑ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3C2B6D9A" w14:textId="77777777" w:rsidR="00643C0D" w:rsidRPr="00440EC6" w:rsidRDefault="00643C0D" w:rsidP="00D97258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ΠΑΙΔΙΑΤΡΙΚΗΣ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69187686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Α</w:t>
            </w: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6A87DAC1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64AF7825" w14:textId="77777777" w:rsidTr="00D97258">
        <w:trPr>
          <w:trHeight w:val="75"/>
          <w:jc w:val="center"/>
        </w:trPr>
        <w:tc>
          <w:tcPr>
            <w:tcW w:w="376" w:type="dxa"/>
            <w:vMerge w:val="restart"/>
            <w:shd w:val="clear" w:color="auto" w:fill="auto"/>
            <w:vAlign w:val="center"/>
          </w:tcPr>
          <w:p w14:paraId="44EFE987" w14:textId="77777777" w:rsidR="00643C0D" w:rsidRPr="00643C0D" w:rsidRDefault="00643C0D" w:rsidP="00D97258">
            <w:pPr>
              <w:overflowPunct/>
              <w:autoSpaceDE/>
              <w:autoSpaceDN/>
              <w:adjustRightInd/>
              <w:ind w:left="142"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20"/>
              </w:rPr>
              <w:t>14.</w:t>
            </w:r>
          </w:p>
        </w:tc>
        <w:tc>
          <w:tcPr>
            <w:tcW w:w="1797" w:type="dxa"/>
            <w:vMerge w:val="restart"/>
            <w:shd w:val="clear" w:color="auto" w:fill="auto"/>
            <w:vAlign w:val="center"/>
          </w:tcPr>
          <w:p w14:paraId="42DEA8CC" w14:textId="77777777" w:rsidR="00643C0D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060571">
              <w:rPr>
                <w:rFonts w:ascii="Calibri" w:hAnsi="Calibri" w:cs="Calibri"/>
                <w:b/>
                <w:bCs/>
                <w:sz w:val="20"/>
                <w:lang w:val="el-GR"/>
              </w:rPr>
              <w:t>Γ.Ν. ΧΙΟΥ «ΣΚΥΛΙΤΣΕΙΟ»</w:t>
            </w:r>
          </w:p>
          <w:p w14:paraId="72FE8242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28D80A40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030DFEDD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ΑΚΤΙΝΟΛΟΓΙΚΟ ΕΡΓΑΣΤΗΡΙΟ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4AF70DF2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ΑΚΤΙΝΟΛΟΓΙΑΣ (ΜΕ ΑΠΟΔΕΔΕΙΓΜΕΝΗ ΕΜΠΕΙΡΙΑ ΣΤΟΝ ΜΑΓΝΗΤΙΚΟ ΤΟΜΟΓΡΑΦΟ)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02DED676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ΔΙΕΥΘΥΝΤΗ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39D6134E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710FC450" w14:textId="77777777" w:rsidTr="00D97258">
        <w:trPr>
          <w:trHeight w:val="259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3AA107FF" w14:textId="77777777" w:rsidR="00643C0D" w:rsidRDefault="00643C0D" w:rsidP="00D97258">
            <w:pPr>
              <w:overflowPunct/>
              <w:autoSpaceDE/>
              <w:autoSpaceDN/>
              <w:adjustRightInd/>
              <w:ind w:left="142"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4EBC9255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3346B8C5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3B2B3B01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ΑΚΤΙΝΟΛΟΓΙΚΟ ΕΡΓΑΣΤΗΡΙΟ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04835C40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ΑΚΤΙΝΟΛΟΓΙΑΣ (ΜΕ ΑΠΟΔΕΔΕΙΓΜΕΝΗ ΕΜΠΕΙΡΙΑ ΣΤΟΝ ΜΑΓΝΗΤΙΚΟ ΤΟΜΟΓΡΑΦΟ)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3E76B048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Α</w:t>
            </w: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6A559A5D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6D4E3C50" w14:textId="77777777" w:rsidTr="00D97258">
        <w:trPr>
          <w:trHeight w:val="465"/>
          <w:jc w:val="center"/>
        </w:trPr>
        <w:tc>
          <w:tcPr>
            <w:tcW w:w="376" w:type="dxa"/>
            <w:vMerge w:val="restart"/>
            <w:shd w:val="clear" w:color="auto" w:fill="auto"/>
            <w:vAlign w:val="center"/>
          </w:tcPr>
          <w:p w14:paraId="04EB2BCD" w14:textId="77777777" w:rsidR="00643C0D" w:rsidRPr="00643C0D" w:rsidRDefault="00643C0D" w:rsidP="00D97258">
            <w:pPr>
              <w:overflowPunct/>
              <w:autoSpaceDE/>
              <w:autoSpaceDN/>
              <w:adjustRightInd/>
              <w:ind w:left="142"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15.</w:t>
            </w:r>
          </w:p>
        </w:tc>
        <w:tc>
          <w:tcPr>
            <w:tcW w:w="1797" w:type="dxa"/>
            <w:vMerge w:val="restart"/>
            <w:shd w:val="clear" w:color="auto" w:fill="auto"/>
            <w:vAlign w:val="center"/>
          </w:tcPr>
          <w:p w14:paraId="4CFBF8F7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Γ.Ν.-Κ.Υ. ΛΗΜΝΟΥ</w:t>
            </w:r>
          </w:p>
        </w:tc>
        <w:tc>
          <w:tcPr>
            <w:tcW w:w="2448" w:type="dxa"/>
          </w:tcPr>
          <w:p w14:paraId="798AFCFC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ΑΝΑΙΣΘΗΣΙΟΛΟΓΙΚΟ ΤΜΗΜΑ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641846E8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ΑΝΑΙΣΘΗΣΙΟΛΟΓΙΑΣ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126519C3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ΔΙΕΥΘΥΝΤΗ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4B99FB65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453F7377" w14:textId="77777777" w:rsidTr="00D97258">
        <w:trPr>
          <w:trHeight w:val="428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6D6CB51B" w14:textId="77777777" w:rsidR="00643C0D" w:rsidRDefault="00643C0D" w:rsidP="00D97258">
            <w:pPr>
              <w:overflowPunct/>
              <w:autoSpaceDE/>
              <w:autoSpaceDN/>
              <w:adjustRightInd/>
              <w:ind w:left="142"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7E6CCA4F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2E9A427E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ΧΕΙΡΟΥΡΓΙΚΟ ΤΜΗΜΑ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6EF5B71C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ΧΕΙΡΟΥΡΓΙΚΗΣ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637E971E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ΔΙΕΥΘΥΝΤΗ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0A78541C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484FDD57" w14:textId="77777777" w:rsidTr="00D97258">
        <w:trPr>
          <w:trHeight w:val="406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2E3D6609" w14:textId="77777777" w:rsidR="00643C0D" w:rsidRDefault="00643C0D" w:rsidP="00D97258">
            <w:pPr>
              <w:overflowPunct/>
              <w:autoSpaceDE/>
              <w:autoSpaceDN/>
              <w:adjustRightInd/>
              <w:ind w:left="142"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04803DE4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46D30668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28A98E90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ΑΚΤΙΝΟΛΟΓΙΚΟ ΤΜΗΜΑ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0BCEE86E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ΑΚΤΙΝΟΛΟΓΙΑΣ (ΜΕ  ΕΜΠΕΙΡΙΑ ΣΤΟΝ ΜΑΓΝΗΤΙΚΟ και ΑΞΟΝΙΚΟ ΤΟΜΟΓΡΑΦΟ)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1BB78DB1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ΔΙΕΥΘΥΝΤΗ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6BC38EF2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6C743471" w14:textId="77777777" w:rsidTr="00D97258">
        <w:trPr>
          <w:trHeight w:val="427"/>
          <w:jc w:val="center"/>
        </w:trPr>
        <w:tc>
          <w:tcPr>
            <w:tcW w:w="376" w:type="dxa"/>
            <w:vMerge w:val="restart"/>
            <w:shd w:val="clear" w:color="auto" w:fill="auto"/>
            <w:vAlign w:val="center"/>
          </w:tcPr>
          <w:p w14:paraId="3AEB1D29" w14:textId="77777777" w:rsidR="00643C0D" w:rsidRPr="00643C0D" w:rsidRDefault="00643C0D" w:rsidP="00D97258">
            <w:pPr>
              <w:overflowPunct/>
              <w:autoSpaceDE/>
              <w:autoSpaceDN/>
              <w:adjustRightInd/>
              <w:ind w:left="142"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16.</w:t>
            </w:r>
          </w:p>
        </w:tc>
        <w:tc>
          <w:tcPr>
            <w:tcW w:w="1797" w:type="dxa"/>
            <w:vMerge w:val="restart"/>
            <w:shd w:val="clear" w:color="auto" w:fill="auto"/>
            <w:vAlign w:val="center"/>
          </w:tcPr>
          <w:p w14:paraId="68CA7D77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Γ.Ν. ΜΥΤΙΛΗΝΗΣ «ΒΟΣΤΑΝΕΙΟ»</w:t>
            </w:r>
          </w:p>
        </w:tc>
        <w:tc>
          <w:tcPr>
            <w:tcW w:w="2448" w:type="dxa"/>
          </w:tcPr>
          <w:p w14:paraId="3B3C3AB0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10A44077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ΕΙΔΙΚΗ ΜΟΝΑΔΑ ΑΙΜΟΔΥΝΑΜΙΚΗΣ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0849D67F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ΚΑΡΔΙΟΛΟΓΙΑΣ (ΜΕ ΕΜΠΕΙΡΙΑ ΣΤΗΝ ΕΠΕΜΒΑΤΙΚΗ ΚΑΡΔΙΟΛΟΓΙΑ) 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13B681A2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Α</w:t>
            </w: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5B97DFDE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5030A81C" w14:textId="77777777" w:rsidTr="00D97258">
        <w:trPr>
          <w:trHeight w:val="405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410CC95D" w14:textId="77777777" w:rsidR="00643C0D" w:rsidRDefault="00643C0D" w:rsidP="00D97258">
            <w:pPr>
              <w:overflowPunct/>
              <w:autoSpaceDE/>
              <w:autoSpaceDN/>
              <w:adjustRightInd/>
              <w:ind w:left="142"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2295C76F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6710AE36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ΧΕΙΡΟΥΡΓΙΚΟ ΤΜΗΜΑ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05F83300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ΧΕΙΡΟΥΡΓΙΚΗΣ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1DC93143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</w:t>
            </w: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4A739BE6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023B13C6" w14:textId="77777777" w:rsidTr="00D97258">
        <w:trPr>
          <w:trHeight w:val="418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75AE270A" w14:textId="77777777" w:rsidR="00643C0D" w:rsidRDefault="00643C0D" w:rsidP="00D97258">
            <w:pPr>
              <w:overflowPunct/>
              <w:autoSpaceDE/>
              <w:autoSpaceDN/>
              <w:adjustRightInd/>
              <w:ind w:left="142"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351CA7EA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27628A76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ΨΥΧΙΑΤΡΙΚΟ ΤΜΗΜΑ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0A668B2A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ΨΥΧΙΑΤΡΙΚΗΣ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1AF589E0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Α</w:t>
            </w: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58B71204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1E6DE038" w14:textId="77777777" w:rsidTr="00D97258">
        <w:trPr>
          <w:trHeight w:val="259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2F72511F" w14:textId="77777777" w:rsidR="00643C0D" w:rsidRDefault="00643C0D" w:rsidP="00D97258">
            <w:pPr>
              <w:overflowPunct/>
              <w:autoSpaceDE/>
              <w:autoSpaceDN/>
              <w:adjustRightInd/>
              <w:ind w:left="142"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4F9EE2F6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1D75D9E6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4D3520EC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ΕΙΔΙΚΗ ΜΟΝΑΔΑ ΟΓΚΟΛΟΓΙΑΣ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0A3CEBCF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ΑΙΜΑΤΟΛΟΓΙΑΣ ή ΙΑΤΡΙΚΗΣ ΒΙΟΠΑΘΟΛΟΓΙΑΣ-ΕΡΓΑΣΤΗΡΙΑΚΗΣ ΙΑΤΡΙΚΗΣ   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5E2F1128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</w:t>
            </w: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4EB204C5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3CAAFEA9" w14:textId="77777777" w:rsidTr="00D97258">
        <w:trPr>
          <w:trHeight w:val="331"/>
          <w:jc w:val="center"/>
        </w:trPr>
        <w:tc>
          <w:tcPr>
            <w:tcW w:w="376" w:type="dxa"/>
            <w:shd w:val="clear" w:color="auto" w:fill="auto"/>
            <w:vAlign w:val="center"/>
          </w:tcPr>
          <w:p w14:paraId="783F9856" w14:textId="77777777" w:rsidR="00643C0D" w:rsidRPr="00643C0D" w:rsidRDefault="00643C0D" w:rsidP="00D97258">
            <w:pPr>
              <w:overflowPunct/>
              <w:autoSpaceDE/>
              <w:autoSpaceDN/>
              <w:adjustRightInd/>
              <w:ind w:left="142"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17.</w:t>
            </w:r>
          </w:p>
        </w:tc>
        <w:tc>
          <w:tcPr>
            <w:tcW w:w="1797" w:type="dxa"/>
            <w:shd w:val="clear" w:color="auto" w:fill="auto"/>
            <w:vAlign w:val="center"/>
          </w:tcPr>
          <w:p w14:paraId="3AC40CD6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Γ.Ν.-Κ.Υ ΚΑΛΥΜΝΟΥ</w:t>
            </w:r>
          </w:p>
        </w:tc>
        <w:tc>
          <w:tcPr>
            <w:tcW w:w="2448" w:type="dxa"/>
          </w:tcPr>
          <w:p w14:paraId="0E2D2F4F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ΚΑΡΔΙΟΛΟΓΙΚΟ ΤΜΗΜΑ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767C9AB3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ΚΑΡΔΙΟΛΟΓΙΑΣ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2547BD4A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Α</w:t>
            </w: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4C3587E3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05DEA211" w14:textId="77777777" w:rsidTr="00D97258">
        <w:trPr>
          <w:trHeight w:val="407"/>
          <w:jc w:val="center"/>
        </w:trPr>
        <w:tc>
          <w:tcPr>
            <w:tcW w:w="376" w:type="dxa"/>
            <w:vMerge w:val="restart"/>
            <w:shd w:val="clear" w:color="auto" w:fill="auto"/>
            <w:vAlign w:val="center"/>
          </w:tcPr>
          <w:p w14:paraId="06F86227" w14:textId="77777777" w:rsidR="00643C0D" w:rsidRPr="00643C0D" w:rsidRDefault="00643C0D" w:rsidP="00D97258">
            <w:pPr>
              <w:overflowPunct/>
              <w:autoSpaceDE/>
              <w:autoSpaceDN/>
              <w:adjustRightInd/>
              <w:ind w:left="142"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18</w:t>
            </w:r>
          </w:p>
        </w:tc>
        <w:tc>
          <w:tcPr>
            <w:tcW w:w="1797" w:type="dxa"/>
            <w:vMerge w:val="restart"/>
            <w:shd w:val="clear" w:color="auto" w:fill="auto"/>
            <w:vAlign w:val="center"/>
          </w:tcPr>
          <w:p w14:paraId="01DA33F6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Γ.Ν.-Κ.Υ. ΙΚΑΡΙΑΣ</w:t>
            </w:r>
          </w:p>
        </w:tc>
        <w:tc>
          <w:tcPr>
            <w:tcW w:w="2448" w:type="dxa"/>
          </w:tcPr>
          <w:p w14:paraId="2B0803EA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ΧΕΙΡΟΥΡΓΙΚΗ ΚΛΙΝΙΚΗ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6D8AED8B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ΧΕΙΡΟΥΡΓΙΚΗΣ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05C7CD8F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Α</w:t>
            </w: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5D259554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2734D0B9" w14:textId="77777777" w:rsidTr="00D97258">
        <w:trPr>
          <w:trHeight w:val="427"/>
          <w:jc w:val="center"/>
        </w:trPr>
        <w:tc>
          <w:tcPr>
            <w:tcW w:w="376" w:type="dxa"/>
            <w:vMerge/>
            <w:shd w:val="clear" w:color="auto" w:fill="auto"/>
            <w:vAlign w:val="center"/>
          </w:tcPr>
          <w:p w14:paraId="48FC24E4" w14:textId="77777777" w:rsidR="00643C0D" w:rsidRDefault="00643C0D" w:rsidP="00D97258">
            <w:pPr>
              <w:overflowPunct/>
              <w:autoSpaceDE/>
              <w:autoSpaceDN/>
              <w:adjustRightInd/>
              <w:ind w:left="142"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vMerge/>
            <w:shd w:val="clear" w:color="auto" w:fill="auto"/>
            <w:vAlign w:val="center"/>
          </w:tcPr>
          <w:p w14:paraId="0C2019F2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46900798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ΠΑΘΟΛΟΓΙΚΗ ΚΛΙΝΙΚΗ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1E803247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ΕΣΩΤΕΡΙΚΗΣ ΠΑΘΟΛΟΓΙΑΣ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3715A263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ΔΙΕΥΘΥΝΤΗ 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54038C93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20957580" w14:textId="77777777" w:rsidTr="00D97258">
        <w:trPr>
          <w:trHeight w:val="407"/>
          <w:jc w:val="center"/>
        </w:trPr>
        <w:tc>
          <w:tcPr>
            <w:tcW w:w="376" w:type="dxa"/>
            <w:shd w:val="clear" w:color="auto" w:fill="auto"/>
            <w:vAlign w:val="center"/>
          </w:tcPr>
          <w:p w14:paraId="30382392" w14:textId="77777777" w:rsidR="00643C0D" w:rsidRPr="00643C0D" w:rsidRDefault="00643C0D" w:rsidP="00D97258">
            <w:pPr>
              <w:overflowPunct/>
              <w:autoSpaceDE/>
              <w:autoSpaceDN/>
              <w:adjustRightInd/>
              <w:ind w:left="142"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19.</w:t>
            </w:r>
          </w:p>
        </w:tc>
        <w:tc>
          <w:tcPr>
            <w:tcW w:w="1797" w:type="dxa"/>
            <w:shd w:val="clear" w:color="auto" w:fill="auto"/>
            <w:vAlign w:val="center"/>
          </w:tcPr>
          <w:p w14:paraId="74B9741F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Γ.Ν.-Κ.Υ ΝΑΞΟΥ</w:t>
            </w:r>
          </w:p>
        </w:tc>
        <w:tc>
          <w:tcPr>
            <w:tcW w:w="2448" w:type="dxa"/>
          </w:tcPr>
          <w:p w14:paraId="09A8D289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ΧΕΙΡΟΥΡΓΙΚΟ ΤΜΗΜΑ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2CA17C41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ΜΑΙΕΥΤΙΚΗΣ και ΓΥΝΑΙΚΟΛΟΓΙΑΣ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4A28A314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ΔΙΕΥΘΥΝΤΗ 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14050B76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3446C009" w14:textId="77777777" w:rsidTr="00D97258">
        <w:trPr>
          <w:trHeight w:val="413"/>
          <w:jc w:val="center"/>
        </w:trPr>
        <w:tc>
          <w:tcPr>
            <w:tcW w:w="376" w:type="dxa"/>
            <w:shd w:val="clear" w:color="auto" w:fill="auto"/>
            <w:vAlign w:val="center"/>
          </w:tcPr>
          <w:p w14:paraId="20C97BDB" w14:textId="77777777" w:rsidR="00643C0D" w:rsidRPr="00643C0D" w:rsidRDefault="00643C0D" w:rsidP="00D97258">
            <w:pPr>
              <w:overflowPunct/>
              <w:autoSpaceDE/>
              <w:autoSpaceDN/>
              <w:adjustRightInd/>
              <w:ind w:left="142"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20.</w:t>
            </w:r>
          </w:p>
        </w:tc>
        <w:tc>
          <w:tcPr>
            <w:tcW w:w="1797" w:type="dxa"/>
            <w:shd w:val="clear" w:color="auto" w:fill="auto"/>
            <w:vAlign w:val="center"/>
          </w:tcPr>
          <w:p w14:paraId="6CA1378E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Γ.Ν. ΚΑΡΠΑΘΟΥ «ΑΓΙΟΣ ΙΩΑΝΝΗΣ Ο ΚΑΡΠΑΘΙΟΣ»</w:t>
            </w:r>
          </w:p>
        </w:tc>
        <w:tc>
          <w:tcPr>
            <w:tcW w:w="2448" w:type="dxa"/>
          </w:tcPr>
          <w:p w14:paraId="7FDD28DC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ΑΝΑΙΣΘΗΣΙΟΛΟΓΙΚΟ ΤΜΗΜΑ</w:t>
            </w: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62757DE0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ΑΝΑΙΣΘΗΣΙΟΛΟΓΙΑΣ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506AE140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ΔΙΕΥΘΥΝΤΗ</w:t>
            </w: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 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2F503D27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464A9641" w14:textId="77777777" w:rsidTr="00D97258">
        <w:trPr>
          <w:trHeight w:val="419"/>
          <w:jc w:val="center"/>
        </w:trPr>
        <w:tc>
          <w:tcPr>
            <w:tcW w:w="376" w:type="dxa"/>
            <w:shd w:val="clear" w:color="auto" w:fill="auto"/>
            <w:vAlign w:val="center"/>
          </w:tcPr>
          <w:p w14:paraId="1941DBF5" w14:textId="77777777" w:rsidR="00643C0D" w:rsidRPr="00643C0D" w:rsidRDefault="00643C0D" w:rsidP="00D97258">
            <w:pPr>
              <w:overflowPunct/>
              <w:autoSpaceDE/>
              <w:autoSpaceDN/>
              <w:adjustRightInd/>
              <w:ind w:left="142"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21.</w:t>
            </w:r>
          </w:p>
        </w:tc>
        <w:tc>
          <w:tcPr>
            <w:tcW w:w="1797" w:type="dxa"/>
            <w:shd w:val="clear" w:color="auto" w:fill="auto"/>
            <w:vAlign w:val="center"/>
          </w:tcPr>
          <w:p w14:paraId="0EA012CF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Κ.Υ. ΜΥΚΟΝΟΥ</w:t>
            </w:r>
          </w:p>
        </w:tc>
        <w:tc>
          <w:tcPr>
            <w:tcW w:w="2448" w:type="dxa"/>
          </w:tcPr>
          <w:p w14:paraId="2DFE49A5" w14:textId="77777777" w:rsidR="00643C0D" w:rsidRPr="007E4296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580" w:type="dxa"/>
            <w:shd w:val="clear" w:color="auto" w:fill="auto"/>
            <w:vAlign w:val="bottom"/>
            <w:hideMark/>
          </w:tcPr>
          <w:p w14:paraId="0F5C0C7F" w14:textId="77777777" w:rsidR="00643C0D" w:rsidRPr="00440EC6" w:rsidRDefault="00643C0D" w:rsidP="00EC5E2E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7E4296">
              <w:rPr>
                <w:rFonts w:ascii="Calibri" w:hAnsi="Calibri" w:cs="Calibri" w:hint="eastAsia"/>
                <w:b/>
                <w:color w:val="000000"/>
                <w:sz w:val="20"/>
                <w:lang w:val="el-GR"/>
              </w:rPr>
              <w:t>ΓΕΝΙΚΗΣ</w:t>
            </w:r>
            <w:r w:rsidRPr="007E429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/</w:t>
            </w:r>
            <w:r w:rsidRPr="007E4296">
              <w:rPr>
                <w:rFonts w:ascii="Calibri" w:hAnsi="Calibri" w:cs="Calibri" w:hint="eastAsia"/>
                <w:b/>
                <w:color w:val="000000"/>
                <w:sz w:val="20"/>
                <w:lang w:val="el-GR"/>
              </w:rPr>
              <w:t>ΟΙΚΟΓΕΝΕΙΑΚΗΣ</w:t>
            </w:r>
            <w:r w:rsidRPr="007E429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</w:t>
            </w:r>
            <w:r w:rsidRPr="007E4296">
              <w:rPr>
                <w:rFonts w:ascii="Calibri" w:hAnsi="Calibri" w:cs="Calibri" w:hint="eastAsia"/>
                <w:b/>
                <w:color w:val="000000"/>
                <w:sz w:val="20"/>
                <w:lang w:val="el-GR"/>
              </w:rPr>
              <w:t>ΙΑΤΡΙΚΗΣ</w:t>
            </w:r>
            <w:r w:rsidRPr="007E429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59581789" w14:textId="77777777" w:rsidR="00643C0D" w:rsidRPr="008B5D9C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Α</w:t>
            </w:r>
            <w:r w:rsidRPr="008B5D9C"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΄   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238BD3D7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2A169811" w14:textId="77777777" w:rsidTr="00D97258">
        <w:trPr>
          <w:trHeight w:val="425"/>
          <w:jc w:val="center"/>
        </w:trPr>
        <w:tc>
          <w:tcPr>
            <w:tcW w:w="376" w:type="dxa"/>
            <w:shd w:val="clear" w:color="auto" w:fill="auto"/>
            <w:vAlign w:val="center"/>
          </w:tcPr>
          <w:p w14:paraId="36730977" w14:textId="77777777" w:rsidR="00643C0D" w:rsidRPr="00643C0D" w:rsidRDefault="00643C0D" w:rsidP="00D97258">
            <w:pPr>
              <w:overflowPunct/>
              <w:autoSpaceDE/>
              <w:autoSpaceDN/>
              <w:adjustRightInd/>
              <w:ind w:left="142"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22.</w:t>
            </w:r>
          </w:p>
        </w:tc>
        <w:tc>
          <w:tcPr>
            <w:tcW w:w="1797" w:type="dxa"/>
            <w:shd w:val="clear" w:color="auto" w:fill="auto"/>
            <w:vAlign w:val="center"/>
          </w:tcPr>
          <w:p w14:paraId="763EE980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Π.Π.Ι. ΑΣΤΥΠΑΛΑΙΑΣ</w:t>
            </w:r>
          </w:p>
        </w:tc>
        <w:tc>
          <w:tcPr>
            <w:tcW w:w="2448" w:type="dxa"/>
          </w:tcPr>
          <w:p w14:paraId="6690DA72" w14:textId="77777777" w:rsidR="00643C0D" w:rsidRPr="007E4296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580" w:type="dxa"/>
            <w:shd w:val="clear" w:color="auto" w:fill="auto"/>
            <w:vAlign w:val="bottom"/>
            <w:hideMark/>
          </w:tcPr>
          <w:p w14:paraId="5E19267F" w14:textId="77777777" w:rsidR="00643C0D" w:rsidRPr="00440EC6" w:rsidRDefault="00643C0D" w:rsidP="00EC5E2E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7E4296">
              <w:rPr>
                <w:rFonts w:ascii="Calibri" w:hAnsi="Calibri" w:cs="Calibri" w:hint="eastAsia"/>
                <w:b/>
                <w:color w:val="000000"/>
                <w:sz w:val="20"/>
                <w:lang w:val="el-GR"/>
              </w:rPr>
              <w:t>ΓΕΝΙΚΗΣ</w:t>
            </w:r>
            <w:r w:rsidRPr="007E429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/</w:t>
            </w:r>
            <w:r w:rsidRPr="007E4296">
              <w:rPr>
                <w:rFonts w:ascii="Calibri" w:hAnsi="Calibri" w:cs="Calibri" w:hint="eastAsia"/>
                <w:b/>
                <w:color w:val="000000"/>
                <w:sz w:val="20"/>
                <w:lang w:val="el-GR"/>
              </w:rPr>
              <w:t>ΟΙΚΟΓΕΝΕΙΑΚΗΣ</w:t>
            </w:r>
            <w:r w:rsidRPr="007E429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</w:t>
            </w:r>
            <w:r w:rsidRPr="007E4296">
              <w:rPr>
                <w:rFonts w:ascii="Calibri" w:hAnsi="Calibri" w:cs="Calibri" w:hint="eastAsia"/>
                <w:b/>
                <w:color w:val="000000"/>
                <w:sz w:val="20"/>
                <w:lang w:val="el-GR"/>
              </w:rPr>
              <w:t>ΙΑΤΡΙΚΗΣ</w:t>
            </w:r>
            <w:r w:rsidRPr="007E429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05E6C33C" w14:textId="77777777" w:rsidR="00643C0D" w:rsidRPr="008B5D9C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Α</w:t>
            </w:r>
            <w:r w:rsidRPr="008B5D9C"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΄   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00DC9A42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2325C163" w14:textId="77777777" w:rsidTr="00D97258">
        <w:trPr>
          <w:trHeight w:val="476"/>
          <w:jc w:val="center"/>
        </w:trPr>
        <w:tc>
          <w:tcPr>
            <w:tcW w:w="376" w:type="dxa"/>
            <w:shd w:val="clear" w:color="auto" w:fill="auto"/>
            <w:vAlign w:val="center"/>
          </w:tcPr>
          <w:p w14:paraId="3FD47F98" w14:textId="77777777" w:rsidR="00643C0D" w:rsidRPr="00643C0D" w:rsidRDefault="00643C0D" w:rsidP="00D97258">
            <w:pPr>
              <w:overflowPunct/>
              <w:autoSpaceDE/>
              <w:autoSpaceDN/>
              <w:adjustRightInd/>
              <w:ind w:left="142"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lastRenderedPageBreak/>
              <w:t>23.</w:t>
            </w:r>
          </w:p>
        </w:tc>
        <w:tc>
          <w:tcPr>
            <w:tcW w:w="1797" w:type="dxa"/>
            <w:shd w:val="clear" w:color="auto" w:fill="auto"/>
            <w:vAlign w:val="center"/>
          </w:tcPr>
          <w:p w14:paraId="562FD122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Κ.Υ. ΑΜΟΡΓΟΥ</w:t>
            </w:r>
          </w:p>
        </w:tc>
        <w:tc>
          <w:tcPr>
            <w:tcW w:w="2448" w:type="dxa"/>
          </w:tcPr>
          <w:p w14:paraId="0376DE85" w14:textId="77777777" w:rsidR="00643C0D" w:rsidRPr="007E4296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580" w:type="dxa"/>
            <w:shd w:val="clear" w:color="auto" w:fill="auto"/>
            <w:vAlign w:val="bottom"/>
            <w:hideMark/>
          </w:tcPr>
          <w:p w14:paraId="02434DA4" w14:textId="77777777" w:rsidR="00643C0D" w:rsidRPr="00440EC6" w:rsidRDefault="00643C0D" w:rsidP="00EC5E2E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7E4296">
              <w:rPr>
                <w:rFonts w:ascii="Calibri" w:hAnsi="Calibri" w:cs="Calibri" w:hint="eastAsia"/>
                <w:b/>
                <w:color w:val="000000"/>
                <w:sz w:val="20"/>
                <w:lang w:val="el-GR"/>
              </w:rPr>
              <w:t>ΓΕΝΙΚΗΣ</w:t>
            </w:r>
            <w:r w:rsidRPr="007E429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/</w:t>
            </w:r>
            <w:r w:rsidRPr="007E4296">
              <w:rPr>
                <w:rFonts w:ascii="Calibri" w:hAnsi="Calibri" w:cs="Calibri" w:hint="eastAsia"/>
                <w:b/>
                <w:color w:val="000000"/>
                <w:sz w:val="20"/>
                <w:lang w:val="el-GR"/>
              </w:rPr>
              <w:t>ΟΙΚΟΓΕΝΕΙΑΚΗΣ</w:t>
            </w:r>
            <w:r w:rsidRPr="007E429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</w:t>
            </w:r>
            <w:r w:rsidRPr="007E4296">
              <w:rPr>
                <w:rFonts w:ascii="Calibri" w:hAnsi="Calibri" w:cs="Calibri" w:hint="eastAsia"/>
                <w:b/>
                <w:color w:val="000000"/>
                <w:sz w:val="20"/>
                <w:lang w:val="el-GR"/>
              </w:rPr>
              <w:t>ΙΑΤΡΙΚΗΣ</w:t>
            </w:r>
            <w:r w:rsidRPr="007E429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6B063E54" w14:textId="77777777" w:rsidR="00643C0D" w:rsidRPr="008B5D9C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Α</w:t>
            </w:r>
            <w:r w:rsidRPr="008B5D9C"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΄   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69920DBB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1F6CBFC6" w14:textId="77777777" w:rsidTr="00D97258">
        <w:trPr>
          <w:trHeight w:val="129"/>
          <w:jc w:val="center"/>
        </w:trPr>
        <w:tc>
          <w:tcPr>
            <w:tcW w:w="376" w:type="dxa"/>
            <w:shd w:val="clear" w:color="auto" w:fill="auto"/>
            <w:vAlign w:val="center"/>
          </w:tcPr>
          <w:p w14:paraId="7A78AF81" w14:textId="77777777" w:rsidR="00643C0D" w:rsidRPr="00643C0D" w:rsidRDefault="00643C0D" w:rsidP="00D97258">
            <w:pPr>
              <w:overflowPunct/>
              <w:autoSpaceDE/>
              <w:autoSpaceDN/>
              <w:adjustRightInd/>
              <w:ind w:left="142"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20"/>
              </w:rPr>
              <w:t>24.</w:t>
            </w:r>
          </w:p>
        </w:tc>
        <w:tc>
          <w:tcPr>
            <w:tcW w:w="1797" w:type="dxa"/>
            <w:shd w:val="clear" w:color="auto" w:fill="auto"/>
            <w:vAlign w:val="center"/>
          </w:tcPr>
          <w:p w14:paraId="02F1DF14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Κ.Υ. ΠΑΤΜΟΥ</w:t>
            </w:r>
          </w:p>
        </w:tc>
        <w:tc>
          <w:tcPr>
            <w:tcW w:w="2448" w:type="dxa"/>
          </w:tcPr>
          <w:p w14:paraId="1407B572" w14:textId="77777777" w:rsidR="00643C0D" w:rsidRPr="007E4296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580" w:type="dxa"/>
            <w:shd w:val="clear" w:color="auto" w:fill="auto"/>
            <w:vAlign w:val="bottom"/>
            <w:hideMark/>
          </w:tcPr>
          <w:p w14:paraId="06C88C38" w14:textId="77777777" w:rsidR="00643C0D" w:rsidRPr="00440EC6" w:rsidRDefault="00643C0D" w:rsidP="00EC5E2E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7E4296">
              <w:rPr>
                <w:rFonts w:ascii="Calibri" w:hAnsi="Calibri" w:cs="Calibri" w:hint="eastAsia"/>
                <w:b/>
                <w:color w:val="000000"/>
                <w:sz w:val="20"/>
                <w:lang w:val="el-GR"/>
              </w:rPr>
              <w:t>ΓΕΝΙΚΗΣ</w:t>
            </w:r>
            <w:r w:rsidRPr="007E429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/</w:t>
            </w:r>
            <w:r w:rsidRPr="007E4296">
              <w:rPr>
                <w:rFonts w:ascii="Calibri" w:hAnsi="Calibri" w:cs="Calibri" w:hint="eastAsia"/>
                <w:b/>
                <w:color w:val="000000"/>
                <w:sz w:val="20"/>
                <w:lang w:val="el-GR"/>
              </w:rPr>
              <w:t>ΟΙΚΟΓΕΝΕΙΑΚΗΣ</w:t>
            </w:r>
            <w:r w:rsidRPr="007E429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</w:t>
            </w:r>
            <w:r w:rsidRPr="007E4296">
              <w:rPr>
                <w:rFonts w:ascii="Calibri" w:hAnsi="Calibri" w:cs="Calibri" w:hint="eastAsia"/>
                <w:b/>
                <w:color w:val="000000"/>
                <w:sz w:val="20"/>
                <w:lang w:val="el-GR"/>
              </w:rPr>
              <w:t>ΙΑΤΡΙΚΗΣ</w:t>
            </w:r>
            <w:r w:rsidRPr="007E429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56B7F47E" w14:textId="77777777" w:rsidR="00643C0D" w:rsidRPr="008B5D9C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Α</w:t>
            </w:r>
            <w:r w:rsidRPr="008B5D9C"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΄   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6A2B6FCB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1AF8225E" w14:textId="77777777" w:rsidTr="00D97258">
        <w:trPr>
          <w:trHeight w:val="197"/>
          <w:jc w:val="center"/>
        </w:trPr>
        <w:tc>
          <w:tcPr>
            <w:tcW w:w="376" w:type="dxa"/>
            <w:shd w:val="clear" w:color="auto" w:fill="auto"/>
            <w:vAlign w:val="center"/>
          </w:tcPr>
          <w:p w14:paraId="2A05E087" w14:textId="77777777" w:rsidR="00643C0D" w:rsidRPr="00643C0D" w:rsidRDefault="00643C0D" w:rsidP="00D97258">
            <w:pPr>
              <w:overflowPunct/>
              <w:autoSpaceDE/>
              <w:autoSpaceDN/>
              <w:adjustRightInd/>
              <w:ind w:left="142"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20"/>
              </w:rPr>
              <w:t>25.</w:t>
            </w:r>
          </w:p>
        </w:tc>
        <w:tc>
          <w:tcPr>
            <w:tcW w:w="1797" w:type="dxa"/>
            <w:shd w:val="clear" w:color="auto" w:fill="auto"/>
            <w:vAlign w:val="center"/>
          </w:tcPr>
          <w:p w14:paraId="3E836D77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Π.Π.Ι. ΚΥΘΝΟΥ</w:t>
            </w:r>
          </w:p>
        </w:tc>
        <w:tc>
          <w:tcPr>
            <w:tcW w:w="2448" w:type="dxa"/>
          </w:tcPr>
          <w:p w14:paraId="530B4093" w14:textId="77777777" w:rsidR="00643C0D" w:rsidRPr="007E4296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580" w:type="dxa"/>
            <w:shd w:val="clear" w:color="auto" w:fill="auto"/>
            <w:vAlign w:val="bottom"/>
            <w:hideMark/>
          </w:tcPr>
          <w:p w14:paraId="71B93924" w14:textId="77777777" w:rsidR="00643C0D" w:rsidRPr="00440EC6" w:rsidRDefault="00643C0D" w:rsidP="00EC5E2E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7E4296">
              <w:rPr>
                <w:rFonts w:ascii="Calibri" w:hAnsi="Calibri" w:cs="Calibri" w:hint="eastAsia"/>
                <w:b/>
                <w:color w:val="000000"/>
                <w:sz w:val="20"/>
                <w:lang w:val="el-GR"/>
              </w:rPr>
              <w:t>ΓΕΝΙΚΗΣ</w:t>
            </w:r>
            <w:r w:rsidRPr="007E429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/</w:t>
            </w:r>
            <w:r w:rsidRPr="007E4296">
              <w:rPr>
                <w:rFonts w:ascii="Calibri" w:hAnsi="Calibri" w:cs="Calibri" w:hint="eastAsia"/>
                <w:b/>
                <w:color w:val="000000"/>
                <w:sz w:val="20"/>
                <w:lang w:val="el-GR"/>
              </w:rPr>
              <w:t>ΟΙΚΟΓΕΝΕΙΑΚΗΣ</w:t>
            </w:r>
            <w:r w:rsidRPr="007E429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</w:t>
            </w:r>
            <w:r w:rsidRPr="007E4296">
              <w:rPr>
                <w:rFonts w:ascii="Calibri" w:hAnsi="Calibri" w:cs="Calibri" w:hint="eastAsia"/>
                <w:b/>
                <w:color w:val="000000"/>
                <w:sz w:val="20"/>
                <w:lang w:val="el-GR"/>
              </w:rPr>
              <w:t>ΙΑΤΡΙΚΗΣ</w:t>
            </w:r>
            <w:r w:rsidRPr="007E429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69D20FF0" w14:textId="77777777" w:rsidR="00643C0D" w:rsidRPr="008B5D9C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Α</w:t>
            </w:r>
            <w:r w:rsidRPr="008B5D9C"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΄   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3ABA5FC0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3C489606" w14:textId="77777777" w:rsidTr="00D97258">
        <w:trPr>
          <w:trHeight w:val="248"/>
          <w:jc w:val="center"/>
        </w:trPr>
        <w:tc>
          <w:tcPr>
            <w:tcW w:w="376" w:type="dxa"/>
            <w:shd w:val="clear" w:color="auto" w:fill="auto"/>
            <w:vAlign w:val="center"/>
          </w:tcPr>
          <w:p w14:paraId="3C4B2CEA" w14:textId="77777777" w:rsidR="00643C0D" w:rsidRPr="00643C0D" w:rsidRDefault="00643C0D" w:rsidP="00D97258">
            <w:pPr>
              <w:overflowPunct/>
              <w:autoSpaceDE/>
              <w:autoSpaceDN/>
              <w:adjustRightInd/>
              <w:ind w:left="142"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20"/>
              </w:rPr>
              <w:t>26.</w:t>
            </w:r>
          </w:p>
        </w:tc>
        <w:tc>
          <w:tcPr>
            <w:tcW w:w="1797" w:type="dxa"/>
            <w:shd w:val="clear" w:color="auto" w:fill="auto"/>
            <w:vAlign w:val="center"/>
          </w:tcPr>
          <w:p w14:paraId="2B06F2C3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Κ.Υ. ΕΜΠΩΝΑ</w:t>
            </w:r>
          </w:p>
        </w:tc>
        <w:tc>
          <w:tcPr>
            <w:tcW w:w="2448" w:type="dxa"/>
          </w:tcPr>
          <w:p w14:paraId="449BEFF1" w14:textId="77777777" w:rsidR="00643C0D" w:rsidRPr="007E4296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580" w:type="dxa"/>
            <w:shd w:val="clear" w:color="auto" w:fill="auto"/>
            <w:vAlign w:val="bottom"/>
            <w:hideMark/>
          </w:tcPr>
          <w:p w14:paraId="2D50C6DF" w14:textId="77777777" w:rsidR="00643C0D" w:rsidRPr="00440EC6" w:rsidRDefault="00643C0D" w:rsidP="00EC5E2E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7E4296">
              <w:rPr>
                <w:rFonts w:ascii="Calibri" w:hAnsi="Calibri" w:cs="Calibri" w:hint="eastAsia"/>
                <w:b/>
                <w:color w:val="000000"/>
                <w:sz w:val="20"/>
                <w:lang w:val="el-GR"/>
              </w:rPr>
              <w:t>ΓΕΝΙΚΗΣ</w:t>
            </w:r>
            <w:r w:rsidRPr="007E429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/</w:t>
            </w:r>
            <w:r w:rsidRPr="007E4296">
              <w:rPr>
                <w:rFonts w:ascii="Calibri" w:hAnsi="Calibri" w:cs="Calibri" w:hint="eastAsia"/>
                <w:b/>
                <w:color w:val="000000"/>
                <w:sz w:val="20"/>
                <w:lang w:val="el-GR"/>
              </w:rPr>
              <w:t>ΟΙΚΟΓΕΝΕΙΑΚΗΣ</w:t>
            </w:r>
            <w:r w:rsidRPr="007E429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</w:t>
            </w:r>
            <w:r w:rsidRPr="007E4296">
              <w:rPr>
                <w:rFonts w:ascii="Calibri" w:hAnsi="Calibri" w:cs="Calibri" w:hint="eastAsia"/>
                <w:b/>
                <w:color w:val="000000"/>
                <w:sz w:val="20"/>
                <w:lang w:val="el-GR"/>
              </w:rPr>
              <w:t>ΙΑΤΡΙΚΗΣ</w:t>
            </w:r>
            <w:r w:rsidRPr="007E429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0EEA1615" w14:textId="77777777" w:rsidR="00643C0D" w:rsidRPr="008B5D9C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Α</w:t>
            </w:r>
            <w:r w:rsidRPr="008B5D9C"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΄   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455DD887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061F2C54" w14:textId="77777777" w:rsidTr="00D97258">
        <w:trPr>
          <w:trHeight w:val="271"/>
          <w:jc w:val="center"/>
        </w:trPr>
        <w:tc>
          <w:tcPr>
            <w:tcW w:w="376" w:type="dxa"/>
            <w:shd w:val="clear" w:color="auto" w:fill="auto"/>
            <w:vAlign w:val="center"/>
          </w:tcPr>
          <w:p w14:paraId="47B03BFF" w14:textId="77777777" w:rsidR="00643C0D" w:rsidRPr="00643C0D" w:rsidRDefault="00643C0D" w:rsidP="00D97258">
            <w:pPr>
              <w:overflowPunct/>
              <w:autoSpaceDE/>
              <w:autoSpaceDN/>
              <w:adjustRightInd/>
              <w:ind w:left="142"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20"/>
              </w:rPr>
              <w:t>27.</w:t>
            </w:r>
          </w:p>
        </w:tc>
        <w:tc>
          <w:tcPr>
            <w:tcW w:w="1797" w:type="dxa"/>
            <w:shd w:val="clear" w:color="auto" w:fill="auto"/>
            <w:vAlign w:val="center"/>
          </w:tcPr>
          <w:p w14:paraId="4EFA7AFB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Κ.Υ. ΣΥΜΗΣ</w:t>
            </w:r>
          </w:p>
        </w:tc>
        <w:tc>
          <w:tcPr>
            <w:tcW w:w="2448" w:type="dxa"/>
          </w:tcPr>
          <w:p w14:paraId="7A4CC4C0" w14:textId="77777777" w:rsidR="00643C0D" w:rsidRPr="007E4296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580" w:type="dxa"/>
            <w:shd w:val="clear" w:color="auto" w:fill="auto"/>
            <w:vAlign w:val="bottom"/>
            <w:hideMark/>
          </w:tcPr>
          <w:p w14:paraId="6E24E438" w14:textId="77777777" w:rsidR="00643C0D" w:rsidRPr="00440EC6" w:rsidRDefault="00643C0D" w:rsidP="00EC5E2E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7E4296">
              <w:rPr>
                <w:rFonts w:ascii="Calibri" w:hAnsi="Calibri" w:cs="Calibri" w:hint="eastAsia"/>
                <w:b/>
                <w:color w:val="000000"/>
                <w:sz w:val="20"/>
                <w:lang w:val="el-GR"/>
              </w:rPr>
              <w:t>ΓΕΝΙΚΗΣ</w:t>
            </w:r>
            <w:r w:rsidRPr="007E429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/</w:t>
            </w:r>
            <w:r w:rsidRPr="007E4296">
              <w:rPr>
                <w:rFonts w:ascii="Calibri" w:hAnsi="Calibri" w:cs="Calibri" w:hint="eastAsia"/>
                <w:b/>
                <w:color w:val="000000"/>
                <w:sz w:val="20"/>
                <w:lang w:val="el-GR"/>
              </w:rPr>
              <w:t>ΟΙΚΟΓΕΝΕΙΑΚΗΣ</w:t>
            </w:r>
            <w:r w:rsidRPr="007E429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</w:t>
            </w:r>
            <w:r w:rsidRPr="007E4296">
              <w:rPr>
                <w:rFonts w:ascii="Calibri" w:hAnsi="Calibri" w:cs="Calibri" w:hint="eastAsia"/>
                <w:b/>
                <w:color w:val="000000"/>
                <w:sz w:val="20"/>
                <w:lang w:val="el-GR"/>
              </w:rPr>
              <w:t>ΙΑΤΡΙΚΗΣ</w:t>
            </w:r>
            <w:r w:rsidRPr="007E429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18543CE5" w14:textId="77777777" w:rsidR="00643C0D" w:rsidRPr="008B5D9C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ΔΙΕΥΘΥΝΤΗ</w:t>
            </w:r>
            <w:r w:rsidRPr="008B5D9C"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   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72B0DD1A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593FF925" w14:textId="77777777" w:rsidTr="00D97258">
        <w:trPr>
          <w:trHeight w:val="265"/>
          <w:jc w:val="center"/>
        </w:trPr>
        <w:tc>
          <w:tcPr>
            <w:tcW w:w="376" w:type="dxa"/>
            <w:shd w:val="clear" w:color="auto" w:fill="auto"/>
            <w:vAlign w:val="center"/>
          </w:tcPr>
          <w:p w14:paraId="74F44BFC" w14:textId="77777777" w:rsidR="00643C0D" w:rsidRPr="00643C0D" w:rsidRDefault="00643C0D" w:rsidP="00D97258">
            <w:pPr>
              <w:overflowPunct/>
              <w:autoSpaceDE/>
              <w:autoSpaceDN/>
              <w:adjustRightInd/>
              <w:ind w:left="142"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20"/>
              </w:rPr>
              <w:t>28.</w:t>
            </w:r>
          </w:p>
        </w:tc>
        <w:tc>
          <w:tcPr>
            <w:tcW w:w="1797" w:type="dxa"/>
            <w:shd w:val="clear" w:color="auto" w:fill="auto"/>
            <w:vAlign w:val="center"/>
          </w:tcPr>
          <w:p w14:paraId="5B13E899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Κ.Υ. ΓΑΛΑΤΑ</w:t>
            </w:r>
          </w:p>
        </w:tc>
        <w:tc>
          <w:tcPr>
            <w:tcW w:w="2448" w:type="dxa"/>
          </w:tcPr>
          <w:p w14:paraId="25CF1EB5" w14:textId="77777777" w:rsidR="00643C0D" w:rsidRPr="007E4296" w:rsidRDefault="00643C0D" w:rsidP="00D97258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15D9D987" w14:textId="77777777" w:rsidR="00643C0D" w:rsidRPr="00440EC6" w:rsidRDefault="00643C0D" w:rsidP="00EC5E2E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7E4296">
              <w:rPr>
                <w:rFonts w:ascii="Calibri" w:hAnsi="Calibri" w:cs="Calibri" w:hint="eastAsia"/>
                <w:b/>
                <w:color w:val="000000"/>
                <w:sz w:val="20"/>
                <w:lang w:val="el-GR"/>
              </w:rPr>
              <w:t>ΓΕΝΙΚΗΣ</w:t>
            </w:r>
            <w:r w:rsidRPr="007E429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/</w:t>
            </w:r>
            <w:r w:rsidRPr="007E4296">
              <w:rPr>
                <w:rFonts w:ascii="Calibri" w:hAnsi="Calibri" w:cs="Calibri" w:hint="eastAsia"/>
                <w:b/>
                <w:color w:val="000000"/>
                <w:sz w:val="20"/>
                <w:lang w:val="el-GR"/>
              </w:rPr>
              <w:t>ΟΙΚΟΓΕΝΕΙΑΚΗΣ</w:t>
            </w:r>
            <w:r w:rsidRPr="007E429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</w:t>
            </w:r>
            <w:r w:rsidRPr="007E4296">
              <w:rPr>
                <w:rFonts w:ascii="Calibri" w:hAnsi="Calibri" w:cs="Calibri" w:hint="eastAsia"/>
                <w:b/>
                <w:color w:val="000000"/>
                <w:sz w:val="20"/>
                <w:lang w:val="el-GR"/>
              </w:rPr>
              <w:t>ΙΑΤΡΙΚΗΣ</w:t>
            </w:r>
            <w:r w:rsidRPr="007E429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617AC65D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Α΄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3E18D213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253E1EC2" w14:textId="77777777" w:rsidTr="00D97258">
        <w:trPr>
          <w:trHeight w:val="295"/>
          <w:jc w:val="center"/>
        </w:trPr>
        <w:tc>
          <w:tcPr>
            <w:tcW w:w="376" w:type="dxa"/>
            <w:shd w:val="clear" w:color="auto" w:fill="auto"/>
            <w:vAlign w:val="center"/>
          </w:tcPr>
          <w:p w14:paraId="0645DCE8" w14:textId="77777777" w:rsidR="00643C0D" w:rsidRPr="00643C0D" w:rsidRDefault="00643C0D" w:rsidP="00D97258">
            <w:pPr>
              <w:overflowPunct/>
              <w:autoSpaceDE/>
              <w:autoSpaceDN/>
              <w:adjustRightInd/>
              <w:ind w:left="142"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20"/>
              </w:rPr>
              <w:t>29.</w:t>
            </w:r>
          </w:p>
        </w:tc>
        <w:tc>
          <w:tcPr>
            <w:tcW w:w="1797" w:type="dxa"/>
            <w:shd w:val="clear" w:color="auto" w:fill="auto"/>
            <w:vAlign w:val="center"/>
          </w:tcPr>
          <w:p w14:paraId="4138694D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Κ.Υ. ΑΙΓΙΝΑΣ</w:t>
            </w:r>
          </w:p>
        </w:tc>
        <w:tc>
          <w:tcPr>
            <w:tcW w:w="2448" w:type="dxa"/>
          </w:tcPr>
          <w:p w14:paraId="2C2C9194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44D9B61A" w14:textId="77777777" w:rsidR="00643C0D" w:rsidRPr="00440EC6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ΚΑΡΔΙΟΛΟΓΙΑΣ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6F2BED64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Α</w:t>
            </w: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033F0F64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771D3C9A" w14:textId="77777777" w:rsidTr="00D97258">
        <w:trPr>
          <w:trHeight w:val="439"/>
          <w:jc w:val="center"/>
        </w:trPr>
        <w:tc>
          <w:tcPr>
            <w:tcW w:w="376" w:type="dxa"/>
            <w:shd w:val="clear" w:color="auto" w:fill="auto"/>
            <w:vAlign w:val="center"/>
          </w:tcPr>
          <w:p w14:paraId="5B2ED17E" w14:textId="77777777" w:rsidR="00643C0D" w:rsidRPr="00643C0D" w:rsidRDefault="00643C0D" w:rsidP="00D97258">
            <w:pPr>
              <w:overflowPunct/>
              <w:autoSpaceDE/>
              <w:autoSpaceDN/>
              <w:adjustRightInd/>
              <w:ind w:left="142"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20"/>
              </w:rPr>
              <w:t>30.</w:t>
            </w:r>
          </w:p>
        </w:tc>
        <w:tc>
          <w:tcPr>
            <w:tcW w:w="1797" w:type="dxa"/>
            <w:shd w:val="clear" w:color="auto" w:fill="auto"/>
            <w:vAlign w:val="center"/>
          </w:tcPr>
          <w:p w14:paraId="2E27B786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Π.Π.Ι. ΣΠΕΤΣΩΝ</w:t>
            </w:r>
          </w:p>
        </w:tc>
        <w:tc>
          <w:tcPr>
            <w:tcW w:w="2448" w:type="dxa"/>
          </w:tcPr>
          <w:p w14:paraId="44B866F9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71532962" w14:textId="77777777" w:rsidR="00643C0D" w:rsidRPr="000D0103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ΠΑΙΔΙΑΤΡΙΚΗΣ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1E678705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04B38C62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7F2E7E7D" w14:textId="77777777" w:rsidTr="00D97258">
        <w:trPr>
          <w:trHeight w:val="267"/>
          <w:jc w:val="center"/>
        </w:trPr>
        <w:tc>
          <w:tcPr>
            <w:tcW w:w="376" w:type="dxa"/>
            <w:shd w:val="clear" w:color="auto" w:fill="auto"/>
            <w:vAlign w:val="center"/>
          </w:tcPr>
          <w:p w14:paraId="37AAD835" w14:textId="77777777" w:rsidR="00643C0D" w:rsidRPr="00643C0D" w:rsidRDefault="00643C0D" w:rsidP="00D97258">
            <w:pPr>
              <w:overflowPunct/>
              <w:autoSpaceDE/>
              <w:autoSpaceDN/>
              <w:adjustRightInd/>
              <w:ind w:left="142"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20"/>
              </w:rPr>
              <w:t>31.</w:t>
            </w:r>
          </w:p>
        </w:tc>
        <w:tc>
          <w:tcPr>
            <w:tcW w:w="1797" w:type="dxa"/>
            <w:shd w:val="clear" w:color="auto" w:fill="auto"/>
            <w:vAlign w:val="center"/>
          </w:tcPr>
          <w:p w14:paraId="30353143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Κ.Υ. ΜΗΛΟΥ </w:t>
            </w:r>
          </w:p>
        </w:tc>
        <w:tc>
          <w:tcPr>
            <w:tcW w:w="2448" w:type="dxa"/>
          </w:tcPr>
          <w:p w14:paraId="03AFA02D" w14:textId="77777777" w:rsidR="00643C0D" w:rsidRPr="007E4296" w:rsidRDefault="00643C0D" w:rsidP="00D97258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03A080BE" w14:textId="77777777" w:rsidR="00643C0D" w:rsidRPr="00440EC6" w:rsidRDefault="00643C0D" w:rsidP="00EC5E2E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7E4296">
              <w:rPr>
                <w:rFonts w:ascii="Calibri" w:hAnsi="Calibri" w:cs="Calibri" w:hint="eastAsia"/>
                <w:b/>
                <w:color w:val="000000"/>
                <w:sz w:val="20"/>
                <w:lang w:val="el-GR"/>
              </w:rPr>
              <w:t>ΓΕΝΙΚΗΣ</w:t>
            </w:r>
            <w:r w:rsidRPr="007E429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/</w:t>
            </w:r>
            <w:r w:rsidRPr="007E4296">
              <w:rPr>
                <w:rFonts w:ascii="Calibri" w:hAnsi="Calibri" w:cs="Calibri" w:hint="eastAsia"/>
                <w:b/>
                <w:color w:val="000000"/>
                <w:sz w:val="20"/>
                <w:lang w:val="el-GR"/>
              </w:rPr>
              <w:t>ΟΙΚΟΓΕΝΕΙΑΚΗΣ</w:t>
            </w:r>
            <w:r w:rsidRPr="007E429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</w:t>
            </w:r>
            <w:r w:rsidRPr="007E4296">
              <w:rPr>
                <w:rFonts w:ascii="Calibri" w:hAnsi="Calibri" w:cs="Calibri" w:hint="eastAsia"/>
                <w:b/>
                <w:color w:val="000000"/>
                <w:sz w:val="20"/>
                <w:lang w:val="el-GR"/>
              </w:rPr>
              <w:t>ΙΑΤΡΙΚΗΣ</w:t>
            </w:r>
            <w:r w:rsidRPr="007E429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3F77BAD0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Α΄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6F468378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0CDD60E4" w14:textId="77777777" w:rsidTr="00D97258">
        <w:trPr>
          <w:trHeight w:val="481"/>
          <w:jc w:val="center"/>
        </w:trPr>
        <w:tc>
          <w:tcPr>
            <w:tcW w:w="376" w:type="dxa"/>
            <w:shd w:val="clear" w:color="auto" w:fill="auto"/>
            <w:vAlign w:val="center"/>
          </w:tcPr>
          <w:p w14:paraId="35B770D4" w14:textId="77777777" w:rsidR="00643C0D" w:rsidRPr="00643C0D" w:rsidRDefault="00643C0D" w:rsidP="00D97258">
            <w:pPr>
              <w:overflowPunct/>
              <w:autoSpaceDE/>
              <w:autoSpaceDN/>
              <w:adjustRightInd/>
              <w:ind w:left="142"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20"/>
              </w:rPr>
              <w:t>32.</w:t>
            </w:r>
          </w:p>
        </w:tc>
        <w:tc>
          <w:tcPr>
            <w:tcW w:w="1797" w:type="dxa"/>
            <w:shd w:val="clear" w:color="auto" w:fill="auto"/>
            <w:vAlign w:val="center"/>
          </w:tcPr>
          <w:p w14:paraId="597052C0" w14:textId="77777777" w:rsidR="00643C0D" w:rsidRPr="00060571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Κ.Υ. ΕΥΔΗΛΟΥ</w:t>
            </w:r>
          </w:p>
        </w:tc>
        <w:tc>
          <w:tcPr>
            <w:tcW w:w="2448" w:type="dxa"/>
          </w:tcPr>
          <w:p w14:paraId="45237281" w14:textId="77777777" w:rsidR="00643C0D" w:rsidRPr="007E4296" w:rsidRDefault="00643C0D" w:rsidP="00D97258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7BECA822" w14:textId="77777777" w:rsidR="00643C0D" w:rsidRPr="00440EC6" w:rsidRDefault="00643C0D" w:rsidP="00EC5E2E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7E4296">
              <w:rPr>
                <w:rFonts w:ascii="Calibri" w:hAnsi="Calibri" w:cs="Calibri" w:hint="eastAsia"/>
                <w:b/>
                <w:color w:val="000000"/>
                <w:sz w:val="20"/>
                <w:lang w:val="el-GR"/>
              </w:rPr>
              <w:t>ΓΕΝΙΚΗΣ</w:t>
            </w:r>
            <w:r w:rsidRPr="007E429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/</w:t>
            </w:r>
            <w:r w:rsidRPr="007E4296">
              <w:rPr>
                <w:rFonts w:ascii="Calibri" w:hAnsi="Calibri" w:cs="Calibri" w:hint="eastAsia"/>
                <w:b/>
                <w:color w:val="000000"/>
                <w:sz w:val="20"/>
                <w:lang w:val="el-GR"/>
              </w:rPr>
              <w:t>ΟΙΚΟΓΕΝΕΙΑΚΗΣ</w:t>
            </w:r>
            <w:r w:rsidRPr="007E429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</w:t>
            </w:r>
            <w:r w:rsidRPr="007E4296">
              <w:rPr>
                <w:rFonts w:ascii="Calibri" w:hAnsi="Calibri" w:cs="Calibri" w:hint="eastAsia"/>
                <w:b/>
                <w:color w:val="000000"/>
                <w:sz w:val="20"/>
                <w:lang w:val="el-GR"/>
              </w:rPr>
              <w:t>ΙΑΤΡΙΚΗΣ</w:t>
            </w:r>
            <w:r w:rsidRPr="007E429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40FB286C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Α΄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7E4A8BAD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1DFBE83E" w14:textId="77777777" w:rsidTr="00D97258">
        <w:trPr>
          <w:trHeight w:val="417"/>
          <w:jc w:val="center"/>
        </w:trPr>
        <w:tc>
          <w:tcPr>
            <w:tcW w:w="376" w:type="dxa"/>
            <w:shd w:val="clear" w:color="auto" w:fill="auto"/>
            <w:vAlign w:val="center"/>
          </w:tcPr>
          <w:p w14:paraId="23DAB3D1" w14:textId="77777777" w:rsidR="00643C0D" w:rsidRPr="00643C0D" w:rsidRDefault="00643C0D" w:rsidP="00D97258">
            <w:pPr>
              <w:overflowPunct/>
              <w:autoSpaceDE/>
              <w:autoSpaceDN/>
              <w:adjustRightInd/>
              <w:ind w:left="142"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20"/>
              </w:rPr>
              <w:t>33.</w:t>
            </w:r>
          </w:p>
        </w:tc>
        <w:tc>
          <w:tcPr>
            <w:tcW w:w="1797" w:type="dxa"/>
            <w:shd w:val="clear" w:color="auto" w:fill="auto"/>
            <w:vAlign w:val="center"/>
          </w:tcPr>
          <w:p w14:paraId="18311A1E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Κ.Υ. ΚΑΛΛΟΝΗΣ</w:t>
            </w:r>
          </w:p>
        </w:tc>
        <w:tc>
          <w:tcPr>
            <w:tcW w:w="2448" w:type="dxa"/>
          </w:tcPr>
          <w:p w14:paraId="2EC3A56D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22AE06BD" w14:textId="77777777" w:rsidR="00643C0D" w:rsidRPr="000D0103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ΠΑΙΔΙΑΤΡΙΚΗΣ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094546B9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41B6D450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2B8CA7AB" w14:textId="77777777" w:rsidTr="00D97258">
        <w:trPr>
          <w:trHeight w:val="271"/>
          <w:jc w:val="center"/>
        </w:trPr>
        <w:tc>
          <w:tcPr>
            <w:tcW w:w="376" w:type="dxa"/>
            <w:shd w:val="clear" w:color="auto" w:fill="auto"/>
            <w:vAlign w:val="center"/>
          </w:tcPr>
          <w:p w14:paraId="64094A91" w14:textId="77777777" w:rsidR="00643C0D" w:rsidRPr="00643C0D" w:rsidRDefault="00643C0D" w:rsidP="00D97258">
            <w:pPr>
              <w:overflowPunct/>
              <w:autoSpaceDE/>
              <w:autoSpaceDN/>
              <w:adjustRightInd/>
              <w:ind w:left="142"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20"/>
              </w:rPr>
              <w:t>34.</w:t>
            </w:r>
          </w:p>
        </w:tc>
        <w:tc>
          <w:tcPr>
            <w:tcW w:w="1797" w:type="dxa"/>
            <w:shd w:val="clear" w:color="auto" w:fill="auto"/>
            <w:vAlign w:val="center"/>
          </w:tcPr>
          <w:p w14:paraId="537E97C8" w14:textId="77777777" w:rsidR="00643C0D" w:rsidRPr="00A15847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A15847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Κ.Υ. </w:t>
            </w: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ΚΑΡΛΟΒΑΣΙΟΥ</w:t>
            </w:r>
          </w:p>
        </w:tc>
        <w:tc>
          <w:tcPr>
            <w:tcW w:w="2448" w:type="dxa"/>
          </w:tcPr>
          <w:p w14:paraId="3A91BE34" w14:textId="77777777" w:rsidR="00643C0D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580" w:type="dxa"/>
            <w:shd w:val="clear" w:color="auto" w:fill="auto"/>
            <w:vAlign w:val="bottom"/>
            <w:hideMark/>
          </w:tcPr>
          <w:p w14:paraId="043AB5F9" w14:textId="77777777" w:rsidR="00643C0D" w:rsidRPr="00A15847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ΟΔΟΝΤΙΑΤΡΚΗΣ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5B63C635" w14:textId="77777777" w:rsidR="00643C0D" w:rsidRPr="008B5D9C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8B5D9C"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ΕΠΙΜΕΛΗΤΗ </w:t>
            </w: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Β</w:t>
            </w:r>
            <w:r w:rsidRPr="008B5D9C">
              <w:rPr>
                <w:rFonts w:ascii="Calibri" w:hAnsi="Calibri" w:cs="Calibri"/>
                <w:b/>
                <w:bCs/>
                <w:sz w:val="20"/>
                <w:lang w:val="el-GR"/>
              </w:rPr>
              <w:t>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1DB7B44D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4CE0F975" w14:textId="77777777" w:rsidTr="00D97258">
        <w:trPr>
          <w:trHeight w:val="271"/>
          <w:jc w:val="center"/>
        </w:trPr>
        <w:tc>
          <w:tcPr>
            <w:tcW w:w="376" w:type="dxa"/>
            <w:shd w:val="clear" w:color="auto" w:fill="auto"/>
            <w:vAlign w:val="center"/>
          </w:tcPr>
          <w:p w14:paraId="4E091FB7" w14:textId="77777777" w:rsidR="00643C0D" w:rsidRPr="00643C0D" w:rsidRDefault="00643C0D" w:rsidP="00D97258">
            <w:pPr>
              <w:overflowPunct/>
              <w:autoSpaceDE/>
              <w:autoSpaceDN/>
              <w:adjustRightInd/>
              <w:ind w:left="142"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20"/>
              </w:rPr>
              <w:t>35.</w:t>
            </w:r>
          </w:p>
        </w:tc>
        <w:tc>
          <w:tcPr>
            <w:tcW w:w="1797" w:type="dxa"/>
            <w:shd w:val="clear" w:color="auto" w:fill="auto"/>
            <w:vAlign w:val="center"/>
          </w:tcPr>
          <w:p w14:paraId="4F128C17" w14:textId="77777777" w:rsidR="00643C0D" w:rsidRPr="00A15847" w:rsidRDefault="00643C0D" w:rsidP="00D97258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 w:rsidRPr="00A15847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Κ.Υ. </w:t>
            </w: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ΠΟΛΥΧΝΙΤΟΥ</w:t>
            </w:r>
          </w:p>
        </w:tc>
        <w:tc>
          <w:tcPr>
            <w:tcW w:w="2448" w:type="dxa"/>
          </w:tcPr>
          <w:p w14:paraId="15953BAE" w14:textId="77777777" w:rsidR="00643C0D" w:rsidRPr="007E4296" w:rsidRDefault="00643C0D" w:rsidP="00D97258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191F3637" w14:textId="77777777" w:rsidR="00643C0D" w:rsidRPr="00440EC6" w:rsidRDefault="00643C0D" w:rsidP="00EC5E2E">
            <w:pPr>
              <w:tabs>
                <w:tab w:val="left" w:pos="1052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7E4296">
              <w:rPr>
                <w:rFonts w:ascii="Calibri" w:hAnsi="Calibri" w:cs="Calibri" w:hint="eastAsia"/>
                <w:b/>
                <w:color w:val="000000"/>
                <w:sz w:val="20"/>
                <w:lang w:val="el-GR"/>
              </w:rPr>
              <w:t>ΓΕΝΙΚΗΣ</w:t>
            </w:r>
            <w:r w:rsidRPr="007E429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/</w:t>
            </w:r>
            <w:r w:rsidRPr="007E4296">
              <w:rPr>
                <w:rFonts w:ascii="Calibri" w:hAnsi="Calibri" w:cs="Calibri" w:hint="eastAsia"/>
                <w:b/>
                <w:color w:val="000000"/>
                <w:sz w:val="20"/>
                <w:lang w:val="el-GR"/>
              </w:rPr>
              <w:t>ΟΙΚΟΓΕΝΕΙΑΚΗΣ</w:t>
            </w:r>
            <w:r w:rsidRPr="007E429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</w:t>
            </w:r>
            <w:r w:rsidRPr="007E4296">
              <w:rPr>
                <w:rFonts w:ascii="Calibri" w:hAnsi="Calibri" w:cs="Calibri" w:hint="eastAsia"/>
                <w:b/>
                <w:color w:val="000000"/>
                <w:sz w:val="20"/>
                <w:lang w:val="el-GR"/>
              </w:rPr>
              <w:t>ΙΑΤΡΙΚΗΣ</w:t>
            </w:r>
            <w:r w:rsidRPr="007E4296"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 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5D6F91B4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Α΄</w:t>
            </w: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1C35894C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440EC6"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643C0D" w:rsidRPr="00440EC6" w14:paraId="13EEA670" w14:textId="77777777" w:rsidTr="00D97258">
        <w:trPr>
          <w:trHeight w:val="109"/>
          <w:jc w:val="center"/>
        </w:trPr>
        <w:tc>
          <w:tcPr>
            <w:tcW w:w="376" w:type="dxa"/>
            <w:shd w:val="clear" w:color="auto" w:fill="auto"/>
            <w:vAlign w:val="center"/>
          </w:tcPr>
          <w:p w14:paraId="6DCED6F7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797" w:type="dxa"/>
            <w:shd w:val="clear" w:color="auto" w:fill="auto"/>
            <w:vAlign w:val="center"/>
          </w:tcPr>
          <w:p w14:paraId="3319BD4A" w14:textId="77777777" w:rsidR="00643C0D" w:rsidRPr="00440EC6" w:rsidRDefault="00643C0D" w:rsidP="00D97258">
            <w:pPr>
              <w:rPr>
                <w:rFonts w:ascii="Calibri" w:hAnsi="Calibri" w:cs="Calibri"/>
                <w:b/>
                <w:sz w:val="20"/>
                <w:lang w:val="el-GR"/>
              </w:rPr>
            </w:pPr>
          </w:p>
        </w:tc>
        <w:tc>
          <w:tcPr>
            <w:tcW w:w="2448" w:type="dxa"/>
          </w:tcPr>
          <w:p w14:paraId="7D7F8796" w14:textId="77777777" w:rsidR="00643C0D" w:rsidRDefault="00643C0D" w:rsidP="00D97258">
            <w:pPr>
              <w:jc w:val="right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</w:tc>
        <w:tc>
          <w:tcPr>
            <w:tcW w:w="2580" w:type="dxa"/>
            <w:shd w:val="clear" w:color="auto" w:fill="auto"/>
            <w:vAlign w:val="center"/>
            <w:hideMark/>
          </w:tcPr>
          <w:p w14:paraId="20817F2E" w14:textId="77777777" w:rsidR="00643C0D" w:rsidRPr="00440EC6" w:rsidRDefault="00643C0D" w:rsidP="00D97258">
            <w:pPr>
              <w:jc w:val="right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ΣΥΝΟΛΟ ΘΕΣΕΩΝ</w:t>
            </w:r>
          </w:p>
        </w:tc>
        <w:tc>
          <w:tcPr>
            <w:tcW w:w="1343" w:type="dxa"/>
            <w:shd w:val="clear" w:color="auto" w:fill="auto"/>
            <w:vAlign w:val="center"/>
            <w:hideMark/>
          </w:tcPr>
          <w:p w14:paraId="22F8BA97" w14:textId="77777777" w:rsidR="00643C0D" w:rsidRPr="00440EC6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037" w:type="dxa"/>
            <w:shd w:val="clear" w:color="auto" w:fill="auto"/>
            <w:vAlign w:val="center"/>
            <w:hideMark/>
          </w:tcPr>
          <w:p w14:paraId="3B1AF325" w14:textId="77777777" w:rsidR="00643C0D" w:rsidRPr="00060571" w:rsidRDefault="00643C0D" w:rsidP="00D9725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102</w:t>
            </w:r>
          </w:p>
        </w:tc>
      </w:tr>
    </w:tbl>
    <w:p w14:paraId="4573E1EA" w14:textId="77777777" w:rsidR="00CE7D82" w:rsidRDefault="00CE7D82" w:rsidP="001A0511">
      <w:pPr>
        <w:pStyle w:val="30"/>
        <w:spacing w:line="276" w:lineRule="auto"/>
        <w:rPr>
          <w:lang w:val="el-GR"/>
        </w:rPr>
      </w:pPr>
    </w:p>
    <w:p w14:paraId="09AEB5F0" w14:textId="77777777" w:rsidR="00EC5E2E" w:rsidRPr="00EC5E2E" w:rsidRDefault="00EC5E2E" w:rsidP="001A0511">
      <w:pPr>
        <w:pStyle w:val="30"/>
        <w:spacing w:line="276" w:lineRule="auto"/>
        <w:rPr>
          <w:lang w:val="el-GR"/>
        </w:rPr>
      </w:pPr>
    </w:p>
    <w:p w14:paraId="0E866932" w14:textId="77777777" w:rsidR="00C1155B" w:rsidRDefault="00C1155B" w:rsidP="001A0511">
      <w:pPr>
        <w:pStyle w:val="30"/>
        <w:spacing w:line="276" w:lineRule="auto"/>
        <w:rPr>
          <w:lang w:val="el-GR"/>
        </w:rPr>
      </w:pPr>
      <w:r>
        <w:rPr>
          <w:lang w:val="en-US"/>
        </w:rPr>
        <w:t>3</w:t>
      </w:r>
      <w:r w:rsidRPr="001C142D">
        <w:rPr>
          <w:vertAlign w:val="superscript"/>
          <w:lang w:val="el-GR"/>
        </w:rPr>
        <w:t xml:space="preserve">η </w:t>
      </w:r>
      <w:proofErr w:type="spellStart"/>
      <w:r w:rsidRPr="001C142D">
        <w:rPr>
          <w:lang w:val="el-GR"/>
        </w:rPr>
        <w:t>Υ.Πε</w:t>
      </w:r>
      <w:proofErr w:type="spellEnd"/>
      <w:r w:rsidRPr="001C142D">
        <w:rPr>
          <w:lang w:val="el-GR"/>
        </w:rPr>
        <w:t>.</w:t>
      </w:r>
    </w:p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478"/>
        <w:gridCol w:w="2758"/>
        <w:gridCol w:w="2125"/>
        <w:gridCol w:w="1118"/>
        <w:gridCol w:w="1132"/>
      </w:tblGrid>
      <w:tr w:rsidR="002739F8" w:rsidRPr="00C0045C" w14:paraId="44BAE18A" w14:textId="77777777" w:rsidTr="000F0011">
        <w:trPr>
          <w:trHeight w:val="945"/>
        </w:trPr>
        <w:tc>
          <w:tcPr>
            <w:tcW w:w="710" w:type="dxa"/>
            <w:shd w:val="clear" w:color="auto" w:fill="auto"/>
            <w:noWrap/>
            <w:hideMark/>
          </w:tcPr>
          <w:p w14:paraId="557E4EB2" w14:textId="77777777" w:rsidR="002739F8" w:rsidRPr="00C0045C" w:rsidRDefault="002739F8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  <w:r w:rsidRPr="00C0045C">
              <w:rPr>
                <w:u w:val="none"/>
                <w:lang w:val="en-US"/>
              </w:rPr>
              <w:t> </w:t>
            </w:r>
          </w:p>
        </w:tc>
        <w:tc>
          <w:tcPr>
            <w:tcW w:w="1478" w:type="dxa"/>
            <w:shd w:val="clear" w:color="auto" w:fill="auto"/>
            <w:hideMark/>
          </w:tcPr>
          <w:p w14:paraId="699DF0F5" w14:textId="77777777" w:rsidR="002739F8" w:rsidRPr="00C0045C" w:rsidRDefault="002739F8" w:rsidP="00C0045C">
            <w:pPr>
              <w:pStyle w:val="30"/>
              <w:spacing w:line="276" w:lineRule="auto"/>
              <w:rPr>
                <w:bCs/>
                <w:i/>
                <w:iCs/>
                <w:u w:val="none"/>
                <w:lang w:val="en-US"/>
              </w:rPr>
            </w:pPr>
            <w:r w:rsidRPr="00C0045C">
              <w:rPr>
                <w:bCs/>
                <w:i/>
                <w:iCs/>
                <w:u w:val="none"/>
                <w:lang w:val="en-US"/>
              </w:rPr>
              <w:t xml:space="preserve">ΝΟΣΗΛΕΥΤΙΚΗ ΜΟΝΑΔΑ </w:t>
            </w:r>
          </w:p>
        </w:tc>
        <w:tc>
          <w:tcPr>
            <w:tcW w:w="2758" w:type="dxa"/>
            <w:shd w:val="clear" w:color="auto" w:fill="auto"/>
            <w:hideMark/>
          </w:tcPr>
          <w:p w14:paraId="6B31CF3A" w14:textId="77777777" w:rsidR="002739F8" w:rsidRPr="00C0045C" w:rsidRDefault="002739F8" w:rsidP="00C0045C">
            <w:pPr>
              <w:pStyle w:val="30"/>
              <w:spacing w:line="276" w:lineRule="auto"/>
              <w:rPr>
                <w:bCs/>
                <w:i/>
                <w:iCs/>
                <w:u w:val="none"/>
                <w:lang w:val="en-US"/>
              </w:rPr>
            </w:pPr>
            <w:r w:rsidRPr="00C0045C">
              <w:rPr>
                <w:bCs/>
                <w:i/>
                <w:iCs/>
                <w:u w:val="none"/>
                <w:lang w:val="en-US"/>
              </w:rPr>
              <w:t xml:space="preserve">ΤΜΗΜΑ /ΜΟΝΑΔΑ ΤΟΠΟΘΕΤΗΣΗΣ </w:t>
            </w:r>
          </w:p>
        </w:tc>
        <w:tc>
          <w:tcPr>
            <w:tcW w:w="2125" w:type="dxa"/>
            <w:shd w:val="clear" w:color="auto" w:fill="auto"/>
            <w:hideMark/>
          </w:tcPr>
          <w:p w14:paraId="70E7D74F" w14:textId="77777777" w:rsidR="002739F8" w:rsidRPr="00C0045C" w:rsidRDefault="002739F8" w:rsidP="00C0045C">
            <w:pPr>
              <w:pStyle w:val="30"/>
              <w:spacing w:line="276" w:lineRule="auto"/>
              <w:rPr>
                <w:bCs/>
                <w:i/>
                <w:iCs/>
                <w:u w:val="none"/>
                <w:lang w:val="en-US"/>
              </w:rPr>
            </w:pPr>
            <w:r w:rsidRPr="00C0045C">
              <w:rPr>
                <w:bCs/>
                <w:i/>
                <w:iCs/>
                <w:u w:val="none"/>
                <w:lang w:val="en-US"/>
              </w:rPr>
              <w:t xml:space="preserve"> ΕΙΔΙΚΟΤΗΤΑ </w:t>
            </w:r>
          </w:p>
        </w:tc>
        <w:tc>
          <w:tcPr>
            <w:tcW w:w="1118" w:type="dxa"/>
            <w:shd w:val="clear" w:color="auto" w:fill="auto"/>
            <w:hideMark/>
          </w:tcPr>
          <w:p w14:paraId="093BD9A1" w14:textId="77777777" w:rsidR="002739F8" w:rsidRPr="00C0045C" w:rsidRDefault="002739F8" w:rsidP="00C0045C">
            <w:pPr>
              <w:pStyle w:val="30"/>
              <w:spacing w:line="276" w:lineRule="auto"/>
              <w:rPr>
                <w:bCs/>
                <w:i/>
                <w:iCs/>
                <w:u w:val="none"/>
                <w:lang w:val="en-US"/>
              </w:rPr>
            </w:pPr>
            <w:r w:rsidRPr="00C0045C">
              <w:rPr>
                <w:bCs/>
                <w:i/>
                <w:iCs/>
                <w:u w:val="none"/>
                <w:lang w:val="en-US"/>
              </w:rPr>
              <w:t xml:space="preserve">ΒΑΘΜΟΣ </w:t>
            </w:r>
          </w:p>
        </w:tc>
        <w:tc>
          <w:tcPr>
            <w:tcW w:w="1132" w:type="dxa"/>
            <w:shd w:val="clear" w:color="auto" w:fill="auto"/>
            <w:hideMark/>
          </w:tcPr>
          <w:p w14:paraId="5818A691" w14:textId="77777777" w:rsidR="002739F8" w:rsidRPr="00C0045C" w:rsidRDefault="002739F8" w:rsidP="00C0045C">
            <w:pPr>
              <w:pStyle w:val="30"/>
              <w:spacing w:line="276" w:lineRule="auto"/>
              <w:rPr>
                <w:bCs/>
                <w:i/>
                <w:iCs/>
                <w:u w:val="none"/>
                <w:lang w:val="en-US"/>
              </w:rPr>
            </w:pPr>
            <w:r w:rsidRPr="00C0045C">
              <w:rPr>
                <w:bCs/>
                <w:i/>
                <w:iCs/>
                <w:u w:val="none"/>
                <w:lang w:val="en-US"/>
              </w:rPr>
              <w:t xml:space="preserve">ΘΕΣΕΙΣ ΓΙΑ ΠΡΟΚΗΡΥΞΗ </w:t>
            </w:r>
          </w:p>
        </w:tc>
      </w:tr>
      <w:tr w:rsidR="0008744E" w:rsidRPr="00C0045C" w14:paraId="3F5FB63C" w14:textId="77777777" w:rsidTr="000F0011">
        <w:trPr>
          <w:trHeight w:val="715"/>
        </w:trPr>
        <w:tc>
          <w:tcPr>
            <w:tcW w:w="710" w:type="dxa"/>
            <w:vMerge w:val="restart"/>
            <w:shd w:val="clear" w:color="auto" w:fill="auto"/>
            <w:noWrap/>
            <w:vAlign w:val="center"/>
            <w:hideMark/>
          </w:tcPr>
          <w:p w14:paraId="506B554E" w14:textId="77777777" w:rsidR="0008744E" w:rsidRPr="0008744E" w:rsidRDefault="0008744E" w:rsidP="0008744E">
            <w:pPr>
              <w:pStyle w:val="30"/>
              <w:spacing w:line="276" w:lineRule="auto"/>
              <w:ind w:left="142"/>
              <w:jc w:val="left"/>
              <w:rPr>
                <w:u w:val="none"/>
                <w:lang w:val="el-GR"/>
              </w:rPr>
            </w:pPr>
            <w:r>
              <w:rPr>
                <w:u w:val="none"/>
                <w:lang w:val="el-GR"/>
              </w:rPr>
              <w:t>1.</w:t>
            </w:r>
          </w:p>
        </w:tc>
        <w:tc>
          <w:tcPr>
            <w:tcW w:w="1478" w:type="dxa"/>
            <w:vMerge w:val="restart"/>
            <w:shd w:val="clear" w:color="auto" w:fill="auto"/>
            <w:vAlign w:val="center"/>
            <w:hideMark/>
          </w:tcPr>
          <w:p w14:paraId="40B479F0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C0045C">
              <w:rPr>
                <w:bCs/>
                <w:u w:val="none"/>
                <w:lang w:val="el-GR"/>
              </w:rPr>
              <w:t>Γ.Ν.Θ. "Γ.ΠΑΠΑΝΙΚΟΛΑΟΥ"</w:t>
            </w:r>
          </w:p>
        </w:tc>
        <w:tc>
          <w:tcPr>
            <w:tcW w:w="2758" w:type="dxa"/>
            <w:vMerge w:val="restart"/>
            <w:shd w:val="clear" w:color="auto" w:fill="auto"/>
            <w:vAlign w:val="center"/>
            <w:hideMark/>
          </w:tcPr>
          <w:p w14:paraId="66B6B58A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ΑΝΑΙΣΘΗΣΙΟΛΟΓΙΚΟ ΤΜΗΜΑ</w:t>
            </w:r>
          </w:p>
        </w:tc>
        <w:tc>
          <w:tcPr>
            <w:tcW w:w="2125" w:type="dxa"/>
            <w:vMerge w:val="restart"/>
            <w:shd w:val="clear" w:color="auto" w:fill="auto"/>
            <w:vAlign w:val="center"/>
            <w:hideMark/>
          </w:tcPr>
          <w:p w14:paraId="0A5F68AC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ΑΝΑΙΣΘΗΣΙΟΛΟΓΙΑ</w:t>
            </w:r>
          </w:p>
        </w:tc>
        <w:tc>
          <w:tcPr>
            <w:tcW w:w="1118" w:type="dxa"/>
            <w:shd w:val="clear" w:color="auto" w:fill="auto"/>
            <w:vAlign w:val="center"/>
          </w:tcPr>
          <w:p w14:paraId="093F336D" w14:textId="77777777" w:rsidR="0008744E" w:rsidRPr="00C0045C" w:rsidRDefault="0008744E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Α΄</w:t>
            </w:r>
          </w:p>
        </w:tc>
        <w:tc>
          <w:tcPr>
            <w:tcW w:w="1132" w:type="dxa"/>
            <w:shd w:val="clear" w:color="auto" w:fill="auto"/>
            <w:vAlign w:val="center"/>
          </w:tcPr>
          <w:p w14:paraId="58A4A521" w14:textId="77777777" w:rsidR="0008744E" w:rsidRPr="009064FF" w:rsidRDefault="0008744E" w:rsidP="00C0045C">
            <w:pPr>
              <w:pStyle w:val="30"/>
              <w:spacing w:line="276" w:lineRule="auto"/>
              <w:rPr>
                <w:bCs/>
                <w:color w:val="FF0000"/>
                <w:u w:val="none"/>
                <w:lang w:val="el-GR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8744E" w:rsidRPr="00C0045C" w14:paraId="28B2654E" w14:textId="77777777" w:rsidTr="000F0011">
        <w:trPr>
          <w:trHeight w:val="300"/>
        </w:trPr>
        <w:tc>
          <w:tcPr>
            <w:tcW w:w="710" w:type="dxa"/>
            <w:vMerge/>
            <w:shd w:val="clear" w:color="auto" w:fill="auto"/>
            <w:hideMark/>
          </w:tcPr>
          <w:p w14:paraId="55DEEE11" w14:textId="77777777" w:rsidR="0008744E" w:rsidRPr="00C0045C" w:rsidRDefault="0008744E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645FECF2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vMerge/>
            <w:shd w:val="clear" w:color="auto" w:fill="auto"/>
            <w:vAlign w:val="center"/>
            <w:hideMark/>
          </w:tcPr>
          <w:p w14:paraId="4F11F9E6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125" w:type="dxa"/>
            <w:vMerge/>
            <w:shd w:val="clear" w:color="auto" w:fill="auto"/>
            <w:vAlign w:val="center"/>
            <w:hideMark/>
          </w:tcPr>
          <w:p w14:paraId="7FACBB4D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209A7581" w14:textId="77777777" w:rsidR="0008744E" w:rsidRPr="00C0045C" w:rsidRDefault="0008744E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ΔΙΕΥΘΥΝΤΗ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609AAB81" w14:textId="77777777" w:rsidR="0008744E" w:rsidRPr="00D85B83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>
              <w:rPr>
                <w:bCs/>
                <w:u w:val="none"/>
                <w:lang w:val="en-US"/>
              </w:rPr>
              <w:t>1</w:t>
            </w:r>
          </w:p>
        </w:tc>
      </w:tr>
      <w:tr w:rsidR="0008744E" w:rsidRPr="00C0045C" w14:paraId="1D61B3BC" w14:textId="77777777" w:rsidTr="000F0011">
        <w:trPr>
          <w:trHeight w:val="660"/>
        </w:trPr>
        <w:tc>
          <w:tcPr>
            <w:tcW w:w="710" w:type="dxa"/>
            <w:vMerge/>
            <w:shd w:val="clear" w:color="auto" w:fill="auto"/>
            <w:hideMark/>
          </w:tcPr>
          <w:p w14:paraId="5EE53B53" w14:textId="77777777" w:rsidR="0008744E" w:rsidRPr="00C0045C" w:rsidRDefault="0008744E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1B21BEC3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vMerge/>
            <w:shd w:val="clear" w:color="auto" w:fill="auto"/>
            <w:vAlign w:val="center"/>
            <w:hideMark/>
          </w:tcPr>
          <w:p w14:paraId="78A00FFC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125" w:type="dxa"/>
            <w:vMerge/>
            <w:shd w:val="clear" w:color="auto" w:fill="auto"/>
            <w:vAlign w:val="center"/>
            <w:hideMark/>
          </w:tcPr>
          <w:p w14:paraId="2F922BE3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15AA6854" w14:textId="77777777" w:rsidR="0008744E" w:rsidRPr="00C0045C" w:rsidRDefault="0008744E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45710F38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8744E" w:rsidRPr="00C0045C" w14:paraId="7F362EA5" w14:textId="77777777" w:rsidTr="000F0011">
        <w:trPr>
          <w:trHeight w:val="300"/>
        </w:trPr>
        <w:tc>
          <w:tcPr>
            <w:tcW w:w="710" w:type="dxa"/>
            <w:vMerge/>
            <w:shd w:val="clear" w:color="auto" w:fill="auto"/>
            <w:hideMark/>
          </w:tcPr>
          <w:p w14:paraId="4838E559" w14:textId="77777777" w:rsidR="0008744E" w:rsidRPr="00C0045C" w:rsidRDefault="0008744E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49C36E0F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vMerge/>
            <w:shd w:val="clear" w:color="auto" w:fill="auto"/>
            <w:vAlign w:val="center"/>
            <w:hideMark/>
          </w:tcPr>
          <w:p w14:paraId="69621069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721C799D" w14:textId="77777777" w:rsidR="0008744E" w:rsidRPr="00EC5E2E" w:rsidRDefault="0008744E" w:rsidP="00C0045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>
              <w:rPr>
                <w:bCs/>
                <w:u w:val="none"/>
                <w:lang w:val="el-GR"/>
              </w:rPr>
              <w:t xml:space="preserve">ΑΝΑΙΣΘΗΣΙΟΛΟΓΙΑ (με εμπειρία στην </w:t>
            </w:r>
            <w:proofErr w:type="spellStart"/>
            <w:r>
              <w:rPr>
                <w:bCs/>
                <w:u w:val="none"/>
                <w:lang w:val="el-GR"/>
              </w:rPr>
              <w:t>Καρδιοαναισθησιολογία</w:t>
            </w:r>
            <w:proofErr w:type="spellEnd"/>
            <w:r>
              <w:rPr>
                <w:bCs/>
                <w:u w:val="none"/>
                <w:lang w:val="el-GR"/>
              </w:rPr>
              <w:t>)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49726456" w14:textId="77777777" w:rsidR="0008744E" w:rsidRPr="00C0045C" w:rsidRDefault="0008744E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Α΄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44800B16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8744E" w:rsidRPr="00C0045C" w14:paraId="37AAADB6" w14:textId="77777777" w:rsidTr="000F0011">
        <w:trPr>
          <w:trHeight w:val="1605"/>
        </w:trPr>
        <w:tc>
          <w:tcPr>
            <w:tcW w:w="710" w:type="dxa"/>
            <w:vMerge/>
            <w:shd w:val="clear" w:color="auto" w:fill="auto"/>
            <w:hideMark/>
          </w:tcPr>
          <w:p w14:paraId="5CA8601C" w14:textId="77777777" w:rsidR="0008744E" w:rsidRPr="00C0045C" w:rsidRDefault="0008744E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427BE8DD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26A14632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ΜΟΝΑΔΑ ΧΗΜΕΙΟΘΕΡΑΠΕΙΑΣ ΠΑΘΟΛΟΓΙΚΟΥ ΤΜΗΜΑΤΟΣ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140EB2D3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ΠΑΘΟΛΟΓΙΚΗ ΟΓΚΟΛΟΓΙΑ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12EF0725" w14:textId="77777777" w:rsidR="0008744E" w:rsidRPr="00C0045C" w:rsidRDefault="0008744E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76F1DCA5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8744E" w:rsidRPr="00C0045C" w14:paraId="30E472AD" w14:textId="77777777" w:rsidTr="000F0011">
        <w:trPr>
          <w:trHeight w:val="900"/>
        </w:trPr>
        <w:tc>
          <w:tcPr>
            <w:tcW w:w="710" w:type="dxa"/>
            <w:vMerge/>
            <w:shd w:val="clear" w:color="auto" w:fill="auto"/>
            <w:hideMark/>
          </w:tcPr>
          <w:p w14:paraId="29D6FE0E" w14:textId="77777777" w:rsidR="0008744E" w:rsidRPr="00C0045C" w:rsidRDefault="0008744E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37DD17E2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37EA06CE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ΩΤΟΡΙΝΟΛΑΡΥΓΓΟΛΟΓΙΚΟ ΤΜΗΜΑ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2813CE2D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ΩΤΟΡΙΝΟΛΑΡΡΥΓΟΛΟΓΙΑ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1AD956D0" w14:textId="77777777" w:rsidR="0008744E" w:rsidRPr="00C0045C" w:rsidRDefault="0008744E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1EE42176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8744E" w:rsidRPr="00C0045C" w14:paraId="3FE46DDC" w14:textId="77777777" w:rsidTr="000F0011">
        <w:trPr>
          <w:trHeight w:val="885"/>
        </w:trPr>
        <w:tc>
          <w:tcPr>
            <w:tcW w:w="710" w:type="dxa"/>
            <w:vMerge/>
            <w:shd w:val="clear" w:color="auto" w:fill="auto"/>
            <w:hideMark/>
          </w:tcPr>
          <w:p w14:paraId="47102346" w14:textId="77777777" w:rsidR="0008744E" w:rsidRPr="00C0045C" w:rsidRDefault="0008744E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512618C2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3D90ACA2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ΟΦΘΑΛΜΟΛΟΓΙΚΟ ΤΜΗΜΑ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723B9ABD" w14:textId="77777777" w:rsidR="0008744E" w:rsidRPr="00BB69B4" w:rsidRDefault="0008744E" w:rsidP="00C0045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BB69B4">
              <w:rPr>
                <w:bCs/>
                <w:u w:val="none"/>
                <w:lang w:val="el-GR"/>
              </w:rPr>
              <w:t>ΟΦΘΑΛΜΟΛΟΓΙΑ</w:t>
            </w:r>
            <w:r>
              <w:rPr>
                <w:bCs/>
                <w:u w:val="none"/>
                <w:lang w:val="el-GR"/>
              </w:rPr>
              <w:t xml:space="preserve"> (με εμπειρία στην Παθολογία και Χειρουργική Υαλοειδούς – Αμφιβληστροειδούς)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73AC4755" w14:textId="77777777" w:rsidR="0008744E" w:rsidRPr="00C0045C" w:rsidRDefault="0008744E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33397FB1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8744E" w:rsidRPr="00C0045C" w14:paraId="2CC33533" w14:textId="77777777" w:rsidTr="000F0011">
        <w:trPr>
          <w:trHeight w:val="4590"/>
        </w:trPr>
        <w:tc>
          <w:tcPr>
            <w:tcW w:w="710" w:type="dxa"/>
            <w:vMerge/>
            <w:shd w:val="clear" w:color="auto" w:fill="auto"/>
            <w:hideMark/>
          </w:tcPr>
          <w:p w14:paraId="3957727B" w14:textId="77777777" w:rsidR="0008744E" w:rsidRPr="00C0045C" w:rsidRDefault="0008744E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6ACF9F30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3A1AF1B8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ΤΜΗΜΑ ΕΠΕΙΓΟΝΤΩΝ ΠΕΡΙΣΤΑΤΙΚΩΝ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36B7EE4B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C0045C">
              <w:rPr>
                <w:bCs/>
                <w:u w:val="none"/>
                <w:lang w:val="el-GR"/>
              </w:rPr>
              <w:t>ΕΣΩΤΕΡΙΚΗΣ ΠΑΘΟΛΟΓΙΑΣ ή ΚΑΡΔΙΟΛΟΓΙΑΣ ή ΧΕΙΡΟΥΡΓΙΚΗΣ ή ΠΝΕΥΜΟΝΟΛΟΓΙΑΣ – ΦΥΜΑΤΙΟΛΟΓΙΑΣ (με αποδεδειγμένη εμπειρία και γνώση στην επείγουσα ιατρική ή εξειδίκευση στη (ΜΕΘ) ή ΓΕΝΙΚΗΣ/ΟΙΚΟΓΕΝΕΙΑΚΗΣ ΙΑΤΡΙΚΗΣ με αποδεδειγμένη εμπειρία και γνώση στην επείγουσα ιατρική   διάσωση, προ-νοσοκομειακή περίθαλψη και διαχείριση –διοίκηση –συντονισμό του έργου της εφημερίας για το (ΤΕΠ)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493D93E7" w14:textId="77777777" w:rsidR="0008744E" w:rsidRPr="00C0045C" w:rsidRDefault="0008744E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5A5FEAE5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2</w:t>
            </w:r>
          </w:p>
        </w:tc>
      </w:tr>
      <w:tr w:rsidR="0008744E" w:rsidRPr="00C0045C" w14:paraId="0284F7AF" w14:textId="77777777" w:rsidTr="000F0011">
        <w:trPr>
          <w:trHeight w:val="1325"/>
        </w:trPr>
        <w:tc>
          <w:tcPr>
            <w:tcW w:w="710" w:type="dxa"/>
            <w:vMerge/>
            <w:shd w:val="clear" w:color="auto" w:fill="auto"/>
            <w:hideMark/>
          </w:tcPr>
          <w:p w14:paraId="57DCAF7B" w14:textId="77777777" w:rsidR="0008744E" w:rsidRPr="00C0045C" w:rsidRDefault="0008744E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4844E63D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164182DC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ΧΕΙΡΟΥΡΓΙΚΟ ΤΜΗΜΑ</w:t>
            </w:r>
          </w:p>
        </w:tc>
        <w:tc>
          <w:tcPr>
            <w:tcW w:w="2125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6A45FD73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ΧΕΙΡΟΥΡΓΙΚΗΣ</w:t>
            </w:r>
          </w:p>
        </w:tc>
        <w:tc>
          <w:tcPr>
            <w:tcW w:w="111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1A190237" w14:textId="77777777" w:rsidR="0008744E" w:rsidRPr="00C0045C" w:rsidRDefault="0008744E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ΔΙΕΥΘΥΝΤΗ</w:t>
            </w:r>
          </w:p>
        </w:tc>
        <w:tc>
          <w:tcPr>
            <w:tcW w:w="1132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4C76BEDD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8744E" w:rsidRPr="00C0045C" w14:paraId="04E314EE" w14:textId="77777777" w:rsidTr="000F0011">
        <w:trPr>
          <w:trHeight w:val="1404"/>
        </w:trPr>
        <w:tc>
          <w:tcPr>
            <w:tcW w:w="710" w:type="dxa"/>
            <w:vMerge/>
            <w:shd w:val="clear" w:color="auto" w:fill="auto"/>
            <w:hideMark/>
          </w:tcPr>
          <w:p w14:paraId="421EAE6B" w14:textId="77777777" w:rsidR="0008744E" w:rsidRPr="00C0045C" w:rsidRDefault="0008744E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2E162168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220C57CB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Γ΄ ΜΕΘ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4E90C563" w14:textId="77777777" w:rsidR="0008744E" w:rsidRPr="008858E7" w:rsidRDefault="0008744E" w:rsidP="008858E7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8858E7">
              <w:rPr>
                <w:bCs/>
                <w:u w:val="none"/>
                <w:lang w:val="el-GR"/>
              </w:rPr>
              <w:t>ΚΑΡΔΙΟΛΟΓΙΑΣ Η΄ ΠΝΕΥΜΟΝΟΛΟΓΙΑΣ-ΦΥΜΑΤΙΟΛΟΓΙΑΣ Η΄ ΧΕΙΡΟΥΡΓΙΚΗΣ (Γ' Μ.Ε.Θ.)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22F13B1D" w14:textId="77777777" w:rsidR="0008744E" w:rsidRPr="00C0045C" w:rsidRDefault="0008744E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1B757A57" w14:textId="77777777" w:rsidR="0008744E" w:rsidRPr="00D85B83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>
              <w:rPr>
                <w:bCs/>
                <w:u w:val="none"/>
                <w:lang w:val="en-US"/>
              </w:rPr>
              <w:t>1</w:t>
            </w:r>
          </w:p>
        </w:tc>
      </w:tr>
      <w:tr w:rsidR="0008744E" w:rsidRPr="00BB69B4" w14:paraId="187E9522" w14:textId="77777777" w:rsidTr="000F0011">
        <w:trPr>
          <w:trHeight w:val="2190"/>
        </w:trPr>
        <w:tc>
          <w:tcPr>
            <w:tcW w:w="710" w:type="dxa"/>
            <w:vMerge/>
            <w:shd w:val="clear" w:color="auto" w:fill="auto"/>
            <w:hideMark/>
          </w:tcPr>
          <w:p w14:paraId="16A6A037" w14:textId="77777777" w:rsidR="0008744E" w:rsidRPr="00C0045C" w:rsidRDefault="0008744E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115D28D6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3DF45ED4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Α΄ ΜΕΘ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62E6B09F" w14:textId="77777777" w:rsidR="0008744E" w:rsidRPr="00310E0B" w:rsidRDefault="0008744E" w:rsidP="008858E7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310E0B">
              <w:rPr>
                <w:bCs/>
                <w:u w:val="none"/>
                <w:lang w:val="el-GR"/>
              </w:rPr>
              <w:t>ΚΑΡΔΙΟΛΟΓΙΑΣ Η΄ ΠΝΕΥΜΟΝΟΛΟΓΙΑΣ-ΦΥΜΑΤΙΟΛΟΓΙΑΣ Η΄ ΧΕΙΡΟΥΡΓΙΚΗΣ (Α΄Μ.Ε.Θ.)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4712BA26" w14:textId="77777777" w:rsidR="0008744E" w:rsidRPr="00C0045C" w:rsidRDefault="0008744E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347C1D58" w14:textId="77777777" w:rsidR="0008744E" w:rsidRPr="00D85B83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>
              <w:rPr>
                <w:bCs/>
                <w:u w:val="none"/>
                <w:lang w:val="en-US"/>
              </w:rPr>
              <w:t>1</w:t>
            </w:r>
          </w:p>
        </w:tc>
      </w:tr>
      <w:tr w:rsidR="0008744E" w:rsidRPr="00C0045C" w14:paraId="14525A35" w14:textId="77777777" w:rsidTr="000F0011">
        <w:trPr>
          <w:trHeight w:val="2190"/>
        </w:trPr>
        <w:tc>
          <w:tcPr>
            <w:tcW w:w="710" w:type="dxa"/>
            <w:vMerge/>
            <w:shd w:val="clear" w:color="auto" w:fill="auto"/>
            <w:hideMark/>
          </w:tcPr>
          <w:p w14:paraId="4B2BFCDD" w14:textId="77777777" w:rsidR="0008744E" w:rsidRPr="00BB69B4" w:rsidRDefault="0008744E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71907702" w14:textId="77777777" w:rsidR="0008744E" w:rsidRPr="00BB69B4" w:rsidRDefault="0008744E" w:rsidP="00C0045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4E3287EE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ΒΙΟΠΑΘΟΛΟΓΙΚΟ -ΒΙΟΧΗΜΙΚΟ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03958736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ΙΑΤΡΙΚΗΣ ΒΙΟΠΑΘΟΛΟΓΙΑΣ -ΕΡΓΑΣΤΗΡΙΑΚΗΣ ΙΑΤΡΙΚΗΣ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1A70DC9D" w14:textId="77777777" w:rsidR="0008744E" w:rsidRPr="00C0045C" w:rsidRDefault="0008744E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76CC3D23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8744E" w:rsidRPr="00C0045C" w14:paraId="54A255D9" w14:textId="77777777" w:rsidTr="000F0011">
        <w:trPr>
          <w:trHeight w:val="1155"/>
        </w:trPr>
        <w:tc>
          <w:tcPr>
            <w:tcW w:w="710" w:type="dxa"/>
            <w:vMerge/>
            <w:shd w:val="clear" w:color="auto" w:fill="auto"/>
            <w:hideMark/>
          </w:tcPr>
          <w:p w14:paraId="365B6BB6" w14:textId="77777777" w:rsidR="0008744E" w:rsidRPr="00C0045C" w:rsidRDefault="0008744E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6C3FF164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6C1C8615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ΠΝΕΥΜΟΝΟΛΟΓΙΚΟ ΤΜΗΜΑ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1D50BE1B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ΠΝΕΥΜΟΝΟΛΟΓΙΑΣ-ΦΥΜΑΤΙΟΛΟΓΙΑΣ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3D99C9A1" w14:textId="77777777" w:rsidR="0008744E" w:rsidRPr="00C0045C" w:rsidRDefault="0008744E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4FD90BB1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>
              <w:rPr>
                <w:bCs/>
                <w:u w:val="none"/>
                <w:lang w:val="en-US"/>
              </w:rPr>
              <w:t>2</w:t>
            </w:r>
          </w:p>
        </w:tc>
      </w:tr>
      <w:tr w:rsidR="0008744E" w:rsidRPr="00C0045C" w14:paraId="6AF37C77" w14:textId="77777777" w:rsidTr="000F0011">
        <w:trPr>
          <w:trHeight w:val="960"/>
        </w:trPr>
        <w:tc>
          <w:tcPr>
            <w:tcW w:w="710" w:type="dxa"/>
            <w:vMerge/>
            <w:shd w:val="clear" w:color="auto" w:fill="auto"/>
            <w:hideMark/>
          </w:tcPr>
          <w:p w14:paraId="72C449C9" w14:textId="77777777" w:rsidR="0008744E" w:rsidRPr="00C0045C" w:rsidRDefault="0008744E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6F4F89B2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59625E3C" w14:textId="77777777" w:rsidR="0008744E" w:rsidRPr="00C0045C" w:rsidRDefault="0008744E" w:rsidP="002A22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ΠΝΕΥΜΟΝΟΛΟΓΙΚΟ ΤΜΗΜΑ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2DC60548" w14:textId="77777777" w:rsidR="0008744E" w:rsidRPr="002A22E3" w:rsidRDefault="0008744E" w:rsidP="002A22E3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2A22E3">
              <w:rPr>
                <w:bCs/>
                <w:u w:val="none"/>
                <w:lang w:val="el-GR"/>
              </w:rPr>
              <w:t>ΠΝΕΥΜΟΝΟΛΟΓΙΑΣ-ΦΥΜΑΤΙΟΛΟΓΙΑΣ</w:t>
            </w:r>
            <w:r>
              <w:rPr>
                <w:bCs/>
                <w:u w:val="none"/>
                <w:lang w:val="el-GR"/>
              </w:rPr>
              <w:t xml:space="preserve"> με εμπειρία στην Κυστική </w:t>
            </w:r>
            <w:proofErr w:type="spellStart"/>
            <w:r>
              <w:rPr>
                <w:bCs/>
                <w:u w:val="none"/>
                <w:lang w:val="el-GR"/>
              </w:rPr>
              <w:t>Ίνωση</w:t>
            </w:r>
            <w:proofErr w:type="spellEnd"/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20C55AB3" w14:textId="77777777" w:rsidR="0008744E" w:rsidRPr="00C0045C" w:rsidRDefault="0008744E" w:rsidP="002A22E3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4E3539B4" w14:textId="77777777" w:rsidR="0008744E" w:rsidRPr="002A22E3" w:rsidRDefault="0008744E" w:rsidP="002A22E3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>
              <w:rPr>
                <w:bCs/>
                <w:u w:val="none"/>
                <w:lang w:val="el-GR"/>
              </w:rPr>
              <w:t>1</w:t>
            </w:r>
          </w:p>
        </w:tc>
      </w:tr>
      <w:tr w:rsidR="0008744E" w:rsidRPr="00C0045C" w14:paraId="174384F8" w14:textId="77777777" w:rsidTr="000F0011">
        <w:trPr>
          <w:trHeight w:val="960"/>
        </w:trPr>
        <w:tc>
          <w:tcPr>
            <w:tcW w:w="710" w:type="dxa"/>
            <w:vMerge/>
            <w:shd w:val="clear" w:color="auto" w:fill="auto"/>
          </w:tcPr>
          <w:p w14:paraId="19FAC56A" w14:textId="77777777" w:rsidR="0008744E" w:rsidRPr="00C0045C" w:rsidRDefault="0008744E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</w:tcPr>
          <w:p w14:paraId="44742170" w14:textId="77777777" w:rsidR="0008744E" w:rsidRPr="00C0045C" w:rsidRDefault="0008744E" w:rsidP="002A22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</w:tcPr>
          <w:p w14:paraId="3633ACCA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ΑΚΤΙΝΟΔΙΑΓΝΩΣΤΙΚΟ ΤΜΗΜΑ</w:t>
            </w:r>
          </w:p>
        </w:tc>
        <w:tc>
          <w:tcPr>
            <w:tcW w:w="2125" w:type="dxa"/>
            <w:shd w:val="clear" w:color="auto" w:fill="auto"/>
            <w:vAlign w:val="center"/>
          </w:tcPr>
          <w:p w14:paraId="777898D2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ΑΚΤΙΝΟΛΟΓΙΑΣ</w:t>
            </w:r>
          </w:p>
        </w:tc>
        <w:tc>
          <w:tcPr>
            <w:tcW w:w="1118" w:type="dxa"/>
            <w:shd w:val="clear" w:color="auto" w:fill="auto"/>
            <w:vAlign w:val="center"/>
          </w:tcPr>
          <w:p w14:paraId="688BAF84" w14:textId="77777777" w:rsidR="0008744E" w:rsidRPr="00C0045C" w:rsidRDefault="0008744E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1132" w:type="dxa"/>
            <w:shd w:val="clear" w:color="auto" w:fill="auto"/>
            <w:vAlign w:val="center"/>
          </w:tcPr>
          <w:p w14:paraId="51D94547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8744E" w:rsidRPr="00C0045C" w14:paraId="0EE50BD2" w14:textId="77777777" w:rsidTr="000F0011">
        <w:trPr>
          <w:trHeight w:val="960"/>
        </w:trPr>
        <w:tc>
          <w:tcPr>
            <w:tcW w:w="710" w:type="dxa"/>
            <w:vMerge/>
            <w:shd w:val="clear" w:color="auto" w:fill="auto"/>
            <w:hideMark/>
          </w:tcPr>
          <w:p w14:paraId="1450DF36" w14:textId="77777777" w:rsidR="0008744E" w:rsidRPr="00C0045C" w:rsidRDefault="0008744E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7D8FC82C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0FFF2A9C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ΚΑΡΔΙΟΛΟΓΙΚΟ ΤΜΗΜΑ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4B12686E" w14:textId="77777777" w:rsidR="0008744E" w:rsidRPr="006D6AFE" w:rsidRDefault="0008744E" w:rsidP="00C0045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6D6AFE">
              <w:rPr>
                <w:bCs/>
                <w:u w:val="none"/>
                <w:lang w:val="el-GR"/>
              </w:rPr>
              <w:t>ΚΑΡΔΙΟΛΟΓΙΑΣ</w:t>
            </w:r>
            <w:r>
              <w:rPr>
                <w:bCs/>
                <w:u w:val="none"/>
                <w:lang w:val="el-GR"/>
              </w:rPr>
              <w:t xml:space="preserve"> (με εμπειρία στις συγγενείς καρδιοπάθειες ενηλίκων)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1C3D21EC" w14:textId="77777777" w:rsidR="0008744E" w:rsidRPr="00C0045C" w:rsidRDefault="0008744E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704B2C07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8744E" w:rsidRPr="00C0045C" w14:paraId="3C6F87EC" w14:textId="77777777" w:rsidTr="000F0011">
        <w:trPr>
          <w:trHeight w:val="615"/>
        </w:trPr>
        <w:tc>
          <w:tcPr>
            <w:tcW w:w="710" w:type="dxa"/>
            <w:vMerge/>
            <w:shd w:val="clear" w:color="auto" w:fill="auto"/>
            <w:hideMark/>
          </w:tcPr>
          <w:p w14:paraId="040333C3" w14:textId="77777777" w:rsidR="0008744E" w:rsidRPr="00C0045C" w:rsidRDefault="0008744E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09E5635C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402177A5" w14:textId="77777777" w:rsidR="0008744E" w:rsidRPr="006D6AFE" w:rsidRDefault="0008744E" w:rsidP="00C0045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>
              <w:rPr>
                <w:bCs/>
                <w:u w:val="none"/>
                <w:lang w:val="el-GR"/>
              </w:rPr>
              <w:t>ΚΑΡΔΙΟΛΟΓΙΚΟ ΤΜΗΜΑ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5EF7C9C2" w14:textId="77777777" w:rsidR="0008744E" w:rsidRPr="006D6AFE" w:rsidRDefault="0008744E" w:rsidP="00C0045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>
              <w:rPr>
                <w:bCs/>
                <w:u w:val="none"/>
                <w:lang w:val="el-GR"/>
              </w:rPr>
              <w:t>ΚΑΡΔΙΟΛΟΓΙΑΣ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630408FE" w14:textId="77777777" w:rsidR="0008744E" w:rsidRPr="00C0045C" w:rsidRDefault="0008744E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proofErr w:type="gramStart"/>
            <w:r w:rsidRPr="00C0045C">
              <w:rPr>
                <w:u w:val="none"/>
                <w:lang w:val="en-US"/>
              </w:rPr>
              <w:t>ΕΠΙΜΕΛΗΤΗ  Α</w:t>
            </w:r>
            <w:proofErr w:type="gramEnd"/>
            <w:r w:rsidRPr="00C0045C">
              <w:rPr>
                <w:u w:val="none"/>
                <w:lang w:val="en-US"/>
              </w:rPr>
              <w:t>΄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2CD9D93B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8744E" w:rsidRPr="00C0045C" w14:paraId="05DEA789" w14:textId="77777777" w:rsidTr="000F0011">
        <w:trPr>
          <w:trHeight w:val="240"/>
        </w:trPr>
        <w:tc>
          <w:tcPr>
            <w:tcW w:w="710" w:type="dxa"/>
            <w:vMerge/>
            <w:shd w:val="clear" w:color="auto" w:fill="auto"/>
            <w:hideMark/>
          </w:tcPr>
          <w:p w14:paraId="1DBE3A42" w14:textId="77777777" w:rsidR="0008744E" w:rsidRPr="00C0045C" w:rsidRDefault="0008744E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25CDC16E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61826F6D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ΑΙΜΟΔΟΣΙΑ -ΑΙΜΑΤΟΛΟΓΙΚΟ ΕΡΓΑΣΤΗΡΙΟ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63F999F6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C0045C">
              <w:rPr>
                <w:bCs/>
                <w:u w:val="none"/>
                <w:lang w:val="el-GR"/>
              </w:rPr>
              <w:t>ΙΑΤΡΙΚΗΣ ΒΙΟΠΑΘΟΛΟΓΙΑΣ -ΕΡΓΑΣΤΗΡΙΑΚΗΣ ΙΑΤΡΙΚΗΣ  Ή ΑΙΜΑΤΟΛΟΓΙΑΣ</w:t>
            </w:r>
            <w:r>
              <w:rPr>
                <w:bCs/>
                <w:u w:val="none"/>
                <w:lang w:val="el-GR"/>
              </w:rPr>
              <w:t xml:space="preserve"> (με εμπειρία στην αιμόσταση και θρόμβωση)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79946BBF" w14:textId="77777777" w:rsidR="0008744E" w:rsidRPr="00C0045C" w:rsidRDefault="0008744E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4DF6887B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8744E" w:rsidRPr="00C0045C" w14:paraId="1754F3A1" w14:textId="77777777" w:rsidTr="000F0011">
        <w:trPr>
          <w:trHeight w:val="1140"/>
        </w:trPr>
        <w:tc>
          <w:tcPr>
            <w:tcW w:w="710" w:type="dxa"/>
            <w:vMerge/>
            <w:shd w:val="clear" w:color="auto" w:fill="auto"/>
            <w:hideMark/>
          </w:tcPr>
          <w:p w14:paraId="49CDE5DF" w14:textId="77777777" w:rsidR="0008744E" w:rsidRPr="00C0045C" w:rsidRDefault="0008744E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7AF87134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281BC5E3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 xml:space="preserve">ΤΜΗΜΑ </w:t>
            </w:r>
            <w:proofErr w:type="gramStart"/>
            <w:r w:rsidRPr="00C0045C">
              <w:rPr>
                <w:bCs/>
                <w:u w:val="none"/>
                <w:lang w:val="en-US"/>
              </w:rPr>
              <w:t>ΠΑΘΟΛΟΓΙΚΗΣ  ΑΝΑΤΟΜΙΚΗΣ</w:t>
            </w:r>
            <w:proofErr w:type="gramEnd"/>
            <w:r w:rsidRPr="00C0045C">
              <w:rPr>
                <w:bCs/>
                <w:u w:val="none"/>
                <w:lang w:val="en-US"/>
              </w:rPr>
              <w:t xml:space="preserve"> -ΚΥΤΤΑΡΟΛΟΓΙΚΟ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4C8361D1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ΠΑΘΟΛΟΓΙΚΗΣ ΑΝΑΤΟΜΙΚΗΣ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674C6C49" w14:textId="77777777" w:rsidR="0008744E" w:rsidRPr="00C0045C" w:rsidRDefault="0008744E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79E312CB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8744E" w:rsidRPr="00C0045C" w14:paraId="496866DF" w14:textId="77777777" w:rsidTr="000F0011">
        <w:trPr>
          <w:trHeight w:val="1485"/>
        </w:trPr>
        <w:tc>
          <w:tcPr>
            <w:tcW w:w="710" w:type="dxa"/>
            <w:vMerge/>
            <w:shd w:val="clear" w:color="auto" w:fill="auto"/>
            <w:hideMark/>
          </w:tcPr>
          <w:p w14:paraId="311320F6" w14:textId="77777777" w:rsidR="0008744E" w:rsidRPr="00C0045C" w:rsidRDefault="0008744E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45E43D0E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60072B0F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ΠΑΘΟΛΟΓΙΚΟ ΤΜΗΜΑ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0E0BCAA6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ΕΣΩΤΕΡΙΚΗΣ ΠΑΘΟΛΟΓΙΑΣ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756A00DE" w14:textId="77777777" w:rsidR="0008744E" w:rsidRPr="00C0045C" w:rsidRDefault="0008744E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7EB0382F" w14:textId="77777777" w:rsidR="0008744E" w:rsidRPr="005234C2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>
              <w:rPr>
                <w:bCs/>
                <w:u w:val="none"/>
                <w:lang w:val="en-US"/>
              </w:rPr>
              <w:t>2</w:t>
            </w:r>
          </w:p>
        </w:tc>
      </w:tr>
      <w:tr w:rsidR="0008744E" w:rsidRPr="00C0045C" w14:paraId="26A867B2" w14:textId="77777777" w:rsidTr="000F0011">
        <w:trPr>
          <w:trHeight w:val="720"/>
        </w:trPr>
        <w:tc>
          <w:tcPr>
            <w:tcW w:w="710" w:type="dxa"/>
            <w:vMerge/>
            <w:shd w:val="clear" w:color="auto" w:fill="auto"/>
            <w:hideMark/>
          </w:tcPr>
          <w:p w14:paraId="453F6655" w14:textId="77777777" w:rsidR="0008744E" w:rsidRPr="00C0045C" w:rsidRDefault="0008744E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2C45A53E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06E1179D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ΘΩΡΑΚΟ-ΚΑΡΔΙΟ-ΑΓΓΕΙΟΧΕΙΡΟΥΡΓΙΚΟ ΤΜΗΜΑ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04539E95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ΧΕΙΡΟΥΡΓΙΚΗΣ ΘΩΡΑΚΑ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16F7649E" w14:textId="77777777" w:rsidR="0008744E" w:rsidRPr="00C0045C" w:rsidRDefault="0008744E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2BDBB480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8744E" w:rsidRPr="006D6AFE" w14:paraId="6BE4084F" w14:textId="77777777" w:rsidTr="000F0011">
        <w:trPr>
          <w:trHeight w:val="570"/>
        </w:trPr>
        <w:tc>
          <w:tcPr>
            <w:tcW w:w="710" w:type="dxa"/>
            <w:vMerge/>
            <w:shd w:val="clear" w:color="auto" w:fill="auto"/>
            <w:hideMark/>
          </w:tcPr>
          <w:p w14:paraId="259EDF4C" w14:textId="77777777" w:rsidR="0008744E" w:rsidRPr="00C0045C" w:rsidRDefault="0008744E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5AE932F6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3F54E4BA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C0045C">
              <w:rPr>
                <w:bCs/>
                <w:u w:val="none"/>
                <w:lang w:val="el-GR"/>
              </w:rPr>
              <w:t>ΤΜΗΜΑ ΠΛΑΣΤΙΚΗΣ ΧΕΙΡΟΥΡΓΙΚΗΣΣ ΚΑΙ ΧΕΙΡΟΥΡΓΙΚΗΣΣ ΑΚΡΑΣ ΧΕΙΡΟΣ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36D799D9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C0045C">
              <w:rPr>
                <w:bCs/>
                <w:u w:val="none"/>
                <w:lang w:val="el-GR"/>
              </w:rPr>
              <w:t>ΠΛΑΣΤΙΚΗΣ, ΕΠΑΝΟΡΘΩΤΙΚΗΣ ΚΑΙ ΑΙΣΘΗΤΙΚΗΣ ΧΕΙΡΟΥΡΓΙΚΗΣ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0835F15A" w14:textId="77777777" w:rsidR="0008744E" w:rsidRPr="00C0045C" w:rsidRDefault="0008744E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1878C32B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8744E" w:rsidRPr="00C0045C" w14:paraId="2F56AFA6" w14:textId="77777777" w:rsidTr="000F0011">
        <w:trPr>
          <w:trHeight w:val="570"/>
        </w:trPr>
        <w:tc>
          <w:tcPr>
            <w:tcW w:w="710" w:type="dxa"/>
            <w:vMerge/>
            <w:shd w:val="clear" w:color="auto" w:fill="auto"/>
            <w:hideMark/>
          </w:tcPr>
          <w:p w14:paraId="261FA7AD" w14:textId="77777777" w:rsidR="0008744E" w:rsidRPr="006D6AFE" w:rsidRDefault="0008744E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27705DC2" w14:textId="77777777" w:rsidR="0008744E" w:rsidRPr="006D6AFE" w:rsidRDefault="0008744E" w:rsidP="00C0045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1CC9A103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ΨΥΧΙΑΤΡΙΚΟ ΤΜΗΜΑ ΕΝΗΛΙΚΩΝ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7E32B924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ΨΥΧΙΑΤΡΙΚΗΣ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7AF59E19" w14:textId="77777777" w:rsidR="0008744E" w:rsidRPr="00C0045C" w:rsidRDefault="0008744E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3BBF2762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8744E" w:rsidRPr="00C0045C" w14:paraId="0B509E9A" w14:textId="77777777" w:rsidTr="000F0011">
        <w:trPr>
          <w:trHeight w:val="1410"/>
        </w:trPr>
        <w:tc>
          <w:tcPr>
            <w:tcW w:w="710" w:type="dxa"/>
            <w:vMerge/>
            <w:shd w:val="clear" w:color="auto" w:fill="auto"/>
            <w:hideMark/>
          </w:tcPr>
          <w:p w14:paraId="2B9D2D00" w14:textId="77777777" w:rsidR="0008744E" w:rsidRPr="00C0045C" w:rsidRDefault="0008744E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47D42D98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31E5FCD5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ΑΙΜΑΤΟΛΟΓΙΚΟ ΤΜΗΜΑ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5F213E56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ΑΙΜΑΤΟΛΟΓΙΑΣ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1961439C" w14:textId="77777777" w:rsidR="0008744E" w:rsidRPr="00C0045C" w:rsidRDefault="0008744E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436B6D65" w14:textId="77777777" w:rsidR="0008744E" w:rsidRPr="00C0045C" w:rsidRDefault="0008744E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694542" w:rsidRPr="00C0045C" w14:paraId="050704CB" w14:textId="77777777" w:rsidTr="000F0011">
        <w:trPr>
          <w:trHeight w:val="843"/>
        </w:trPr>
        <w:tc>
          <w:tcPr>
            <w:tcW w:w="710" w:type="dxa"/>
            <w:vMerge w:val="restart"/>
            <w:shd w:val="clear" w:color="auto" w:fill="auto"/>
            <w:hideMark/>
          </w:tcPr>
          <w:p w14:paraId="2EE1246E" w14:textId="77777777" w:rsidR="00694542" w:rsidRDefault="00694542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</w:p>
          <w:p w14:paraId="0E3F696E" w14:textId="77777777" w:rsidR="00694542" w:rsidRDefault="00694542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</w:p>
          <w:p w14:paraId="31BC4FCB" w14:textId="77777777" w:rsidR="00694542" w:rsidRDefault="00694542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</w:p>
          <w:p w14:paraId="204DE661" w14:textId="77777777" w:rsidR="00694542" w:rsidRDefault="00694542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</w:p>
          <w:p w14:paraId="678BE397" w14:textId="77777777" w:rsidR="00694542" w:rsidRDefault="00694542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</w:p>
          <w:p w14:paraId="7CA6F536" w14:textId="77777777" w:rsidR="00694542" w:rsidRDefault="00694542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</w:p>
          <w:p w14:paraId="2C1A2542" w14:textId="77777777" w:rsidR="00694542" w:rsidRDefault="00694542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</w:p>
          <w:p w14:paraId="02142C92" w14:textId="77777777" w:rsidR="00694542" w:rsidRDefault="00694542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</w:p>
          <w:p w14:paraId="5AFE9D7A" w14:textId="77777777" w:rsidR="00694542" w:rsidRDefault="00694542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</w:p>
          <w:p w14:paraId="74EC3340" w14:textId="77777777" w:rsidR="00694542" w:rsidRDefault="00694542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</w:p>
          <w:p w14:paraId="24771E9B" w14:textId="77777777" w:rsidR="00694542" w:rsidRPr="00694542" w:rsidRDefault="00694542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  <w:r>
              <w:rPr>
                <w:u w:val="none"/>
                <w:lang w:val="el-GR"/>
              </w:rPr>
              <w:t>2.</w:t>
            </w:r>
          </w:p>
        </w:tc>
        <w:tc>
          <w:tcPr>
            <w:tcW w:w="1478" w:type="dxa"/>
            <w:vMerge w:val="restart"/>
            <w:shd w:val="clear" w:color="auto" w:fill="auto"/>
            <w:vAlign w:val="center"/>
            <w:hideMark/>
          </w:tcPr>
          <w:p w14:paraId="08DDD9A2" w14:textId="77777777" w:rsidR="00694542" w:rsidRPr="0008744E" w:rsidRDefault="00694542" w:rsidP="00C0045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C0045C">
              <w:rPr>
                <w:bCs/>
                <w:u w:val="none"/>
                <w:lang w:val="el-GR"/>
              </w:rPr>
              <w:t>Γ.Ν.Θ. Γ. ΠΑΠΑΝΙΚΟΛΑΟΥ (ΑΠΟΚΕΝΤΡΩΜΕΝΗ ΟΡΓΑΝΙΚΗ ΜΟΝΑΔΑ Ψ.Ν.Θ.)</w:t>
            </w: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41F2CD9B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ΚΑΡΔΙΟΛΟΓΙΚΗ ΜΟΝΑΔΑ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1AC67E2A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ΚΑΡΔΙΟΛΟΓΙΑΣ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4BE2D657" w14:textId="77777777" w:rsidR="00694542" w:rsidRPr="009A1156" w:rsidRDefault="00694542" w:rsidP="00C0045C">
            <w:pPr>
              <w:pStyle w:val="30"/>
              <w:spacing w:line="276" w:lineRule="auto"/>
              <w:rPr>
                <w:u w:val="none"/>
                <w:lang w:val="el-GR"/>
              </w:rPr>
            </w:pPr>
            <w:r>
              <w:rPr>
                <w:u w:val="none"/>
                <w:lang w:val="el-GR"/>
              </w:rPr>
              <w:t>ΕΠΙΜΕΛΗΤΗ Β’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5845B393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694542" w:rsidRPr="00C0045C" w14:paraId="390EB723" w14:textId="77777777" w:rsidTr="000F0011">
        <w:trPr>
          <w:trHeight w:val="676"/>
        </w:trPr>
        <w:tc>
          <w:tcPr>
            <w:tcW w:w="710" w:type="dxa"/>
            <w:vMerge/>
            <w:shd w:val="clear" w:color="auto" w:fill="auto"/>
            <w:hideMark/>
          </w:tcPr>
          <w:p w14:paraId="794F92EB" w14:textId="77777777" w:rsidR="00694542" w:rsidRPr="00C0045C" w:rsidRDefault="00694542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7CC443E5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106D9238" w14:textId="77777777" w:rsidR="00694542" w:rsidRPr="009A1156" w:rsidRDefault="00694542" w:rsidP="00C0045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C0045C">
              <w:rPr>
                <w:bCs/>
                <w:u w:val="none"/>
                <w:lang w:val="en-US"/>
              </w:rPr>
              <w:t>ΕΡΓΑΣΤΗΡΙΟ ΙΑ</w:t>
            </w:r>
            <w:r>
              <w:rPr>
                <w:bCs/>
                <w:u w:val="none"/>
                <w:lang w:val="en-US"/>
              </w:rPr>
              <w:t>ΤΡΙΚΗΣ ΒΙΟΕΣΩΤΕΡΙΚΗΣ ΠΑΘΟΛΟΓΙΑΣ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568F22B8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ΙΑΤΡΙΚΗΣ ΒΙΟΠΑΘΟΛΟΓΙΑΣ-ΕΡΓΑΣΤΗΡΙΑΚΗΣ ΙΑΤΡΙΚΗΣ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4C33C569" w14:textId="77777777" w:rsidR="00694542" w:rsidRPr="009A1156" w:rsidRDefault="00694542" w:rsidP="00C0045C">
            <w:pPr>
              <w:pStyle w:val="30"/>
              <w:spacing w:line="276" w:lineRule="auto"/>
              <w:rPr>
                <w:u w:val="none"/>
                <w:lang w:val="el-GR"/>
              </w:rPr>
            </w:pPr>
            <w:r>
              <w:rPr>
                <w:u w:val="none"/>
                <w:lang w:val="el-GR"/>
              </w:rPr>
              <w:t>ΕΠΙΜΕΛΗΤΗ Β’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79291B71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694542" w:rsidRPr="00C0045C" w14:paraId="438AAC31" w14:textId="77777777" w:rsidTr="000F0011">
        <w:trPr>
          <w:trHeight w:val="997"/>
        </w:trPr>
        <w:tc>
          <w:tcPr>
            <w:tcW w:w="710" w:type="dxa"/>
            <w:vMerge/>
            <w:shd w:val="clear" w:color="auto" w:fill="auto"/>
            <w:noWrap/>
            <w:vAlign w:val="center"/>
            <w:hideMark/>
          </w:tcPr>
          <w:p w14:paraId="04948193" w14:textId="77777777" w:rsidR="00694542" w:rsidRPr="00C0045C" w:rsidRDefault="00694542" w:rsidP="0008744E">
            <w:pPr>
              <w:pStyle w:val="30"/>
              <w:spacing w:line="276" w:lineRule="auto"/>
              <w:ind w:left="142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503B9F4C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1A5AF79C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C0045C">
              <w:rPr>
                <w:bCs/>
                <w:u w:val="none"/>
                <w:lang w:val="el-GR"/>
              </w:rPr>
              <w:t>Α΄, Β΄, Γ΄, Δ΄,  ΤΜΗΜΑΤΑ ΒΡΑΧΕΙΑΣ ΝΟΣΗΛΕΙΑΣ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2ED9DCB6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ΨΥΧΙΑΤΡΙΚΗΣ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76F4FF11" w14:textId="77777777" w:rsidR="00694542" w:rsidRPr="009A1156" w:rsidRDefault="00694542" w:rsidP="00C0045C">
            <w:pPr>
              <w:pStyle w:val="30"/>
              <w:spacing w:line="276" w:lineRule="auto"/>
              <w:rPr>
                <w:u w:val="none"/>
                <w:lang w:val="el-GR"/>
              </w:rPr>
            </w:pPr>
            <w:r>
              <w:rPr>
                <w:u w:val="none"/>
                <w:lang w:val="el-GR"/>
              </w:rPr>
              <w:t>ΕΠΙΜΕΛΗΤΗ Β’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2FEA1DEC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4</w:t>
            </w:r>
          </w:p>
        </w:tc>
      </w:tr>
      <w:tr w:rsidR="00694542" w:rsidRPr="00C0045C" w14:paraId="49979B61" w14:textId="77777777" w:rsidTr="000F0011">
        <w:trPr>
          <w:trHeight w:val="1200"/>
        </w:trPr>
        <w:tc>
          <w:tcPr>
            <w:tcW w:w="710" w:type="dxa"/>
            <w:vMerge/>
            <w:shd w:val="clear" w:color="auto" w:fill="auto"/>
            <w:hideMark/>
          </w:tcPr>
          <w:p w14:paraId="39FCBC40" w14:textId="77777777" w:rsidR="00694542" w:rsidRPr="00C0045C" w:rsidRDefault="00694542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2FCEC508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2A699F52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ΟΔΟΝΤΙΑΤΡΙΚΟ ΤΜΗΜΑ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3111D758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ΟΔΟΝΤΙΑΤΡΙΚΗΣ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147F1A8C" w14:textId="77777777" w:rsidR="00694542" w:rsidRPr="009A1156" w:rsidRDefault="00694542" w:rsidP="00C0045C">
            <w:pPr>
              <w:pStyle w:val="30"/>
              <w:spacing w:line="276" w:lineRule="auto"/>
              <w:rPr>
                <w:u w:val="none"/>
                <w:lang w:val="el-GR"/>
              </w:rPr>
            </w:pPr>
            <w:r>
              <w:rPr>
                <w:u w:val="none"/>
                <w:lang w:val="el-GR"/>
              </w:rPr>
              <w:t>ΕΠΙΜΕΛΗΤΗ Β’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6B2A1C96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694542" w:rsidRPr="00C0045C" w14:paraId="4492C89E" w14:textId="77777777" w:rsidTr="000F0011">
        <w:trPr>
          <w:trHeight w:val="1200"/>
        </w:trPr>
        <w:tc>
          <w:tcPr>
            <w:tcW w:w="710" w:type="dxa"/>
            <w:vMerge/>
            <w:shd w:val="clear" w:color="auto" w:fill="auto"/>
            <w:hideMark/>
          </w:tcPr>
          <w:p w14:paraId="5830BFDD" w14:textId="77777777" w:rsidR="00694542" w:rsidRPr="00C0045C" w:rsidRDefault="00694542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613D6324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0B113E76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C0045C">
              <w:rPr>
                <w:bCs/>
                <w:u w:val="none"/>
                <w:lang w:val="el-GR"/>
              </w:rPr>
              <w:t>Κ.Ψ.Υ. ΚΕΝΤΡΙΚΟΥ ΤΟΜΕΑ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2F95FB4D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ΨΥΧΙΑΤΡΙΚΗΣ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27D688EC" w14:textId="77777777" w:rsidR="00694542" w:rsidRPr="009A1156" w:rsidRDefault="00694542" w:rsidP="00C0045C">
            <w:pPr>
              <w:pStyle w:val="30"/>
              <w:spacing w:line="276" w:lineRule="auto"/>
              <w:rPr>
                <w:u w:val="none"/>
                <w:lang w:val="el-GR"/>
              </w:rPr>
            </w:pPr>
            <w:r>
              <w:rPr>
                <w:u w:val="none"/>
                <w:lang w:val="el-GR"/>
              </w:rPr>
              <w:t>ΕΠΙΜΕΛΗΤΗ Β’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6C4F984E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694542" w:rsidRPr="00C0045C" w14:paraId="41C1B582" w14:textId="77777777" w:rsidTr="000F0011">
        <w:trPr>
          <w:trHeight w:val="600"/>
        </w:trPr>
        <w:tc>
          <w:tcPr>
            <w:tcW w:w="710" w:type="dxa"/>
            <w:vMerge/>
            <w:shd w:val="clear" w:color="auto" w:fill="auto"/>
            <w:hideMark/>
          </w:tcPr>
          <w:p w14:paraId="4E273EF9" w14:textId="77777777" w:rsidR="00694542" w:rsidRPr="00C0045C" w:rsidRDefault="00694542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52A7ADAC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05BE89D0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C0045C">
              <w:rPr>
                <w:bCs/>
                <w:u w:val="none"/>
                <w:lang w:val="el-GR"/>
              </w:rPr>
              <w:t>Κ.Ψ.Υ. ΔΥΤΙΚΟΥ ΤΟΜΕΑ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79B99A5F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ΨΥΧΙΑΤΡΙΚΗΣ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606415FC" w14:textId="77777777" w:rsidR="00694542" w:rsidRPr="009A1156" w:rsidRDefault="00694542" w:rsidP="00C0045C">
            <w:pPr>
              <w:pStyle w:val="30"/>
              <w:spacing w:line="276" w:lineRule="auto"/>
              <w:rPr>
                <w:u w:val="none"/>
                <w:lang w:val="el-GR"/>
              </w:rPr>
            </w:pPr>
            <w:r>
              <w:rPr>
                <w:u w:val="none"/>
                <w:lang w:val="el-GR"/>
              </w:rPr>
              <w:t>ΕΠΙΜΕΛΗΤΗ Β’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7AAC5EE7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694542" w:rsidRPr="00C0045C" w14:paraId="67366D25" w14:textId="77777777" w:rsidTr="000F0011">
        <w:trPr>
          <w:trHeight w:val="900"/>
        </w:trPr>
        <w:tc>
          <w:tcPr>
            <w:tcW w:w="710" w:type="dxa"/>
            <w:vMerge/>
            <w:shd w:val="clear" w:color="auto" w:fill="auto"/>
            <w:noWrap/>
            <w:vAlign w:val="center"/>
            <w:hideMark/>
          </w:tcPr>
          <w:p w14:paraId="3F5D2427" w14:textId="77777777" w:rsidR="00694542" w:rsidRPr="00C0045C" w:rsidRDefault="00694542" w:rsidP="0008744E">
            <w:pPr>
              <w:pStyle w:val="30"/>
              <w:spacing w:line="276" w:lineRule="auto"/>
              <w:ind w:left="142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7340C388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169A30AB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C0045C">
              <w:rPr>
                <w:bCs/>
                <w:u w:val="none"/>
                <w:lang w:val="el-GR"/>
              </w:rPr>
              <w:t>Κ.Ψ.Υ. ΔΥΤΙΚΟΥ ΤΟΜΕΑ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3449D821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ΨΥΧΙΑΤΡΙΚΗΣ ΠΑΙΔΙΟΥ &amp; ΕΦΗΒΟΥ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0FF532D2" w14:textId="77777777" w:rsidR="00694542" w:rsidRPr="009A1156" w:rsidRDefault="00694542" w:rsidP="00C0045C">
            <w:pPr>
              <w:pStyle w:val="30"/>
              <w:spacing w:line="276" w:lineRule="auto"/>
              <w:rPr>
                <w:u w:val="none"/>
                <w:lang w:val="el-GR"/>
              </w:rPr>
            </w:pPr>
            <w:r>
              <w:rPr>
                <w:u w:val="none"/>
                <w:lang w:val="el-GR"/>
              </w:rPr>
              <w:t>ΕΠΙΜΕΛΗΤΗ Β’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4CAB6B0B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694542" w:rsidRPr="00C0045C" w14:paraId="26E8D70E" w14:textId="77777777" w:rsidTr="000F0011">
        <w:trPr>
          <w:trHeight w:val="600"/>
        </w:trPr>
        <w:tc>
          <w:tcPr>
            <w:tcW w:w="710" w:type="dxa"/>
            <w:vMerge/>
            <w:shd w:val="clear" w:color="auto" w:fill="auto"/>
            <w:noWrap/>
            <w:vAlign w:val="center"/>
            <w:hideMark/>
          </w:tcPr>
          <w:p w14:paraId="2E0610B7" w14:textId="77777777" w:rsidR="00694542" w:rsidRPr="00C0045C" w:rsidRDefault="00694542" w:rsidP="0008744E">
            <w:pPr>
              <w:pStyle w:val="30"/>
              <w:spacing w:line="276" w:lineRule="auto"/>
              <w:ind w:left="142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39BC0204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7CA61C81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C0045C">
              <w:rPr>
                <w:bCs/>
                <w:u w:val="none"/>
                <w:lang w:val="el-GR"/>
              </w:rPr>
              <w:t>Κ.Ψ.Υ. ΒΟΡΕΙΟΔΥΤΙΚΟΥ ΤΟΜΕΑ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0BA084E4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ΨΥΧΙΑΤΡΙΚΗΣ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2816D467" w14:textId="77777777" w:rsidR="00694542" w:rsidRPr="00C0045C" w:rsidRDefault="00694542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>
              <w:rPr>
                <w:u w:val="none"/>
                <w:lang w:val="el-GR"/>
              </w:rPr>
              <w:t>ΕΠΙΜΕΛΗΤΗ Β’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0EDF4864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694542" w:rsidRPr="00C0045C" w14:paraId="5C05C911" w14:textId="77777777" w:rsidTr="000F0011">
        <w:trPr>
          <w:trHeight w:val="600"/>
        </w:trPr>
        <w:tc>
          <w:tcPr>
            <w:tcW w:w="710" w:type="dxa"/>
            <w:vMerge/>
            <w:shd w:val="clear" w:color="auto" w:fill="auto"/>
            <w:vAlign w:val="center"/>
            <w:hideMark/>
          </w:tcPr>
          <w:p w14:paraId="4D8F0CCD" w14:textId="77777777" w:rsidR="00694542" w:rsidRPr="00C0045C" w:rsidRDefault="00694542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03EAF0B7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67214098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C0045C">
              <w:rPr>
                <w:bCs/>
                <w:u w:val="none"/>
                <w:lang w:val="el-GR"/>
              </w:rPr>
              <w:t>Κ.Ψ.Υ. ΒΟΡΕΙΟΔΥΤΙΚΟΥ ΤΟΜΕΑ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01B7F631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ΨΥΧΙΑΤΡΙΚΗΣ ΠΑΙΔΙΟΥ &amp; ΕΦΗΒΟΥ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096C69A8" w14:textId="77777777" w:rsidR="00694542" w:rsidRPr="00C0045C" w:rsidRDefault="00694542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>
              <w:rPr>
                <w:u w:val="none"/>
                <w:lang w:val="el-GR"/>
              </w:rPr>
              <w:t>ΕΠΙΜΕΛΗΤΗ Β’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1F1DF9D3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694542" w:rsidRPr="00C0045C" w14:paraId="222AE5D8" w14:textId="77777777" w:rsidTr="000F0011">
        <w:trPr>
          <w:trHeight w:val="900"/>
        </w:trPr>
        <w:tc>
          <w:tcPr>
            <w:tcW w:w="710" w:type="dxa"/>
            <w:vMerge w:val="restart"/>
            <w:shd w:val="clear" w:color="auto" w:fill="auto"/>
            <w:noWrap/>
            <w:vAlign w:val="center"/>
            <w:hideMark/>
          </w:tcPr>
          <w:p w14:paraId="64FF6F52" w14:textId="77777777" w:rsidR="00694542" w:rsidRPr="00694542" w:rsidRDefault="00694542" w:rsidP="0008744E">
            <w:pPr>
              <w:pStyle w:val="30"/>
              <w:spacing w:line="276" w:lineRule="auto"/>
              <w:ind w:left="142"/>
              <w:jc w:val="left"/>
              <w:rPr>
                <w:u w:val="none"/>
                <w:lang w:val="el-GR"/>
              </w:rPr>
            </w:pPr>
            <w:r>
              <w:rPr>
                <w:u w:val="none"/>
                <w:lang w:val="el-GR"/>
              </w:rPr>
              <w:t>3</w:t>
            </w:r>
          </w:p>
        </w:tc>
        <w:tc>
          <w:tcPr>
            <w:tcW w:w="1478" w:type="dxa"/>
            <w:vMerge w:val="restart"/>
            <w:shd w:val="clear" w:color="auto" w:fill="auto"/>
            <w:vAlign w:val="center"/>
            <w:hideMark/>
          </w:tcPr>
          <w:p w14:paraId="365E92BA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C0045C">
              <w:rPr>
                <w:bCs/>
                <w:u w:val="none"/>
                <w:lang w:val="el-GR"/>
              </w:rPr>
              <w:t>Γ.Ν.Θ. "Γ.ΓΕΝΝΗΜΑΤΑΣ-ΑΓΙΟΣ ΔΗΜΗΤΡΙΟΣ" (ΟΡΓΑΝΙΚΗ ΜΟΝΑΔΑ ΤΗΣ ΕΔΡΑΣ Γ.ΓΕΝΝΗΜΑΤΑΣ)</w:t>
            </w: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652FBFA9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ΑΚΤΙΝΟΛΟΓΙΚΟ ΕΡΓΑΣΤΗΡΙΟ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73D8AB48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ΑΚΤΙΝΟΛΟΓΙΑΣ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5A2FD0C8" w14:textId="77777777" w:rsidR="00694542" w:rsidRPr="00C0045C" w:rsidRDefault="00694542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77696A96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694542" w:rsidRPr="00C0045C" w14:paraId="4EEE50C5" w14:textId="77777777" w:rsidTr="000F0011">
        <w:trPr>
          <w:trHeight w:val="900"/>
        </w:trPr>
        <w:tc>
          <w:tcPr>
            <w:tcW w:w="710" w:type="dxa"/>
            <w:vMerge/>
            <w:shd w:val="clear" w:color="auto" w:fill="auto"/>
            <w:vAlign w:val="center"/>
            <w:hideMark/>
          </w:tcPr>
          <w:p w14:paraId="62C051EE" w14:textId="77777777" w:rsidR="00694542" w:rsidRPr="00C0045C" w:rsidRDefault="00694542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0713F5B9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23C68104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ΠΑΙΔΙΑΤΡΙΚΗΣ ΚΛΙΝΙΚΗ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115042E2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ΠΑΙΔΙΑΤΡΙΚΗΣ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4F229611" w14:textId="77777777" w:rsidR="00694542" w:rsidRPr="00C0045C" w:rsidRDefault="00694542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7CE3EC54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694542" w:rsidRPr="00C0045C" w14:paraId="6B0DC26F" w14:textId="77777777" w:rsidTr="000F0011">
        <w:trPr>
          <w:trHeight w:val="885"/>
        </w:trPr>
        <w:tc>
          <w:tcPr>
            <w:tcW w:w="710" w:type="dxa"/>
            <w:vMerge/>
            <w:shd w:val="clear" w:color="auto" w:fill="auto"/>
            <w:noWrap/>
            <w:vAlign w:val="center"/>
            <w:hideMark/>
          </w:tcPr>
          <w:p w14:paraId="279D71F4" w14:textId="77777777" w:rsidR="00694542" w:rsidRPr="00C0045C" w:rsidRDefault="00694542" w:rsidP="0008744E">
            <w:pPr>
              <w:pStyle w:val="30"/>
              <w:spacing w:line="276" w:lineRule="auto"/>
              <w:ind w:left="142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5E29760E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77A2DDCF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ΚΑΡΔΙΟΛΟΓΙΚΗ ΚΛΙΝΙΚΗ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3E244F87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ΚΑΡΔΙΟΛΟΓΙΑΣ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120BB54E" w14:textId="77777777" w:rsidR="00694542" w:rsidRPr="00C0045C" w:rsidRDefault="00694542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66371AD8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694542" w:rsidRPr="00C0045C" w14:paraId="11D50821" w14:textId="77777777" w:rsidTr="000F0011">
        <w:trPr>
          <w:trHeight w:val="600"/>
        </w:trPr>
        <w:tc>
          <w:tcPr>
            <w:tcW w:w="710" w:type="dxa"/>
            <w:vMerge/>
            <w:shd w:val="clear" w:color="auto" w:fill="auto"/>
            <w:vAlign w:val="center"/>
            <w:hideMark/>
          </w:tcPr>
          <w:p w14:paraId="09E900BB" w14:textId="77777777" w:rsidR="00694542" w:rsidRPr="00C0045C" w:rsidRDefault="00694542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4ACDC8B2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5399286F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ΜΟΝΑΔΑ ΕΝΤΑΤΙΚΗΣ ΘΕΡΑΠΕΙΑΣ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35B10703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C0045C">
              <w:rPr>
                <w:bCs/>
                <w:u w:val="none"/>
                <w:lang w:val="el-GR"/>
              </w:rPr>
              <w:t>ΚΑΡΔΙΟΛΟΓΙΑΣ Η΄ ΠΝΕΥΜΟΝΟΛΟΓΙΑΣ-ΦΥΜΑΤΙΟΛΟΓΙΑΣ Η΄ ΧΕΙΡΟΥΡΓΙΚΗΣ Η΄ΝΕΦΡΟΛΟΓΙΑΣ  (Μ.Ε.Θ.)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6366CC03" w14:textId="77777777" w:rsidR="00694542" w:rsidRPr="00C0045C" w:rsidRDefault="00694542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79AD8BB1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694542" w:rsidRPr="00C0045C" w14:paraId="31A260D2" w14:textId="77777777" w:rsidTr="000F0011">
        <w:trPr>
          <w:trHeight w:val="600"/>
        </w:trPr>
        <w:tc>
          <w:tcPr>
            <w:tcW w:w="710" w:type="dxa"/>
            <w:vMerge/>
            <w:shd w:val="clear" w:color="auto" w:fill="auto"/>
            <w:vAlign w:val="center"/>
            <w:hideMark/>
          </w:tcPr>
          <w:p w14:paraId="34A59329" w14:textId="77777777" w:rsidR="00694542" w:rsidRPr="00C0045C" w:rsidRDefault="00694542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4F0B5613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00F1EA01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ΟΡΘΟΠΑΙΔΙΚΗ ΚΛΙΝΙΚΗ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5BAAC655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ΟΡΘΟΠΑΙΔΙΚΗΣ ΚΑΙ ΤΡΑΥΜΑΤΟΛΟΓΙΑΣ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41879DE5" w14:textId="77777777" w:rsidR="00694542" w:rsidRPr="00C0045C" w:rsidRDefault="00694542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0AC13888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694542" w:rsidRPr="00C0045C" w14:paraId="568DED41" w14:textId="77777777" w:rsidTr="000F0011">
        <w:trPr>
          <w:trHeight w:val="1380"/>
        </w:trPr>
        <w:tc>
          <w:tcPr>
            <w:tcW w:w="710" w:type="dxa"/>
            <w:vMerge/>
            <w:shd w:val="clear" w:color="auto" w:fill="auto"/>
            <w:vAlign w:val="center"/>
            <w:hideMark/>
          </w:tcPr>
          <w:p w14:paraId="3D692098" w14:textId="77777777" w:rsidR="00694542" w:rsidRPr="00C0045C" w:rsidRDefault="00694542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05144BED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76B17B5E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ΩΤΟΡΙΝΟΛΑΡΥΓΓΟΛΟΓΙΚΗ ΚΛΙΝΙΚΗ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11D6AECD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ΩΤΟΡΙΝΟΛΑΡΥΓΓΟΛΟΓΙΑΣ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73FCA671" w14:textId="77777777" w:rsidR="00694542" w:rsidRPr="00C0045C" w:rsidRDefault="00694542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3E8A3131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694542" w:rsidRPr="00C0045C" w14:paraId="54FBB670" w14:textId="77777777" w:rsidTr="000F0011">
        <w:trPr>
          <w:trHeight w:val="600"/>
        </w:trPr>
        <w:tc>
          <w:tcPr>
            <w:tcW w:w="710" w:type="dxa"/>
            <w:vMerge w:val="restart"/>
            <w:shd w:val="clear" w:color="auto" w:fill="auto"/>
            <w:vAlign w:val="center"/>
            <w:hideMark/>
          </w:tcPr>
          <w:p w14:paraId="1DD3C942" w14:textId="77777777" w:rsidR="00694542" w:rsidRPr="00694542" w:rsidRDefault="00694542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  <w:r>
              <w:rPr>
                <w:u w:val="none"/>
                <w:lang w:val="el-GR"/>
              </w:rPr>
              <w:t>4.</w:t>
            </w:r>
          </w:p>
        </w:tc>
        <w:tc>
          <w:tcPr>
            <w:tcW w:w="1478" w:type="dxa"/>
            <w:vMerge w:val="restart"/>
            <w:shd w:val="clear" w:color="auto" w:fill="auto"/>
            <w:vAlign w:val="center"/>
            <w:hideMark/>
          </w:tcPr>
          <w:p w14:paraId="60DC9901" w14:textId="77777777" w:rsidR="00694542" w:rsidRPr="00694542" w:rsidRDefault="00694542" w:rsidP="00C0045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C0045C">
              <w:rPr>
                <w:bCs/>
                <w:u w:val="none"/>
                <w:lang w:val="el-GR"/>
              </w:rPr>
              <w:t>Γ.Ν.Θ. "Γ.ΓΕΝΝΗΜΑΤΑΣ-ΑΓΙΟΣ ΔΗΜΗΤΡΙΟΣ" (ΑΠΟΚΕΝΤΡΩΜΕΝΗ ΟΡΓΑΝΙΚΗ ΜΟΝΑΔΑ  "ΑΓΙΟΣ ΔΗΜΗΤΡΙΟΣ")</w:t>
            </w: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09E6A5C4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ΑΚΤΙΝΟΔΙΑΓΝΩΣΤΙΚΟ ΤΜΗΜΑ (ΕΡΓΑΣΤΗΡΙΑΚΟΣ ΤΟΜΕΑΣ)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707200FB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ΑΚΤΙΝΟΛΟΓΙΑΣ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609C8089" w14:textId="77777777" w:rsidR="00694542" w:rsidRPr="00C0045C" w:rsidRDefault="00694542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6EFC0293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694542" w:rsidRPr="00C0045C" w14:paraId="69DFCA59" w14:textId="77777777" w:rsidTr="000F0011">
        <w:trPr>
          <w:trHeight w:val="555"/>
        </w:trPr>
        <w:tc>
          <w:tcPr>
            <w:tcW w:w="710" w:type="dxa"/>
            <w:vMerge/>
            <w:shd w:val="clear" w:color="auto" w:fill="auto"/>
            <w:vAlign w:val="center"/>
            <w:hideMark/>
          </w:tcPr>
          <w:p w14:paraId="5792DC66" w14:textId="77777777" w:rsidR="00694542" w:rsidRPr="00C0045C" w:rsidRDefault="00694542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381E1C9B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763C4132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C0045C">
              <w:rPr>
                <w:bCs/>
                <w:u w:val="none"/>
                <w:lang w:val="el-GR"/>
              </w:rPr>
              <w:t>ΜΑΙΕΥΤΙΚΟ-ΓΥΝΑΙΚΟΛΟΓΙΚΟ ΤΜΗΜΑ (ΧΕΙΡΟΥΡΓΙΚΟΣ ΤΟΜΕΑΣ)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009E01AC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ΜΑΙΕΥΤΙΚΗΣ ΚΑΙ ΓΥΝΑΙΚΟΛΟΓΙΑΣ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48B2C32E" w14:textId="77777777" w:rsidR="00694542" w:rsidRPr="00C0045C" w:rsidRDefault="00694542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0CF68F30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694542" w:rsidRPr="00C0045C" w14:paraId="7D2526B8" w14:textId="77777777" w:rsidTr="000F0011">
        <w:trPr>
          <w:trHeight w:val="1275"/>
        </w:trPr>
        <w:tc>
          <w:tcPr>
            <w:tcW w:w="710" w:type="dxa"/>
            <w:vMerge/>
            <w:shd w:val="clear" w:color="auto" w:fill="auto"/>
            <w:noWrap/>
            <w:vAlign w:val="center"/>
            <w:hideMark/>
          </w:tcPr>
          <w:p w14:paraId="4962B516" w14:textId="77777777" w:rsidR="00694542" w:rsidRPr="00C0045C" w:rsidRDefault="00694542" w:rsidP="00694542">
            <w:pPr>
              <w:pStyle w:val="30"/>
              <w:spacing w:line="276" w:lineRule="auto"/>
              <w:ind w:left="142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6AC9F763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61248E78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C0045C">
              <w:rPr>
                <w:bCs/>
                <w:u w:val="none"/>
                <w:lang w:val="el-GR"/>
              </w:rPr>
              <w:t>Η ΩΤΟΡΙΝΟΛΑΡΥΓΓΟΛΟΓΙΚΗ ΕΙΔΙΚΟΤΗΤΑ ΛΕΙΤΟΥΡΓΕΙ ΣΤΑ ΠΛΑΙΣΙΑ ΤΟΥ ΧΕΙΡΟΥΡΓΙΚΟΥ ΤΜΗΜΑΤΟΣ (ΧΕΙΡΟΥΡΓΙΚΟΣ ΤΟΜΕΑΣ)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527A7506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ΩΤΟΡΙΝΟΛΑΡΥΓΓΟΛΟΓΙΑΣ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3EE84271" w14:textId="77777777" w:rsidR="00694542" w:rsidRPr="00C0045C" w:rsidRDefault="00694542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6F49CC07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694542" w:rsidRPr="00C0045C" w14:paraId="6BF66339" w14:textId="77777777" w:rsidTr="000F0011">
        <w:trPr>
          <w:trHeight w:val="1500"/>
        </w:trPr>
        <w:tc>
          <w:tcPr>
            <w:tcW w:w="710" w:type="dxa"/>
            <w:vMerge/>
            <w:shd w:val="clear" w:color="auto" w:fill="auto"/>
            <w:vAlign w:val="center"/>
            <w:hideMark/>
          </w:tcPr>
          <w:p w14:paraId="154B5C8E" w14:textId="77777777" w:rsidR="00694542" w:rsidRPr="00C0045C" w:rsidRDefault="00694542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072A62DF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001FA9BB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ΑΚΤΙΝΟΔΙΑΓΝΩΣΤΙΚΟ ΤΜΗΜΑ (ΕΡΓΑΣΤΗΡΙΑΚΟΣ ΤΟΜΕΑΣ)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59BF1E8F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ΑΚΤΙΝΟΛΟΓΙΑΣ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14043390" w14:textId="77777777" w:rsidR="00694542" w:rsidRPr="00C0045C" w:rsidRDefault="00694542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003AD47D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694542" w:rsidRPr="00C0045C" w14:paraId="5C67EB0A" w14:textId="77777777" w:rsidTr="000F0011">
        <w:trPr>
          <w:trHeight w:val="3000"/>
        </w:trPr>
        <w:tc>
          <w:tcPr>
            <w:tcW w:w="710" w:type="dxa"/>
            <w:vMerge w:val="restart"/>
            <w:shd w:val="clear" w:color="auto" w:fill="auto"/>
            <w:vAlign w:val="center"/>
            <w:hideMark/>
          </w:tcPr>
          <w:p w14:paraId="66497B2A" w14:textId="77777777" w:rsidR="00694542" w:rsidRPr="00694542" w:rsidRDefault="00694542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  <w:r>
              <w:rPr>
                <w:u w:val="none"/>
                <w:lang w:val="el-GR"/>
              </w:rPr>
              <w:t>5.</w:t>
            </w:r>
          </w:p>
        </w:tc>
        <w:tc>
          <w:tcPr>
            <w:tcW w:w="1478" w:type="dxa"/>
            <w:vMerge w:val="restart"/>
            <w:shd w:val="clear" w:color="auto" w:fill="auto"/>
            <w:vAlign w:val="center"/>
            <w:hideMark/>
          </w:tcPr>
          <w:p w14:paraId="2C06F36B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Γ.Ν. ΚΑΤΕΡΙΝΗΣ</w:t>
            </w: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21B51EB3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ΩΤΟΡΙΝΟΛΑΡΥΓΓΟΛΟΓΙΚΟΤΜΗΜΑ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3C676FCD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ΩΤΟΡΙΝΟΛΑΡΥΓΓΟΛΟΓΙΑΣ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6738DCD8" w14:textId="77777777" w:rsidR="00694542" w:rsidRPr="00C0045C" w:rsidRDefault="00694542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0B7D2E5A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2</w:t>
            </w:r>
          </w:p>
        </w:tc>
      </w:tr>
      <w:tr w:rsidR="00694542" w:rsidRPr="00C0045C" w14:paraId="2F788B05" w14:textId="77777777" w:rsidTr="000F0011">
        <w:trPr>
          <w:trHeight w:val="1200"/>
        </w:trPr>
        <w:tc>
          <w:tcPr>
            <w:tcW w:w="710" w:type="dxa"/>
            <w:vMerge/>
            <w:shd w:val="clear" w:color="auto" w:fill="auto"/>
            <w:vAlign w:val="center"/>
            <w:hideMark/>
          </w:tcPr>
          <w:p w14:paraId="19B0CF41" w14:textId="77777777" w:rsidR="00694542" w:rsidRPr="00C0045C" w:rsidRDefault="00694542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2F0BA451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6CAB77A3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ΠΑΘΟΛΟΓΙΚΟ ΤΜΗΜΑ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09199B9C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ΕΣΩΤΕΡΙΚΗΣ ΠΑΘΟΛΟΓΙΑΣ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367358A9" w14:textId="77777777" w:rsidR="00694542" w:rsidRPr="00C0045C" w:rsidRDefault="00694542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021D0C96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694542" w:rsidRPr="00C0045C" w14:paraId="12E797E6" w14:textId="77777777" w:rsidTr="000F0011">
        <w:trPr>
          <w:trHeight w:val="660"/>
        </w:trPr>
        <w:tc>
          <w:tcPr>
            <w:tcW w:w="710" w:type="dxa"/>
            <w:vMerge/>
            <w:shd w:val="clear" w:color="auto" w:fill="auto"/>
            <w:noWrap/>
            <w:vAlign w:val="center"/>
            <w:hideMark/>
          </w:tcPr>
          <w:p w14:paraId="3E79FEF5" w14:textId="77777777" w:rsidR="00694542" w:rsidRPr="00C0045C" w:rsidRDefault="00694542" w:rsidP="00694542">
            <w:pPr>
              <w:pStyle w:val="30"/>
              <w:spacing w:line="276" w:lineRule="auto"/>
              <w:ind w:left="142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6936DA10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78588894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ΟΡΘΟΠΑΙΔΙΚΟ ΤΜΗΜΑ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777C7DC3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ΟΡΘΟΠΑΙΔΙΚΗΣ ΚΑΙ ΤΡΑΥΜΑΤΟΛΟΓΙΑΣ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7DF1A689" w14:textId="77777777" w:rsidR="00694542" w:rsidRPr="00C0045C" w:rsidRDefault="00694542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3A8EC9FC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694542" w:rsidRPr="00C0045C" w14:paraId="61FA7B4A" w14:textId="77777777" w:rsidTr="000F0011">
        <w:trPr>
          <w:trHeight w:val="945"/>
        </w:trPr>
        <w:tc>
          <w:tcPr>
            <w:tcW w:w="710" w:type="dxa"/>
            <w:vMerge w:val="restart"/>
            <w:shd w:val="clear" w:color="auto" w:fill="auto"/>
            <w:vAlign w:val="center"/>
            <w:hideMark/>
          </w:tcPr>
          <w:p w14:paraId="59BB13BE" w14:textId="77777777" w:rsidR="00694542" w:rsidRPr="00694542" w:rsidRDefault="00694542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  <w:r>
              <w:rPr>
                <w:u w:val="none"/>
                <w:lang w:val="el-GR"/>
              </w:rPr>
              <w:t>6.</w:t>
            </w:r>
          </w:p>
        </w:tc>
        <w:tc>
          <w:tcPr>
            <w:tcW w:w="1478" w:type="dxa"/>
            <w:vMerge w:val="restart"/>
            <w:shd w:val="clear" w:color="auto" w:fill="auto"/>
            <w:vAlign w:val="center"/>
            <w:hideMark/>
          </w:tcPr>
          <w:p w14:paraId="78F13AE9" w14:textId="77777777" w:rsidR="00694542" w:rsidRPr="00C0045C" w:rsidRDefault="00694542" w:rsidP="00694542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C0045C">
              <w:rPr>
                <w:bCs/>
                <w:u w:val="none"/>
                <w:lang w:val="el-GR"/>
              </w:rPr>
              <w:t>Γ.Ν. ΗΜΑΘΙΑΣ (ΟΡΓΑΝΙΚΗ ΜΟΝΑΔΑ ΤΗΣ ΕΔΡΑΣ ΒΕΡΟΙΑ)</w:t>
            </w: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596DE325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i/>
                <w:iCs/>
                <w:u w:val="none"/>
                <w:lang w:val="en-US"/>
              </w:rPr>
            </w:pPr>
            <w:r w:rsidRPr="00C0045C">
              <w:rPr>
                <w:bCs/>
                <w:i/>
                <w:iCs/>
                <w:u w:val="none"/>
                <w:lang w:val="en-US"/>
              </w:rPr>
              <w:t>ΑΝΑΙΣΘΗΣΙΟΛΟΓΙΚΟ ΤΜΗΜΑ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67AFEEDC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i/>
                <w:iCs/>
                <w:u w:val="none"/>
                <w:lang w:val="en-US"/>
              </w:rPr>
            </w:pPr>
            <w:r w:rsidRPr="00C0045C">
              <w:rPr>
                <w:bCs/>
                <w:i/>
                <w:iCs/>
                <w:u w:val="none"/>
                <w:lang w:val="en-US"/>
              </w:rPr>
              <w:t>ΑΝΑΙΣΘΗΣΙΟΛΟΓΙΑΣ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636B67C1" w14:textId="77777777" w:rsidR="00694542" w:rsidRPr="00C0045C" w:rsidRDefault="00694542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Α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2A783E4B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i/>
                <w:iCs/>
                <w:u w:val="none"/>
                <w:lang w:val="en-US"/>
              </w:rPr>
            </w:pPr>
            <w:r w:rsidRPr="00C0045C">
              <w:rPr>
                <w:bCs/>
                <w:i/>
                <w:iCs/>
                <w:u w:val="none"/>
                <w:lang w:val="en-US"/>
              </w:rPr>
              <w:t>1</w:t>
            </w:r>
          </w:p>
        </w:tc>
      </w:tr>
      <w:tr w:rsidR="00694542" w:rsidRPr="00C0045C" w14:paraId="0E5B360B" w14:textId="77777777" w:rsidTr="000F0011">
        <w:trPr>
          <w:trHeight w:val="840"/>
        </w:trPr>
        <w:tc>
          <w:tcPr>
            <w:tcW w:w="710" w:type="dxa"/>
            <w:vMerge/>
            <w:shd w:val="clear" w:color="auto" w:fill="auto"/>
            <w:vAlign w:val="center"/>
            <w:hideMark/>
          </w:tcPr>
          <w:p w14:paraId="6158C0FD" w14:textId="77777777" w:rsidR="00694542" w:rsidRPr="00C0045C" w:rsidRDefault="00694542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24F09476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3C7C3195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ΤΜΗΜΑ ΕΠΕΙΓΟΝΤΩΝ ΠΕΡΙΣΤΑΤΙΚΩΝ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0386FC3F" w14:textId="77777777" w:rsidR="00694542" w:rsidRPr="00C0045C" w:rsidRDefault="00694542" w:rsidP="009A1156">
            <w:pPr>
              <w:pStyle w:val="30"/>
              <w:spacing w:line="276" w:lineRule="auto"/>
              <w:rPr>
                <w:bCs/>
                <w:i/>
                <w:iCs/>
                <w:u w:val="none"/>
                <w:lang w:val="en-US"/>
              </w:rPr>
            </w:pPr>
            <w:r w:rsidRPr="00C0045C">
              <w:rPr>
                <w:bCs/>
                <w:i/>
                <w:iCs/>
                <w:u w:val="none"/>
                <w:lang w:val="en-US"/>
              </w:rPr>
              <w:t>ΧΕΙΡΟΥΡΓΙΚΗΣ (ΓΙΑ ΤΕΠ)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6C87AB91" w14:textId="77777777" w:rsidR="00694542" w:rsidRPr="00C0045C" w:rsidRDefault="00694542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2BCDB9BC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i/>
                <w:iCs/>
                <w:u w:val="none"/>
                <w:lang w:val="en-US"/>
              </w:rPr>
            </w:pPr>
            <w:r w:rsidRPr="00C0045C">
              <w:rPr>
                <w:bCs/>
                <w:i/>
                <w:iCs/>
                <w:u w:val="none"/>
                <w:lang w:val="en-US"/>
              </w:rPr>
              <w:t>1</w:t>
            </w:r>
          </w:p>
        </w:tc>
      </w:tr>
      <w:tr w:rsidR="00694542" w:rsidRPr="00C0045C" w14:paraId="6B01E581" w14:textId="77777777" w:rsidTr="000F0011">
        <w:trPr>
          <w:trHeight w:val="900"/>
        </w:trPr>
        <w:tc>
          <w:tcPr>
            <w:tcW w:w="710" w:type="dxa"/>
            <w:vMerge/>
            <w:shd w:val="clear" w:color="auto" w:fill="auto"/>
            <w:noWrap/>
            <w:vAlign w:val="center"/>
            <w:hideMark/>
          </w:tcPr>
          <w:p w14:paraId="5C35082E" w14:textId="77777777" w:rsidR="00694542" w:rsidRPr="00C0045C" w:rsidRDefault="00694542" w:rsidP="00694542">
            <w:pPr>
              <w:pStyle w:val="30"/>
              <w:spacing w:line="276" w:lineRule="auto"/>
              <w:ind w:left="142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7987B1C9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65BC6D7E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ΤΜΗΜΑ ΕΠΕΙΓΟΝΤΩΝ ΠΕΡΙΣΤΑΤΙΚΩΝ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08C1762F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i/>
                <w:iCs/>
                <w:u w:val="none"/>
                <w:lang w:val="el-GR"/>
              </w:rPr>
            </w:pPr>
            <w:r w:rsidRPr="00C0045C">
              <w:rPr>
                <w:bCs/>
                <w:i/>
                <w:iCs/>
                <w:u w:val="none"/>
                <w:lang w:val="el-GR"/>
              </w:rPr>
              <w:t>ΕΣΩΤΕΡΙΚΗΣ ΠΑΘ</w:t>
            </w:r>
            <w:r w:rsidRPr="00C0045C">
              <w:rPr>
                <w:bCs/>
                <w:i/>
                <w:iCs/>
                <w:u w:val="none"/>
                <w:lang w:val="en-US"/>
              </w:rPr>
              <w:t>O</w:t>
            </w:r>
            <w:r w:rsidRPr="00C0045C">
              <w:rPr>
                <w:bCs/>
                <w:i/>
                <w:iCs/>
                <w:u w:val="none"/>
                <w:lang w:val="el-GR"/>
              </w:rPr>
              <w:t xml:space="preserve">ΛΟΓΙΑΣ (με αποδεδειγμένη εμπειρία και γνώση </w:t>
            </w:r>
            <w:r w:rsidRPr="00C0045C">
              <w:rPr>
                <w:bCs/>
                <w:i/>
                <w:iCs/>
                <w:u w:val="none"/>
                <w:lang w:val="el-GR"/>
              </w:rPr>
              <w:lastRenderedPageBreak/>
              <w:t>στην επείγουσα ιατρική ή εξειδίκευση στη (ΜΕΘ) (ΓΙΑ ΤΕΠ)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00DFA2C6" w14:textId="77777777" w:rsidR="00694542" w:rsidRPr="00C0045C" w:rsidRDefault="00694542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lastRenderedPageBreak/>
              <w:t>ΕΠΙΜΕΛΗΤΗ Β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1E74342A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i/>
                <w:iCs/>
                <w:u w:val="none"/>
                <w:lang w:val="en-US"/>
              </w:rPr>
            </w:pPr>
            <w:r w:rsidRPr="00C0045C">
              <w:rPr>
                <w:bCs/>
                <w:i/>
                <w:iCs/>
                <w:u w:val="none"/>
                <w:lang w:val="en-US"/>
              </w:rPr>
              <w:t>1</w:t>
            </w:r>
          </w:p>
        </w:tc>
      </w:tr>
      <w:tr w:rsidR="00694542" w:rsidRPr="00C0045C" w14:paraId="42DE650D" w14:textId="77777777" w:rsidTr="000F0011">
        <w:trPr>
          <w:trHeight w:val="900"/>
        </w:trPr>
        <w:tc>
          <w:tcPr>
            <w:tcW w:w="710" w:type="dxa"/>
            <w:vMerge/>
            <w:shd w:val="clear" w:color="auto" w:fill="auto"/>
            <w:vAlign w:val="center"/>
            <w:hideMark/>
          </w:tcPr>
          <w:p w14:paraId="42CE7EAF" w14:textId="77777777" w:rsidR="00694542" w:rsidRPr="00C0045C" w:rsidRDefault="00694542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06DEE8B4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3091EECC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ΟΥΡΟΛΟΓΙΚΗ ΜΟΝΑΔΑ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6982E4CB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iCs/>
                <w:u w:val="none"/>
                <w:lang w:val="en-US"/>
              </w:rPr>
            </w:pPr>
            <w:r w:rsidRPr="00C0045C">
              <w:rPr>
                <w:bCs/>
                <w:iCs/>
                <w:u w:val="none"/>
                <w:lang w:val="en-US"/>
              </w:rPr>
              <w:t>ΟΥΡΟΛΟΓΙΑΣ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5D903409" w14:textId="77777777" w:rsidR="00694542" w:rsidRPr="00C0045C" w:rsidRDefault="00694542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00291384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i/>
                <w:iCs/>
                <w:u w:val="none"/>
                <w:lang w:val="en-US"/>
              </w:rPr>
            </w:pPr>
            <w:r w:rsidRPr="00C0045C">
              <w:rPr>
                <w:bCs/>
                <w:i/>
                <w:iCs/>
                <w:u w:val="none"/>
                <w:lang w:val="en-US"/>
              </w:rPr>
              <w:t>1</w:t>
            </w:r>
          </w:p>
        </w:tc>
      </w:tr>
      <w:tr w:rsidR="00694542" w:rsidRPr="00C0045C" w14:paraId="5B6504C6" w14:textId="77777777" w:rsidTr="000F0011">
        <w:trPr>
          <w:trHeight w:val="1785"/>
        </w:trPr>
        <w:tc>
          <w:tcPr>
            <w:tcW w:w="710" w:type="dxa"/>
            <w:vMerge w:val="restart"/>
            <w:shd w:val="clear" w:color="auto" w:fill="auto"/>
            <w:vAlign w:val="center"/>
            <w:hideMark/>
          </w:tcPr>
          <w:p w14:paraId="68D7831B" w14:textId="77777777" w:rsidR="00694542" w:rsidRPr="00694542" w:rsidRDefault="00694542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  <w:r>
              <w:rPr>
                <w:u w:val="none"/>
                <w:lang w:val="el-GR"/>
              </w:rPr>
              <w:t>7.</w:t>
            </w:r>
          </w:p>
        </w:tc>
        <w:tc>
          <w:tcPr>
            <w:tcW w:w="1478" w:type="dxa"/>
            <w:vMerge w:val="restart"/>
            <w:shd w:val="clear" w:color="auto" w:fill="auto"/>
            <w:vAlign w:val="center"/>
            <w:hideMark/>
          </w:tcPr>
          <w:p w14:paraId="2ECD93CD" w14:textId="77777777" w:rsidR="00694542" w:rsidRPr="00694542" w:rsidRDefault="00694542" w:rsidP="00C0045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C0045C">
              <w:rPr>
                <w:bCs/>
                <w:u w:val="none"/>
                <w:lang w:val="el-GR"/>
              </w:rPr>
              <w:t>Γ.Ν. ΗΜΑΘΙΑΣ (ΑΠΟΚΕΝΤΡΩΜΕΝΗ ΟΡΓΑΝΙΚΗ ΜΟΝΑΔΑ  ΝΑΟΥΣΑ)</w:t>
            </w: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1FABF604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ΑΚΤΙΝΟΛ</w:t>
            </w:r>
            <w:r>
              <w:rPr>
                <w:bCs/>
                <w:u w:val="none"/>
                <w:lang w:val="el-GR"/>
              </w:rPr>
              <w:t>Ο</w:t>
            </w:r>
            <w:r w:rsidRPr="00C0045C">
              <w:rPr>
                <w:bCs/>
                <w:u w:val="none"/>
                <w:lang w:val="en-US"/>
              </w:rPr>
              <w:t>ΓΙΚΟ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2309C96D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ΑΚΤΙΝΟΛΟΓΙΑΣ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4981297F" w14:textId="77777777" w:rsidR="00694542" w:rsidRPr="00C0045C" w:rsidRDefault="00694542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Α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7B21D13D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694542" w:rsidRPr="00C0045C" w14:paraId="55E1921B" w14:textId="77777777" w:rsidTr="000F0011">
        <w:trPr>
          <w:trHeight w:val="701"/>
        </w:trPr>
        <w:tc>
          <w:tcPr>
            <w:tcW w:w="710" w:type="dxa"/>
            <w:vMerge/>
            <w:shd w:val="clear" w:color="auto" w:fill="auto"/>
            <w:vAlign w:val="center"/>
            <w:hideMark/>
          </w:tcPr>
          <w:p w14:paraId="4D750442" w14:textId="77777777" w:rsidR="00694542" w:rsidRPr="00C0045C" w:rsidRDefault="00694542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1D313A23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0490023F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ΟΦΘΑΛΜΟΛΟΓΙΚΟ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23B2E0D6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ΟΦΘΑΛΜΟΛΟΓΙΑΣ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20684331" w14:textId="77777777" w:rsidR="00694542" w:rsidRPr="00C0045C" w:rsidRDefault="00694542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5AE67349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694542" w:rsidRPr="00C0045C" w14:paraId="482FA914" w14:textId="77777777" w:rsidTr="000F0011">
        <w:trPr>
          <w:trHeight w:val="780"/>
        </w:trPr>
        <w:tc>
          <w:tcPr>
            <w:tcW w:w="710" w:type="dxa"/>
            <w:vMerge/>
            <w:shd w:val="clear" w:color="auto" w:fill="auto"/>
            <w:noWrap/>
            <w:vAlign w:val="center"/>
            <w:hideMark/>
          </w:tcPr>
          <w:p w14:paraId="49AF06CD" w14:textId="77777777" w:rsidR="00694542" w:rsidRPr="00C0045C" w:rsidRDefault="00694542" w:rsidP="00694542">
            <w:pPr>
              <w:pStyle w:val="30"/>
              <w:spacing w:line="276" w:lineRule="auto"/>
              <w:ind w:left="142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5AA4BD03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7CF4146C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ΤΕΠ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3AC0687F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C0045C">
              <w:rPr>
                <w:bCs/>
                <w:u w:val="none"/>
                <w:lang w:val="el-GR"/>
              </w:rPr>
              <w:t>ΓΕΝΙΚΗΣ/ΟΙΚΟΓΕΝΕΙΑΚΗΣ ΙΑΤΡΙΚΗΣ με αποδεδειγμένη εμπειρία και γνώση στην επείγουσα ιατρική   διάσωση, προ-νοσοκομειακή περίθαλψη και διαχείριση –διοίκηση –συντονισμό του έργου της εφημερίας για το (ΤΕΠ)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0275B452" w14:textId="77777777" w:rsidR="00694542" w:rsidRPr="00C0045C" w:rsidRDefault="00694542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78935BA4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694542" w:rsidRPr="00C0045C" w14:paraId="201B6CC6" w14:textId="77777777" w:rsidTr="000F0011">
        <w:trPr>
          <w:trHeight w:val="471"/>
        </w:trPr>
        <w:tc>
          <w:tcPr>
            <w:tcW w:w="710" w:type="dxa"/>
            <w:vMerge w:val="restart"/>
            <w:shd w:val="clear" w:color="auto" w:fill="auto"/>
            <w:vAlign w:val="center"/>
            <w:hideMark/>
          </w:tcPr>
          <w:p w14:paraId="67763077" w14:textId="77777777" w:rsidR="00694542" w:rsidRPr="00694542" w:rsidRDefault="00694542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  <w:r>
              <w:rPr>
                <w:u w:val="none"/>
                <w:lang w:val="el-GR"/>
              </w:rPr>
              <w:t>8.</w:t>
            </w:r>
          </w:p>
        </w:tc>
        <w:tc>
          <w:tcPr>
            <w:tcW w:w="1478" w:type="dxa"/>
            <w:vMerge w:val="restart"/>
            <w:shd w:val="clear" w:color="auto" w:fill="auto"/>
            <w:vAlign w:val="center"/>
            <w:hideMark/>
          </w:tcPr>
          <w:p w14:paraId="3C2E3B05" w14:textId="77777777" w:rsidR="00694542" w:rsidRPr="00694542" w:rsidRDefault="00694542" w:rsidP="00C0045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C0045C">
              <w:rPr>
                <w:bCs/>
                <w:u w:val="none"/>
                <w:lang w:val="el-GR"/>
              </w:rPr>
              <w:t>Γ.Ν. ΠΕΛΛΑΣ (ΑΠΟΚΕΝΤΡΩΜΕΝΗ ΟΡΓΑΝΙΚΗ ΜΟΝΑΔΑ ΓΙΑΝΝΙΤΣΑ)</w:t>
            </w: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549AF6F9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ΑΚΤΙΝΟΛΟΓΙΚΟ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58018539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ΑΚΤΙΝΟΛΟΓΙΑΣ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4D60C295" w14:textId="77777777" w:rsidR="00694542" w:rsidRPr="00C0045C" w:rsidRDefault="00694542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proofErr w:type="gramStart"/>
            <w:r w:rsidRPr="00C0045C">
              <w:rPr>
                <w:u w:val="none"/>
                <w:lang w:val="en-US"/>
              </w:rPr>
              <w:t>ΕΠΙΜΕΛΗΤΗ  Β</w:t>
            </w:r>
            <w:proofErr w:type="gramEnd"/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1415B708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694542" w:rsidRPr="00C0045C" w14:paraId="638B14C1" w14:textId="77777777" w:rsidTr="000F0011">
        <w:trPr>
          <w:trHeight w:val="2280"/>
        </w:trPr>
        <w:tc>
          <w:tcPr>
            <w:tcW w:w="710" w:type="dxa"/>
            <w:vMerge/>
            <w:shd w:val="clear" w:color="auto" w:fill="auto"/>
            <w:vAlign w:val="center"/>
            <w:hideMark/>
          </w:tcPr>
          <w:p w14:paraId="5728AA9D" w14:textId="77777777" w:rsidR="00694542" w:rsidRPr="00C0045C" w:rsidRDefault="00694542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4E263C33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2BE05156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ΠΑΘΟΛΟΓΙΚΟ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579D1DCB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ΕΣΩΤΕΡΙΚΗΣ ΠΑΘΟΛΟΓΙΑΣ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418CCE83" w14:textId="77777777" w:rsidR="00694542" w:rsidRPr="00C0045C" w:rsidRDefault="00694542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ΔΙΕΥΘΥΝΤΗ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51DB424B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694542" w:rsidRPr="00C0045C" w14:paraId="60EAC7A5" w14:textId="77777777" w:rsidTr="000F0011">
        <w:trPr>
          <w:trHeight w:val="309"/>
        </w:trPr>
        <w:tc>
          <w:tcPr>
            <w:tcW w:w="710" w:type="dxa"/>
            <w:vMerge/>
            <w:shd w:val="clear" w:color="auto" w:fill="auto"/>
            <w:noWrap/>
            <w:vAlign w:val="center"/>
            <w:hideMark/>
          </w:tcPr>
          <w:p w14:paraId="69A82453" w14:textId="77777777" w:rsidR="00694542" w:rsidRPr="00C0045C" w:rsidRDefault="00694542" w:rsidP="00694542">
            <w:pPr>
              <w:pStyle w:val="30"/>
              <w:spacing w:line="276" w:lineRule="auto"/>
              <w:ind w:left="142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728679C9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2BFB1AF8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ΠΑΘΟΛΟΓΙΚΟ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5B4654D0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ΕΣΩΤΕΡΙΚΗΣ ΠΑΘΟΛΟΓΙΑΣ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34309CA9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</w:t>
            </w:r>
            <w:r w:rsidRPr="00C0045C">
              <w:rPr>
                <w:bCs/>
                <w:u w:val="none"/>
                <w:lang w:val="en-US"/>
              </w:rPr>
              <w:t xml:space="preserve"> Β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47F6C4DA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2</w:t>
            </w:r>
          </w:p>
        </w:tc>
      </w:tr>
      <w:tr w:rsidR="00694542" w:rsidRPr="00C0045C" w14:paraId="62082A5A" w14:textId="77777777" w:rsidTr="000F0011">
        <w:trPr>
          <w:trHeight w:val="303"/>
        </w:trPr>
        <w:tc>
          <w:tcPr>
            <w:tcW w:w="710" w:type="dxa"/>
            <w:vMerge w:val="restart"/>
            <w:shd w:val="clear" w:color="auto" w:fill="auto"/>
            <w:vAlign w:val="center"/>
            <w:hideMark/>
          </w:tcPr>
          <w:p w14:paraId="29F9E6B9" w14:textId="77777777" w:rsidR="00694542" w:rsidRPr="00694542" w:rsidRDefault="00694542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  <w:r>
              <w:rPr>
                <w:u w:val="none"/>
                <w:lang w:val="el-GR"/>
              </w:rPr>
              <w:t>9.</w:t>
            </w:r>
          </w:p>
        </w:tc>
        <w:tc>
          <w:tcPr>
            <w:tcW w:w="1478" w:type="dxa"/>
            <w:vMerge w:val="restart"/>
            <w:shd w:val="clear" w:color="auto" w:fill="auto"/>
            <w:vAlign w:val="center"/>
            <w:hideMark/>
          </w:tcPr>
          <w:p w14:paraId="7315229E" w14:textId="77777777" w:rsidR="00694542" w:rsidRPr="00694542" w:rsidRDefault="00694542" w:rsidP="00C0045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C0045C">
              <w:rPr>
                <w:bCs/>
                <w:u w:val="none"/>
                <w:lang w:val="el-GR"/>
              </w:rPr>
              <w:t>Γ.Ν. ΠΕΛΛΑΣ (ΟΡΓΑΝΙΚΗ ΜΟΝΑΔΑ ΤΗΣ ΕΔΡΑΣ  ΕΔΕΣΣΑ)</w:t>
            </w: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0CDDF852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ΟΥΡΟΛΟΓΙΚΗ ΚΛΙΝΙΚΗ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3A8C0B13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ΟΥΡΟΛΟΓΙΑΣ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2991B4F7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</w:t>
            </w:r>
            <w:r w:rsidRPr="00C0045C">
              <w:rPr>
                <w:bCs/>
                <w:u w:val="none"/>
                <w:lang w:val="en-US"/>
              </w:rPr>
              <w:t xml:space="preserve"> Β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55D83222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694542" w:rsidRPr="00C0045C" w14:paraId="4EA1F5A1" w14:textId="77777777" w:rsidTr="000F0011">
        <w:trPr>
          <w:trHeight w:val="570"/>
        </w:trPr>
        <w:tc>
          <w:tcPr>
            <w:tcW w:w="710" w:type="dxa"/>
            <w:vMerge/>
            <w:shd w:val="clear" w:color="auto" w:fill="auto"/>
            <w:vAlign w:val="center"/>
            <w:hideMark/>
          </w:tcPr>
          <w:p w14:paraId="6E4D9D07" w14:textId="77777777" w:rsidR="00694542" w:rsidRPr="00C0045C" w:rsidRDefault="00694542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328E09AF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0E164709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ΠΑΘΟΛΟΓΙΚΗ ΚΛΙΝΙΚΗ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07AFCA30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ΕΣΩΤΕΡΙΚΗΣ ΠΑΘΟΛΟΓΙΑΣ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7DEC4377" w14:textId="77777777" w:rsidR="00694542" w:rsidRPr="00C0045C" w:rsidRDefault="00694542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Α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6BE516A0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694542" w:rsidRPr="00C0045C" w14:paraId="53BBE738" w14:textId="77777777" w:rsidTr="000F0011">
        <w:trPr>
          <w:trHeight w:val="585"/>
        </w:trPr>
        <w:tc>
          <w:tcPr>
            <w:tcW w:w="710" w:type="dxa"/>
            <w:vMerge/>
            <w:shd w:val="clear" w:color="auto" w:fill="auto"/>
            <w:noWrap/>
            <w:vAlign w:val="center"/>
            <w:hideMark/>
          </w:tcPr>
          <w:p w14:paraId="365904EB" w14:textId="77777777" w:rsidR="00694542" w:rsidRPr="00C0045C" w:rsidRDefault="00694542" w:rsidP="00694542">
            <w:pPr>
              <w:pStyle w:val="30"/>
              <w:spacing w:line="276" w:lineRule="auto"/>
              <w:ind w:left="142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101E86A3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7E1FD7D4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ΧΕΙΡΟΥΡΓΙΚΗ ΚΛΙΝΙΚΗ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26A7DE32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ΧΕΙΡΟΥΡΓΙΚΗΣ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1103F983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</w:t>
            </w:r>
            <w:r w:rsidRPr="00C0045C">
              <w:rPr>
                <w:bCs/>
                <w:u w:val="none"/>
                <w:lang w:val="en-US"/>
              </w:rPr>
              <w:t xml:space="preserve"> Α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6087C5CB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694542" w:rsidRPr="00C0045C" w14:paraId="49B9A508" w14:textId="77777777" w:rsidTr="000F0011">
        <w:trPr>
          <w:trHeight w:val="271"/>
        </w:trPr>
        <w:tc>
          <w:tcPr>
            <w:tcW w:w="710" w:type="dxa"/>
            <w:vMerge/>
            <w:shd w:val="clear" w:color="auto" w:fill="auto"/>
            <w:hideMark/>
          </w:tcPr>
          <w:p w14:paraId="6AA22D74" w14:textId="77777777" w:rsidR="00694542" w:rsidRPr="00C0045C" w:rsidRDefault="00694542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6AB69A5F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7A4D298A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  <w:p w14:paraId="7D3F9D13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ΠΑΙΔΙΑΤΡΙΚΗ ΚΛΙΝΙΚΗ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0C79CB2E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  <w:p w14:paraId="37745F21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ΠΑΙΔΙΑΤΡΙΚΗΣ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06725068" w14:textId="77777777" w:rsidR="00694542" w:rsidRPr="00C0045C" w:rsidRDefault="00694542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6A8349F8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F0011" w:rsidRPr="00C0045C" w14:paraId="75E96B14" w14:textId="77777777" w:rsidTr="000F0011">
        <w:trPr>
          <w:trHeight w:val="420"/>
        </w:trPr>
        <w:tc>
          <w:tcPr>
            <w:tcW w:w="710" w:type="dxa"/>
            <w:vMerge w:val="restart"/>
            <w:shd w:val="clear" w:color="auto" w:fill="auto"/>
            <w:hideMark/>
          </w:tcPr>
          <w:p w14:paraId="71FCF9FF" w14:textId="77777777" w:rsidR="000F0011" w:rsidRDefault="000F0011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</w:p>
          <w:p w14:paraId="110FA087" w14:textId="77777777" w:rsidR="000F0011" w:rsidRDefault="000F0011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</w:p>
          <w:p w14:paraId="1F8E1C4F" w14:textId="77777777" w:rsidR="000F0011" w:rsidRDefault="000F0011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</w:p>
          <w:p w14:paraId="29E0BE32" w14:textId="77777777" w:rsidR="000F0011" w:rsidRDefault="000F0011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</w:p>
          <w:p w14:paraId="2DED402F" w14:textId="77777777" w:rsidR="000F0011" w:rsidRDefault="000F0011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</w:p>
          <w:p w14:paraId="01C41183" w14:textId="77777777" w:rsidR="000F0011" w:rsidRDefault="000F0011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</w:p>
          <w:p w14:paraId="59E0782C" w14:textId="77777777" w:rsidR="000F0011" w:rsidRDefault="000F0011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</w:p>
          <w:p w14:paraId="136F28ED" w14:textId="77777777" w:rsidR="000F0011" w:rsidRDefault="000F0011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</w:p>
          <w:p w14:paraId="2A81B6A9" w14:textId="77777777" w:rsidR="000F0011" w:rsidRDefault="000F0011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</w:p>
          <w:p w14:paraId="4D492B77" w14:textId="77777777" w:rsidR="000F0011" w:rsidRPr="000F0011" w:rsidRDefault="000F0011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  <w:r>
              <w:rPr>
                <w:u w:val="none"/>
                <w:lang w:val="el-GR"/>
              </w:rPr>
              <w:t>10.</w:t>
            </w:r>
          </w:p>
        </w:tc>
        <w:tc>
          <w:tcPr>
            <w:tcW w:w="1478" w:type="dxa"/>
            <w:vMerge w:val="restart"/>
            <w:shd w:val="clear" w:color="auto" w:fill="auto"/>
            <w:vAlign w:val="center"/>
            <w:hideMark/>
          </w:tcPr>
          <w:p w14:paraId="0B15454E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Γ.Ν. ΚΟΖΑΝΗΣ "ΜΑΜΑΤΣΕΙΟ"</w:t>
            </w:r>
          </w:p>
        </w:tc>
        <w:tc>
          <w:tcPr>
            <w:tcW w:w="2758" w:type="dxa"/>
            <w:vMerge w:val="restart"/>
            <w:shd w:val="clear" w:color="auto" w:fill="auto"/>
            <w:vAlign w:val="center"/>
            <w:hideMark/>
          </w:tcPr>
          <w:p w14:paraId="4A108957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  <w:p w14:paraId="7771BDCC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ΨΥΧΙΑΤΡΙΚΟ ΤΜΗΜΑ</w:t>
            </w:r>
          </w:p>
        </w:tc>
        <w:tc>
          <w:tcPr>
            <w:tcW w:w="2125" w:type="dxa"/>
            <w:vMerge w:val="restart"/>
            <w:shd w:val="clear" w:color="auto" w:fill="auto"/>
            <w:vAlign w:val="center"/>
            <w:hideMark/>
          </w:tcPr>
          <w:p w14:paraId="618B2A3A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  <w:p w14:paraId="32DFDB4C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ΨΥΧΙΑΤΡΙΚΗΣ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50ECBF7C" w14:textId="77777777" w:rsidR="000F0011" w:rsidRPr="00C0045C" w:rsidRDefault="000F0011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257ADFD3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F0011" w:rsidRPr="00C0045C" w14:paraId="0076EF62" w14:textId="77777777" w:rsidTr="000F0011">
        <w:trPr>
          <w:trHeight w:val="300"/>
        </w:trPr>
        <w:tc>
          <w:tcPr>
            <w:tcW w:w="710" w:type="dxa"/>
            <w:vMerge/>
            <w:shd w:val="clear" w:color="auto" w:fill="auto"/>
            <w:hideMark/>
          </w:tcPr>
          <w:p w14:paraId="16BDDEC5" w14:textId="77777777" w:rsidR="000F0011" w:rsidRPr="00C0045C" w:rsidRDefault="000F0011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0D17F2D4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vMerge/>
            <w:shd w:val="clear" w:color="auto" w:fill="auto"/>
            <w:vAlign w:val="center"/>
            <w:hideMark/>
          </w:tcPr>
          <w:p w14:paraId="6ACB5886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125" w:type="dxa"/>
            <w:vMerge/>
            <w:shd w:val="clear" w:color="auto" w:fill="auto"/>
            <w:vAlign w:val="center"/>
            <w:hideMark/>
          </w:tcPr>
          <w:p w14:paraId="160FFEA6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7EA8E46B" w14:textId="77777777" w:rsidR="000F0011" w:rsidRPr="00C0045C" w:rsidRDefault="000F0011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ΔΙΕΥΘΥΝΤΗ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304FCCF7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F0011" w:rsidRPr="00C0045C" w14:paraId="27363978" w14:textId="77777777" w:rsidTr="000F0011">
        <w:trPr>
          <w:trHeight w:val="600"/>
        </w:trPr>
        <w:tc>
          <w:tcPr>
            <w:tcW w:w="710" w:type="dxa"/>
            <w:vMerge/>
            <w:shd w:val="clear" w:color="auto" w:fill="auto"/>
            <w:hideMark/>
          </w:tcPr>
          <w:p w14:paraId="6DCA394C" w14:textId="77777777" w:rsidR="000F0011" w:rsidRPr="00C0045C" w:rsidRDefault="000F0011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02050962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16459B7E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Μ/Γ ΤΜΗΜΑ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076AEEAC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ΜΑΙΕΥΤΙΚΗΣ ΚΑΙ ΓΥΝΑΙΚΟΛΟΓΙΑΣ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2C52E1F3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</w:t>
            </w:r>
            <w:r w:rsidRPr="00C0045C">
              <w:rPr>
                <w:bCs/>
                <w:u w:val="none"/>
                <w:lang w:val="en-US"/>
              </w:rPr>
              <w:t xml:space="preserve"> Β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02B2FA3A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F0011" w:rsidRPr="00C0045C" w14:paraId="2E86B8EE" w14:textId="77777777" w:rsidTr="000F0011">
        <w:trPr>
          <w:trHeight w:val="630"/>
        </w:trPr>
        <w:tc>
          <w:tcPr>
            <w:tcW w:w="710" w:type="dxa"/>
            <w:vMerge/>
            <w:shd w:val="clear" w:color="auto" w:fill="auto"/>
            <w:noWrap/>
            <w:vAlign w:val="center"/>
            <w:hideMark/>
          </w:tcPr>
          <w:p w14:paraId="6647857D" w14:textId="77777777" w:rsidR="000F0011" w:rsidRPr="00C0045C" w:rsidRDefault="000F0011" w:rsidP="00694542">
            <w:pPr>
              <w:pStyle w:val="30"/>
              <w:spacing w:line="276" w:lineRule="auto"/>
              <w:ind w:left="142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60D8F588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7E505C89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ΜΕΘ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6BFAF6D1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C0045C">
              <w:rPr>
                <w:bCs/>
                <w:u w:val="none"/>
                <w:lang w:val="el-GR"/>
              </w:rPr>
              <w:t>ΚΑΡΔΙΟΛΟΓΙΑΣ η ΠΝΕΥΜΟΝΟΛΟΓΙΑΣ-ΦΥΜΑΤΟΛΟΓΙΑΣ η ΧΕΙΡΟΥΡΓΙΚΗΣ (ΜΕΘ)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15DBA44B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</w:t>
            </w:r>
            <w:r w:rsidRPr="00C0045C">
              <w:rPr>
                <w:bCs/>
                <w:u w:val="none"/>
                <w:lang w:val="en-US"/>
              </w:rPr>
              <w:t xml:space="preserve"> Β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263A882C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2</w:t>
            </w:r>
          </w:p>
        </w:tc>
      </w:tr>
      <w:tr w:rsidR="000F0011" w:rsidRPr="00C0045C" w14:paraId="4410EEB8" w14:textId="77777777" w:rsidTr="000F0011">
        <w:trPr>
          <w:trHeight w:val="930"/>
        </w:trPr>
        <w:tc>
          <w:tcPr>
            <w:tcW w:w="710" w:type="dxa"/>
            <w:vMerge/>
            <w:shd w:val="clear" w:color="auto" w:fill="auto"/>
            <w:hideMark/>
          </w:tcPr>
          <w:p w14:paraId="01715E1A" w14:textId="77777777" w:rsidR="000F0011" w:rsidRPr="00C0045C" w:rsidRDefault="000F0011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7533C48A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5E07CBB5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ΠΑΘΟΛΟΓΙΚΟ ΤΜΗΜΑ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6C1EC195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ΕΣΩΤΕΡΙΚΗΣ ΠΑΘΟΛΟΓΙΑΣ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72F5615E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</w:t>
            </w:r>
            <w:r w:rsidRPr="00C0045C">
              <w:rPr>
                <w:bCs/>
                <w:u w:val="none"/>
                <w:lang w:val="en-US"/>
              </w:rPr>
              <w:t xml:space="preserve"> Β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4AA5573F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F0011" w:rsidRPr="00C0045C" w14:paraId="6AD6E453" w14:textId="77777777" w:rsidTr="000F0011">
        <w:trPr>
          <w:trHeight w:val="1200"/>
        </w:trPr>
        <w:tc>
          <w:tcPr>
            <w:tcW w:w="710" w:type="dxa"/>
            <w:vMerge/>
            <w:shd w:val="clear" w:color="auto" w:fill="auto"/>
            <w:hideMark/>
          </w:tcPr>
          <w:p w14:paraId="58A2D2B9" w14:textId="77777777" w:rsidR="000F0011" w:rsidRPr="00C0045C" w:rsidRDefault="000F0011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797AE0CA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7A0EA090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ΠΑΙΔΙΑΤΡΙΚΟ ΤΜΗΜΑ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1E32A5D5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ΠΑΙΔΙΑΤΡΙΚΗΣ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1810970D" w14:textId="77777777" w:rsidR="000F0011" w:rsidRPr="00C0045C" w:rsidRDefault="000F0011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ΔΙΕΥΘΥΝΤΗ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4F7F89D1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F0011" w:rsidRPr="00C0045C" w14:paraId="0BB44841" w14:textId="77777777" w:rsidTr="000F0011">
        <w:trPr>
          <w:trHeight w:val="600"/>
        </w:trPr>
        <w:tc>
          <w:tcPr>
            <w:tcW w:w="710" w:type="dxa"/>
            <w:vMerge/>
            <w:shd w:val="clear" w:color="auto" w:fill="auto"/>
            <w:hideMark/>
          </w:tcPr>
          <w:p w14:paraId="51023658" w14:textId="77777777" w:rsidR="000F0011" w:rsidRPr="00C0045C" w:rsidRDefault="000F0011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5CEBA0EA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56890DC5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ΓΑΣΤΡΕΝΤΕΡΟΛΟΓΙΚΟ ΤΜΗΜΑ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62E21375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ΓΑΣΤΡΕΝΤΕΡΟΛΟΓΙΑΣ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161167FE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</w:t>
            </w:r>
            <w:r w:rsidRPr="00C0045C">
              <w:rPr>
                <w:bCs/>
                <w:u w:val="none"/>
                <w:lang w:val="en-US"/>
              </w:rPr>
              <w:t xml:space="preserve"> Β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34CF31BF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F0011" w:rsidRPr="00C0045C" w14:paraId="430D1316" w14:textId="77777777" w:rsidTr="000F0011">
        <w:trPr>
          <w:trHeight w:val="600"/>
        </w:trPr>
        <w:tc>
          <w:tcPr>
            <w:tcW w:w="710" w:type="dxa"/>
            <w:vMerge/>
            <w:shd w:val="clear" w:color="auto" w:fill="auto"/>
            <w:hideMark/>
          </w:tcPr>
          <w:p w14:paraId="1E448D41" w14:textId="77777777" w:rsidR="000F0011" w:rsidRPr="00C0045C" w:rsidRDefault="000F0011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46EBAD76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5A6A6035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ΟΡΘΟΠΑΙΔΙΚΟ ΤΜΗΜΑ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3DF9B103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ΟΡΘΟΠΑΙΔΙΚΗΣ ΚΑΙ ΤΡΑΥΜΑΤΙΟΛΟΓΙΑΣ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2F089F2D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ΔΙΕΥΘΥΝΤΗ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78CF4814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F0011" w:rsidRPr="00C0045C" w14:paraId="4ADA57CE" w14:textId="77777777" w:rsidTr="000F0011">
        <w:trPr>
          <w:trHeight w:val="600"/>
        </w:trPr>
        <w:tc>
          <w:tcPr>
            <w:tcW w:w="710" w:type="dxa"/>
            <w:vMerge w:val="restart"/>
            <w:shd w:val="clear" w:color="auto" w:fill="auto"/>
            <w:hideMark/>
          </w:tcPr>
          <w:p w14:paraId="67A21B84" w14:textId="77777777" w:rsidR="000F0011" w:rsidRDefault="000F0011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</w:p>
          <w:p w14:paraId="51067FB4" w14:textId="77777777" w:rsidR="000F0011" w:rsidRDefault="000F0011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</w:p>
          <w:p w14:paraId="015DF3B0" w14:textId="77777777" w:rsidR="000F0011" w:rsidRDefault="000F0011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</w:p>
          <w:p w14:paraId="0C5A4B82" w14:textId="77777777" w:rsidR="000F0011" w:rsidRDefault="000F0011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</w:p>
          <w:p w14:paraId="7F0F5FEA" w14:textId="77777777" w:rsidR="000F0011" w:rsidRDefault="000F0011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</w:p>
          <w:p w14:paraId="0BDF875D" w14:textId="77777777" w:rsidR="000F0011" w:rsidRDefault="000F0011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</w:p>
          <w:p w14:paraId="1958B382" w14:textId="77777777" w:rsidR="000F0011" w:rsidRPr="000F0011" w:rsidRDefault="000F0011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  <w:r>
              <w:rPr>
                <w:u w:val="none"/>
                <w:lang w:val="el-GR"/>
              </w:rPr>
              <w:t>11.</w:t>
            </w:r>
          </w:p>
        </w:tc>
        <w:tc>
          <w:tcPr>
            <w:tcW w:w="1478" w:type="dxa"/>
            <w:vMerge w:val="restart"/>
            <w:shd w:val="clear" w:color="auto" w:fill="auto"/>
            <w:vAlign w:val="center"/>
            <w:hideMark/>
          </w:tcPr>
          <w:p w14:paraId="7AEB48F5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Γ.Ν. ΠΤΟΛΕΜΑΪΔΑΣ "ΜΠΟΔΟΣΑΚΕΙΟ"</w:t>
            </w: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2F5ACAD4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ΝΕΦΡΟΛΟΓΙΚΟ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4923E92D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ΝΕΦΡΟΛΟΓΙΑΣ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01B54C1A" w14:textId="77777777" w:rsidR="000F0011" w:rsidRPr="00C0045C" w:rsidRDefault="000F0011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23353260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F0011" w:rsidRPr="00C0045C" w14:paraId="4EC01736" w14:textId="77777777" w:rsidTr="000F0011">
        <w:trPr>
          <w:trHeight w:val="600"/>
        </w:trPr>
        <w:tc>
          <w:tcPr>
            <w:tcW w:w="710" w:type="dxa"/>
            <w:vMerge/>
            <w:shd w:val="clear" w:color="auto" w:fill="auto"/>
            <w:hideMark/>
          </w:tcPr>
          <w:p w14:paraId="35675CE4" w14:textId="77777777" w:rsidR="000F0011" w:rsidRPr="00C0045C" w:rsidRDefault="000F0011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5963759C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57A3D942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ΑΝΑΙΣΘΗΣΙΟΛΟΓΙΚΟ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43D28EEB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iCs/>
                <w:u w:val="none"/>
                <w:lang w:val="en-US"/>
              </w:rPr>
            </w:pPr>
            <w:r w:rsidRPr="00C0045C">
              <w:rPr>
                <w:bCs/>
                <w:iCs/>
                <w:u w:val="none"/>
                <w:lang w:val="en-US"/>
              </w:rPr>
              <w:t>ΑΝΑΙΣΘΗΣΙΟΛΟΓΙΑΣ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7FC1B452" w14:textId="77777777" w:rsidR="000F0011" w:rsidRPr="00C0045C" w:rsidRDefault="000F0011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ΔΙΕΥΘΥΝΤΗ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452F9DA8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2</w:t>
            </w:r>
          </w:p>
        </w:tc>
      </w:tr>
      <w:tr w:rsidR="000F0011" w:rsidRPr="00C0045C" w14:paraId="77177E3C" w14:textId="77777777" w:rsidTr="000F0011">
        <w:trPr>
          <w:trHeight w:val="300"/>
        </w:trPr>
        <w:tc>
          <w:tcPr>
            <w:tcW w:w="710" w:type="dxa"/>
            <w:vMerge/>
            <w:shd w:val="clear" w:color="auto" w:fill="auto"/>
            <w:noWrap/>
            <w:vAlign w:val="center"/>
            <w:hideMark/>
          </w:tcPr>
          <w:p w14:paraId="3A476303" w14:textId="77777777" w:rsidR="000F0011" w:rsidRPr="00C0045C" w:rsidRDefault="000F0011" w:rsidP="000F0011">
            <w:pPr>
              <w:pStyle w:val="30"/>
              <w:spacing w:line="276" w:lineRule="auto"/>
              <w:ind w:left="142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5FAE2F3F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385776D4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ΠΑΘΟΛΟΓΙΚΟ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0E766EEC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ΕΣΩΤΕΡΙΚΗΣ ΠΑΘΟΛΟΓΙΑΣ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708A0748" w14:textId="77777777" w:rsidR="000F0011" w:rsidRPr="00C0045C" w:rsidRDefault="000F0011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ΔΙΕΥΘΥΝΤΗ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7A465428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F0011" w:rsidRPr="00C0045C" w14:paraId="4D3570AB" w14:textId="77777777" w:rsidTr="000F0011">
        <w:trPr>
          <w:trHeight w:val="600"/>
        </w:trPr>
        <w:tc>
          <w:tcPr>
            <w:tcW w:w="710" w:type="dxa"/>
            <w:vMerge/>
            <w:shd w:val="clear" w:color="auto" w:fill="auto"/>
            <w:hideMark/>
          </w:tcPr>
          <w:p w14:paraId="5B52BFCD" w14:textId="77777777" w:rsidR="000F0011" w:rsidRPr="00C0045C" w:rsidRDefault="000F0011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10950CFE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412026DE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  <w:p w14:paraId="097FEE24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ΜΟΝΑΔΑ ΕΝΤΑΤΙΚΗΣ ΘΕΡΑΠΕΙΑΣ (ΜΕΘ)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0BDF863E" w14:textId="77777777" w:rsidR="000F0011" w:rsidRPr="00D85B83" w:rsidRDefault="000F0011" w:rsidP="00C0045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</w:p>
          <w:p w14:paraId="192D9D9E" w14:textId="77777777" w:rsidR="000F0011" w:rsidRPr="00D85B83" w:rsidRDefault="000F0011" w:rsidP="00C0045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C0045C">
              <w:rPr>
                <w:bCs/>
                <w:u w:val="none"/>
                <w:lang w:val="el-GR"/>
              </w:rPr>
              <w:t>ΑΝΑΙΣΘΗΣΙΟΛΟΓΙΑΣ η ΕΣΩΤΕΡΙΚΗΣ ΠΑΘΟΛΟΓΙΑΣ η ΚΑΡΔΙΟΛΟΓΙΑΣ η ΠΝΕΥΜΟΝΟΛΟΓΙΑΣ η ΦΥΜΑΤΟΛΟΓΙΑΣ η ΧΕΙΡΟΥΡΓΙΚΗΣ η ΝΕΦΡΟΛΟΓΙΑΣ (ΜΕΘ)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06046682" w14:textId="77777777" w:rsidR="000F0011" w:rsidRPr="000F0011" w:rsidRDefault="000F0011" w:rsidP="000F0011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C0045C">
              <w:rPr>
                <w:u w:val="none"/>
                <w:lang w:val="en-US"/>
              </w:rPr>
              <w:t xml:space="preserve">ΕΠΙΜΕΛΗΤΗ </w:t>
            </w:r>
            <w:r>
              <w:rPr>
                <w:u w:val="none"/>
                <w:lang w:val="el-GR"/>
              </w:rPr>
              <w:t>Α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71DD2DDD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F0011" w:rsidRPr="00C0045C" w14:paraId="1276B099" w14:textId="77777777" w:rsidTr="000F0011">
        <w:trPr>
          <w:trHeight w:val="300"/>
        </w:trPr>
        <w:tc>
          <w:tcPr>
            <w:tcW w:w="710" w:type="dxa"/>
            <w:vMerge w:val="restart"/>
            <w:shd w:val="clear" w:color="auto" w:fill="auto"/>
            <w:hideMark/>
          </w:tcPr>
          <w:p w14:paraId="163033DB" w14:textId="77777777" w:rsidR="000F0011" w:rsidRDefault="000F0011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</w:p>
          <w:p w14:paraId="524202F8" w14:textId="77777777" w:rsidR="000F0011" w:rsidRDefault="000F0011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</w:p>
          <w:p w14:paraId="4978B697" w14:textId="77777777" w:rsidR="000F0011" w:rsidRDefault="000F0011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</w:p>
          <w:p w14:paraId="3701982C" w14:textId="77777777" w:rsidR="000F0011" w:rsidRDefault="000F0011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</w:p>
          <w:p w14:paraId="5337973E" w14:textId="77777777" w:rsidR="000F0011" w:rsidRDefault="000F0011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</w:p>
          <w:p w14:paraId="16B1F566" w14:textId="77777777" w:rsidR="000F0011" w:rsidRDefault="000F0011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</w:p>
          <w:p w14:paraId="442015A8" w14:textId="77777777" w:rsidR="000F0011" w:rsidRPr="000F0011" w:rsidRDefault="000F0011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  <w:r>
              <w:rPr>
                <w:u w:val="none"/>
                <w:lang w:val="el-GR"/>
              </w:rPr>
              <w:t>12.</w:t>
            </w:r>
          </w:p>
        </w:tc>
        <w:tc>
          <w:tcPr>
            <w:tcW w:w="1478" w:type="dxa"/>
            <w:vMerge w:val="restart"/>
            <w:shd w:val="clear" w:color="auto" w:fill="auto"/>
            <w:vAlign w:val="center"/>
            <w:hideMark/>
          </w:tcPr>
          <w:p w14:paraId="1DEBB270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Γ.Ν. ΚΑΣΤΟΡΙΑΣ</w:t>
            </w:r>
          </w:p>
        </w:tc>
        <w:tc>
          <w:tcPr>
            <w:tcW w:w="2758" w:type="dxa"/>
            <w:vMerge w:val="restart"/>
            <w:shd w:val="clear" w:color="auto" w:fill="auto"/>
            <w:vAlign w:val="center"/>
            <w:hideMark/>
          </w:tcPr>
          <w:p w14:paraId="76293572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  <w:p w14:paraId="25F4508D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ΚΑΡΔΙΟΛΟΓΙΚΟ</w:t>
            </w:r>
          </w:p>
        </w:tc>
        <w:tc>
          <w:tcPr>
            <w:tcW w:w="2125" w:type="dxa"/>
            <w:vMerge w:val="restart"/>
            <w:shd w:val="clear" w:color="auto" w:fill="auto"/>
            <w:vAlign w:val="center"/>
            <w:hideMark/>
          </w:tcPr>
          <w:p w14:paraId="28C2E7B3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  <w:p w14:paraId="583F7386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ΚΑΡΔΙΟΛΟΓΙΑΣ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153FD00C" w14:textId="77777777" w:rsidR="000F0011" w:rsidRPr="00C0045C" w:rsidRDefault="000F0011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Α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4C1D1335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F0011" w:rsidRPr="00C0045C" w14:paraId="0C0C6628" w14:textId="77777777" w:rsidTr="000F0011">
        <w:trPr>
          <w:trHeight w:val="300"/>
        </w:trPr>
        <w:tc>
          <w:tcPr>
            <w:tcW w:w="710" w:type="dxa"/>
            <w:vMerge/>
            <w:shd w:val="clear" w:color="auto" w:fill="auto"/>
            <w:hideMark/>
          </w:tcPr>
          <w:p w14:paraId="6E6196F9" w14:textId="77777777" w:rsidR="000F0011" w:rsidRPr="00C0045C" w:rsidRDefault="000F0011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30E9D3E8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vMerge/>
            <w:shd w:val="clear" w:color="auto" w:fill="auto"/>
            <w:vAlign w:val="center"/>
            <w:hideMark/>
          </w:tcPr>
          <w:p w14:paraId="15733217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125" w:type="dxa"/>
            <w:vMerge/>
            <w:shd w:val="clear" w:color="auto" w:fill="auto"/>
            <w:vAlign w:val="center"/>
            <w:hideMark/>
          </w:tcPr>
          <w:p w14:paraId="7F5568C7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0AA1A4FD" w14:textId="77777777" w:rsidR="000F0011" w:rsidRPr="00C0045C" w:rsidRDefault="000F0011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Α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764339C6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F0011" w:rsidRPr="00C0045C" w14:paraId="4A7DB58E" w14:textId="77777777" w:rsidTr="000F0011">
        <w:trPr>
          <w:trHeight w:val="2582"/>
        </w:trPr>
        <w:tc>
          <w:tcPr>
            <w:tcW w:w="710" w:type="dxa"/>
            <w:vMerge/>
            <w:shd w:val="clear" w:color="auto" w:fill="auto"/>
            <w:hideMark/>
          </w:tcPr>
          <w:p w14:paraId="52B7BE82" w14:textId="77777777" w:rsidR="000F0011" w:rsidRPr="00C0045C" w:rsidRDefault="000F0011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6E1460FC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1ED982A2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ΑΚΤΙΝΟΛΟΓΙΚΟ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197547A9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ΑΚΤΙΝΟΛΟΓΙΑΣ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434AEAD2" w14:textId="77777777" w:rsidR="000F0011" w:rsidRPr="00C0045C" w:rsidRDefault="000F0011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Α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2C1F5E9F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F0011" w:rsidRPr="00C0045C" w14:paraId="2E0130E0" w14:textId="77777777" w:rsidTr="000F0011">
        <w:trPr>
          <w:trHeight w:val="300"/>
        </w:trPr>
        <w:tc>
          <w:tcPr>
            <w:tcW w:w="710" w:type="dxa"/>
            <w:vMerge/>
            <w:shd w:val="clear" w:color="auto" w:fill="auto"/>
            <w:noWrap/>
            <w:vAlign w:val="center"/>
            <w:hideMark/>
          </w:tcPr>
          <w:p w14:paraId="53AAE07A" w14:textId="77777777" w:rsidR="000F0011" w:rsidRPr="00C0045C" w:rsidRDefault="000F0011" w:rsidP="000F0011">
            <w:pPr>
              <w:pStyle w:val="30"/>
              <w:spacing w:line="276" w:lineRule="auto"/>
              <w:ind w:left="142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5D7284A1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0D570C4D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ΜΟΝΑΔΑ ΤΕΧΝΗΤΟΥ ΝΕΦΡΟΥ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5F7FAA75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ΝΕΦΡΟΛΟΓΙΑΣ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3FBB2518" w14:textId="77777777" w:rsidR="000F0011" w:rsidRPr="00C0045C" w:rsidRDefault="000F0011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Α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098AD45A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F0011" w:rsidRPr="00C0045C" w14:paraId="411227EB" w14:textId="77777777" w:rsidTr="000F0011">
        <w:trPr>
          <w:trHeight w:val="300"/>
        </w:trPr>
        <w:tc>
          <w:tcPr>
            <w:tcW w:w="710" w:type="dxa"/>
            <w:vMerge/>
            <w:shd w:val="clear" w:color="auto" w:fill="auto"/>
            <w:hideMark/>
          </w:tcPr>
          <w:p w14:paraId="7EBCD358" w14:textId="77777777" w:rsidR="000F0011" w:rsidRPr="00C0045C" w:rsidRDefault="000F0011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2D04CC3C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2C1BD79D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ΤΕΠ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432B7641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C0045C">
              <w:rPr>
                <w:bCs/>
                <w:u w:val="none"/>
                <w:lang w:val="el-GR"/>
              </w:rPr>
              <w:t>ΓΕΝΙΚΗΣ/ΟΙΚΟΓΕΝΕΙΑΚΗΣ ΙΑΤΡΙΚΗΣ με αποδεδειγμένη εμπειρία και γνώση στην επείγουσα ιατρική   διάσωση, προ-νοσοκομειακή περίθαλψη και διαχείριση –διοίκηση –συντονισμό του έργου της εφημερίας Η ΕΣΩΤΕΡΙΚΗΣ ΠΑΘΟΛΟΓΙΑΣ με αποδεδειγμένη εμπειρία και γνώση στην επείγουσα ιατρική ή εξειδίκευση στη (ΜΕΘ) ΓΙΑ ΤΕΠ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75647BBE" w14:textId="77777777" w:rsidR="000F0011" w:rsidRPr="00C0045C" w:rsidRDefault="000F0011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Α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2AEC29F3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F0011" w:rsidRPr="00C0045C" w14:paraId="554D3F2D" w14:textId="77777777" w:rsidTr="000F0011">
        <w:trPr>
          <w:trHeight w:val="584"/>
        </w:trPr>
        <w:tc>
          <w:tcPr>
            <w:tcW w:w="710" w:type="dxa"/>
            <w:vMerge w:val="restart"/>
            <w:shd w:val="clear" w:color="auto" w:fill="auto"/>
            <w:hideMark/>
          </w:tcPr>
          <w:p w14:paraId="709237A3" w14:textId="77777777" w:rsidR="000F0011" w:rsidRDefault="000F0011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</w:p>
          <w:p w14:paraId="346D5D2E" w14:textId="77777777" w:rsidR="000F0011" w:rsidRDefault="000F0011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</w:p>
          <w:p w14:paraId="629C7604" w14:textId="77777777" w:rsidR="000F0011" w:rsidRDefault="000F0011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</w:p>
          <w:p w14:paraId="27685C29" w14:textId="77777777" w:rsidR="000F0011" w:rsidRDefault="000F0011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</w:p>
          <w:p w14:paraId="69A4492A" w14:textId="77777777" w:rsidR="000F0011" w:rsidRDefault="000F0011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</w:p>
          <w:p w14:paraId="5E97B9E8" w14:textId="77777777" w:rsidR="000F0011" w:rsidRDefault="000F0011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</w:p>
          <w:p w14:paraId="7DC3D776" w14:textId="77777777" w:rsidR="000F0011" w:rsidRPr="000F0011" w:rsidRDefault="000F0011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  <w:r>
              <w:rPr>
                <w:u w:val="none"/>
                <w:lang w:val="el-GR"/>
              </w:rPr>
              <w:t>13.</w:t>
            </w:r>
          </w:p>
        </w:tc>
        <w:tc>
          <w:tcPr>
            <w:tcW w:w="1478" w:type="dxa"/>
            <w:vMerge w:val="restart"/>
            <w:shd w:val="clear" w:color="auto" w:fill="auto"/>
            <w:vAlign w:val="center"/>
            <w:hideMark/>
          </w:tcPr>
          <w:p w14:paraId="5D2DD66E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Γ.Ν. ΓΡΕΒΕΝΩΝ</w:t>
            </w: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428830DF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ΒΙΟΠΑΘΟΛΟΓΙΚΟ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7DC7BEF6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ΙΑΤΡΙΚΗΣ ΒΙΟΠΑΘΟΛΟΓΙΑΣ-ΕΡΓΑΣΤΗΡΙΑΚΗΣ ΙΑΤΡΙΚΗΣ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72F5EF68" w14:textId="77777777" w:rsidR="000F0011" w:rsidRPr="00C0045C" w:rsidRDefault="000F0011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Α΄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5FEE555A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F0011" w:rsidRPr="00C0045C" w14:paraId="4B27E8E0" w14:textId="77777777" w:rsidTr="000F0011">
        <w:trPr>
          <w:trHeight w:val="560"/>
        </w:trPr>
        <w:tc>
          <w:tcPr>
            <w:tcW w:w="710" w:type="dxa"/>
            <w:vMerge/>
            <w:shd w:val="clear" w:color="auto" w:fill="auto"/>
            <w:hideMark/>
          </w:tcPr>
          <w:p w14:paraId="0F7D8741" w14:textId="77777777" w:rsidR="000F0011" w:rsidRPr="00C0045C" w:rsidRDefault="000F0011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5DBA7D49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56654DF5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ΑΝΑΙΣΘΗΣΙΟΛΟΓΙΚΟ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076C9430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i/>
                <w:iCs/>
                <w:u w:val="none"/>
                <w:lang w:val="en-US"/>
              </w:rPr>
            </w:pPr>
            <w:r w:rsidRPr="00C0045C">
              <w:rPr>
                <w:bCs/>
                <w:iCs/>
                <w:u w:val="none"/>
                <w:lang w:val="en-US"/>
              </w:rPr>
              <w:t>ΑΝΑΙΣΘΗΣΙΟΛΟΓΙΑΣ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6B7DA34B" w14:textId="77777777" w:rsidR="000F0011" w:rsidRPr="00C0045C" w:rsidRDefault="000F0011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ΔΙΕΥΘΥΝΤΗ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4DEE5461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2</w:t>
            </w:r>
          </w:p>
        </w:tc>
      </w:tr>
      <w:tr w:rsidR="000F0011" w:rsidRPr="00C0045C" w14:paraId="1C0343F2" w14:textId="77777777" w:rsidTr="000F0011">
        <w:trPr>
          <w:trHeight w:val="300"/>
        </w:trPr>
        <w:tc>
          <w:tcPr>
            <w:tcW w:w="710" w:type="dxa"/>
            <w:vMerge/>
            <w:shd w:val="clear" w:color="auto" w:fill="auto"/>
            <w:noWrap/>
            <w:vAlign w:val="center"/>
            <w:hideMark/>
          </w:tcPr>
          <w:p w14:paraId="551DB8D5" w14:textId="77777777" w:rsidR="000F0011" w:rsidRPr="00C0045C" w:rsidRDefault="000F0011" w:rsidP="000F0011">
            <w:pPr>
              <w:pStyle w:val="30"/>
              <w:spacing w:line="276" w:lineRule="auto"/>
              <w:ind w:left="142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7048ACF3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2F1FE3DC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ΑΚΤΙΝΟΛΟΓΙΚΟ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757532E1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ΑΚΤΙΝΟΛΟΓΙΑΣ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2C2DD847" w14:textId="77777777" w:rsidR="000F0011" w:rsidRPr="00C0045C" w:rsidRDefault="000F0011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Α΄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75CEDD0D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F0011" w:rsidRPr="00C0045C" w14:paraId="66E901ED" w14:textId="77777777" w:rsidTr="000F0011">
        <w:trPr>
          <w:trHeight w:val="705"/>
        </w:trPr>
        <w:tc>
          <w:tcPr>
            <w:tcW w:w="710" w:type="dxa"/>
            <w:vMerge/>
            <w:shd w:val="clear" w:color="auto" w:fill="auto"/>
            <w:vAlign w:val="center"/>
            <w:hideMark/>
          </w:tcPr>
          <w:p w14:paraId="44525715" w14:textId="77777777" w:rsidR="000F0011" w:rsidRPr="00C0045C" w:rsidRDefault="000F0011" w:rsidP="000F0011">
            <w:pPr>
              <w:pStyle w:val="30"/>
              <w:spacing w:line="276" w:lineRule="auto"/>
              <w:ind w:left="142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25E39500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26D7E8B5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ΠΑΘΟΛΟΓΙΚΟ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44073B13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ΕΣΩΤΕΡΙΚΗΣ ΠΑΘΟΛΟΓΙΑΣ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64722124" w14:textId="77777777" w:rsidR="000F0011" w:rsidRPr="00C0045C" w:rsidRDefault="000F0011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Α΄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096E48BC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F0011" w:rsidRPr="00C0045C" w14:paraId="6EAD3AA5" w14:textId="77777777" w:rsidTr="000F0011">
        <w:trPr>
          <w:trHeight w:val="300"/>
        </w:trPr>
        <w:tc>
          <w:tcPr>
            <w:tcW w:w="710" w:type="dxa"/>
            <w:vMerge/>
            <w:shd w:val="clear" w:color="auto" w:fill="auto"/>
            <w:vAlign w:val="center"/>
            <w:hideMark/>
          </w:tcPr>
          <w:p w14:paraId="13FBD2B1" w14:textId="77777777" w:rsidR="000F0011" w:rsidRPr="00C0045C" w:rsidRDefault="000F0011" w:rsidP="000F0011">
            <w:pPr>
              <w:pStyle w:val="30"/>
              <w:spacing w:line="276" w:lineRule="auto"/>
              <w:ind w:left="142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3ECE91DD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15BEA2A8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ΒΙΟΧΗΜΙΚΟ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4D72B290" w14:textId="77777777" w:rsidR="000F0011" w:rsidRPr="009A1156" w:rsidRDefault="000F0011" w:rsidP="00C0045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>
              <w:rPr>
                <w:bCs/>
                <w:u w:val="none"/>
                <w:lang w:val="el-GR"/>
              </w:rPr>
              <w:t>ΙΑΤΡΙΚΗΣ ΒΙΟΠΑΘΟΛΟΓΙΑΣ – ΕΡΓΑΣΤΗΡΙΑΚΗΣ ΙΑΤΡΙΚΗΣ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44392C9B" w14:textId="77777777" w:rsidR="000F0011" w:rsidRPr="00C0045C" w:rsidRDefault="000F0011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60711E88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F0011" w:rsidRPr="00C0045C" w14:paraId="2E550274" w14:textId="77777777" w:rsidTr="000F0011">
        <w:trPr>
          <w:trHeight w:val="300"/>
        </w:trPr>
        <w:tc>
          <w:tcPr>
            <w:tcW w:w="710" w:type="dxa"/>
            <w:vMerge w:val="restart"/>
            <w:shd w:val="clear" w:color="auto" w:fill="auto"/>
            <w:vAlign w:val="center"/>
            <w:hideMark/>
          </w:tcPr>
          <w:p w14:paraId="06AFB3B9" w14:textId="77777777" w:rsidR="000F0011" w:rsidRPr="000F0011" w:rsidRDefault="000F0011" w:rsidP="000F0011">
            <w:pPr>
              <w:pStyle w:val="30"/>
              <w:spacing w:line="276" w:lineRule="auto"/>
              <w:ind w:left="142"/>
              <w:jc w:val="left"/>
              <w:rPr>
                <w:u w:val="none"/>
                <w:lang w:val="el-GR"/>
              </w:rPr>
            </w:pPr>
            <w:r>
              <w:rPr>
                <w:u w:val="none"/>
                <w:lang w:val="el-GR"/>
              </w:rPr>
              <w:t>14.</w:t>
            </w:r>
          </w:p>
        </w:tc>
        <w:tc>
          <w:tcPr>
            <w:tcW w:w="1478" w:type="dxa"/>
            <w:vMerge w:val="restart"/>
            <w:shd w:val="clear" w:color="auto" w:fill="auto"/>
            <w:vAlign w:val="center"/>
            <w:hideMark/>
          </w:tcPr>
          <w:p w14:paraId="1D8E635A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Γ.Ν. ΦΛΩΡΙΝΑΣ</w:t>
            </w: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7A862E70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ΚΑΡΔΙΟΛΟΓΙΚΟ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08B0681E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ΚΑΡΔΙΟΛΟΓΙΑΣ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7296E9E3" w14:textId="77777777" w:rsidR="000F0011" w:rsidRPr="00C0045C" w:rsidRDefault="000F0011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Α΄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2297A300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F0011" w:rsidRPr="00C0045C" w14:paraId="75DB36E1" w14:textId="77777777" w:rsidTr="000F0011">
        <w:trPr>
          <w:trHeight w:val="300"/>
        </w:trPr>
        <w:tc>
          <w:tcPr>
            <w:tcW w:w="710" w:type="dxa"/>
            <w:vMerge/>
            <w:shd w:val="clear" w:color="auto" w:fill="auto"/>
            <w:vAlign w:val="center"/>
            <w:hideMark/>
          </w:tcPr>
          <w:p w14:paraId="0E4BF29C" w14:textId="77777777" w:rsidR="000F0011" w:rsidRPr="00C0045C" w:rsidRDefault="000F0011" w:rsidP="000F0011">
            <w:pPr>
              <w:pStyle w:val="30"/>
              <w:spacing w:line="276" w:lineRule="auto"/>
              <w:ind w:left="142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12A715AE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2EF760DF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ΠΑΘΟΛΟΓΙΚΟ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634C0860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ΕΣΩΤΕΡΙΚΗΣ ΠΑΘΟΛΟΓΙΑΣ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76EA4202" w14:textId="77777777" w:rsidR="000F0011" w:rsidRPr="00C0045C" w:rsidRDefault="000F0011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ΔΙΕΥΘΥΝΤΗ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13F33F97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F0011" w:rsidRPr="00C0045C" w14:paraId="36C49C15" w14:textId="77777777" w:rsidTr="000F0011">
        <w:trPr>
          <w:trHeight w:val="300"/>
        </w:trPr>
        <w:tc>
          <w:tcPr>
            <w:tcW w:w="710" w:type="dxa"/>
            <w:vMerge/>
            <w:shd w:val="clear" w:color="auto" w:fill="auto"/>
            <w:noWrap/>
            <w:vAlign w:val="center"/>
            <w:hideMark/>
          </w:tcPr>
          <w:p w14:paraId="75D54A53" w14:textId="77777777" w:rsidR="000F0011" w:rsidRPr="00C0045C" w:rsidRDefault="000F0011" w:rsidP="000F0011">
            <w:pPr>
              <w:pStyle w:val="30"/>
              <w:spacing w:line="276" w:lineRule="auto"/>
              <w:ind w:left="142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12914445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69F4D71E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ΕΞΩΤΕΡΙΚΑ ΙΑΤΡΕΙΑ (ΠΑΘΟΛΟΓΙΚΟΣ ΤΟΜΕΑΣ)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70ED81BF" w14:textId="77777777" w:rsidR="000F0011" w:rsidRPr="00E564E0" w:rsidRDefault="000F0011" w:rsidP="00C0045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>
              <w:rPr>
                <w:bCs/>
                <w:u w:val="none"/>
                <w:lang w:val="el-GR"/>
              </w:rPr>
              <w:t>ΔΕΡΜΑΤΟΛΟΓΙΑΣ - ΑΦΡΟΔΙΣΙΟΛΟΓΙΑΣ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62977325" w14:textId="77777777" w:rsidR="000F0011" w:rsidRPr="00C0045C" w:rsidRDefault="000F0011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ΔΙΕΥΘΥΝΤΗ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67294EE5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F0011" w:rsidRPr="00C0045C" w14:paraId="20FB144E" w14:textId="77777777" w:rsidTr="000F0011">
        <w:trPr>
          <w:trHeight w:val="300"/>
        </w:trPr>
        <w:tc>
          <w:tcPr>
            <w:tcW w:w="710" w:type="dxa"/>
            <w:vMerge/>
            <w:shd w:val="clear" w:color="auto" w:fill="auto"/>
            <w:hideMark/>
          </w:tcPr>
          <w:p w14:paraId="2FA492E5" w14:textId="77777777" w:rsidR="000F0011" w:rsidRPr="00C0045C" w:rsidRDefault="000F0011" w:rsidP="0008744E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478" w:type="dxa"/>
            <w:vMerge/>
            <w:shd w:val="clear" w:color="auto" w:fill="auto"/>
            <w:vAlign w:val="center"/>
            <w:hideMark/>
          </w:tcPr>
          <w:p w14:paraId="57A416AF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4D0719F4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ΑΚΤΙΝΟΛΟΓΙΚΟ</w:t>
            </w: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247B9270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ΑΚΤΙΝΟΛΟΓΙΑΣ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33ADA2A3" w14:textId="77777777" w:rsidR="000F0011" w:rsidRPr="00C0045C" w:rsidRDefault="000F0011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Α΄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274519CA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694542" w:rsidRPr="00C0045C" w14:paraId="5759B5BB" w14:textId="77777777" w:rsidTr="000F0011">
        <w:trPr>
          <w:trHeight w:val="652"/>
        </w:trPr>
        <w:tc>
          <w:tcPr>
            <w:tcW w:w="710" w:type="dxa"/>
            <w:shd w:val="clear" w:color="auto" w:fill="auto"/>
            <w:hideMark/>
          </w:tcPr>
          <w:p w14:paraId="5B46B778" w14:textId="77777777" w:rsidR="00694542" w:rsidRPr="000F0011" w:rsidRDefault="000F0011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  <w:r>
              <w:rPr>
                <w:u w:val="none"/>
                <w:lang w:val="el-GR"/>
              </w:rPr>
              <w:t>15.</w:t>
            </w:r>
          </w:p>
        </w:tc>
        <w:tc>
          <w:tcPr>
            <w:tcW w:w="1478" w:type="dxa"/>
            <w:shd w:val="clear" w:color="auto" w:fill="auto"/>
            <w:vAlign w:val="center"/>
            <w:hideMark/>
          </w:tcPr>
          <w:p w14:paraId="42F96D35" w14:textId="77777777" w:rsidR="00694542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Κ.Υ. ΑΙΓΙΝΙΟΥ</w:t>
            </w: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75DF5255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13667D0B" w14:textId="77777777" w:rsidR="00694542" w:rsidRPr="00C0045C" w:rsidRDefault="00694542" w:rsidP="00310E0B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C0045C">
              <w:rPr>
                <w:bCs/>
                <w:u w:val="none"/>
                <w:lang w:val="el-GR"/>
              </w:rPr>
              <w:t xml:space="preserve">ΓΕΝΙΚΗΣ/ΟΙΚΟΓΕΝΕΙΑΚΗΣ ΙΑΤΡΙΚΗΣ 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5DD7D3B4" w14:textId="77777777" w:rsidR="00694542" w:rsidRPr="00C0045C" w:rsidRDefault="00694542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3BE18FE2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694542" w:rsidRPr="00C0045C" w14:paraId="7A5CD719" w14:textId="77777777" w:rsidTr="000F0011">
        <w:trPr>
          <w:trHeight w:val="630"/>
        </w:trPr>
        <w:tc>
          <w:tcPr>
            <w:tcW w:w="710" w:type="dxa"/>
            <w:shd w:val="clear" w:color="auto" w:fill="auto"/>
            <w:hideMark/>
          </w:tcPr>
          <w:p w14:paraId="279D9E9A" w14:textId="77777777" w:rsidR="00694542" w:rsidRPr="000F0011" w:rsidRDefault="000F0011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  <w:r>
              <w:rPr>
                <w:u w:val="none"/>
                <w:lang w:val="el-GR"/>
              </w:rPr>
              <w:t>16.</w:t>
            </w:r>
          </w:p>
        </w:tc>
        <w:tc>
          <w:tcPr>
            <w:tcW w:w="1478" w:type="dxa"/>
            <w:shd w:val="clear" w:color="auto" w:fill="auto"/>
            <w:vAlign w:val="center"/>
            <w:hideMark/>
          </w:tcPr>
          <w:p w14:paraId="64DA415A" w14:textId="77777777" w:rsidR="00694542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Κ.Υ. ΣΙΑΤΙΣΤΑΣ</w:t>
            </w:r>
          </w:p>
        </w:tc>
        <w:tc>
          <w:tcPr>
            <w:tcW w:w="2758" w:type="dxa"/>
            <w:shd w:val="clear" w:color="auto" w:fill="auto"/>
            <w:vAlign w:val="center"/>
            <w:hideMark/>
          </w:tcPr>
          <w:p w14:paraId="2409F782" w14:textId="77777777" w:rsidR="00694542" w:rsidRPr="00C0045C" w:rsidRDefault="00694542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2D68F997" w14:textId="77777777" w:rsidR="00694542" w:rsidRPr="00C0045C" w:rsidRDefault="00694542" w:rsidP="00310E0B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C0045C">
              <w:rPr>
                <w:bCs/>
                <w:u w:val="none"/>
                <w:lang w:val="el-GR"/>
              </w:rPr>
              <w:t xml:space="preserve">ΓΕΝΙΚΗΣ/ΟΙΚΟΓΕΝΕΙΑΚΗΣ ΙΑΤΡΙΚΗΣ </w:t>
            </w:r>
          </w:p>
        </w:tc>
        <w:tc>
          <w:tcPr>
            <w:tcW w:w="1118" w:type="dxa"/>
            <w:shd w:val="clear" w:color="auto" w:fill="auto"/>
            <w:vAlign w:val="center"/>
            <w:hideMark/>
          </w:tcPr>
          <w:p w14:paraId="2F3BD4A6" w14:textId="77777777" w:rsidR="00694542" w:rsidRPr="00C0045C" w:rsidRDefault="00694542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2559A006" w14:textId="77777777" w:rsidR="00694542" w:rsidRPr="00C0045C" w:rsidRDefault="00694542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F0011" w:rsidRPr="00C0045C" w14:paraId="46E59A47" w14:textId="77777777" w:rsidTr="000F0011">
        <w:trPr>
          <w:trHeight w:val="900"/>
        </w:trPr>
        <w:tc>
          <w:tcPr>
            <w:tcW w:w="710" w:type="dxa"/>
            <w:shd w:val="clear" w:color="auto" w:fill="auto"/>
            <w:noWrap/>
            <w:vAlign w:val="center"/>
            <w:hideMark/>
          </w:tcPr>
          <w:p w14:paraId="56B4E0E1" w14:textId="77777777" w:rsidR="000F0011" w:rsidRPr="000F0011" w:rsidRDefault="000F0011" w:rsidP="000F0011">
            <w:pPr>
              <w:pStyle w:val="30"/>
              <w:spacing w:line="276" w:lineRule="auto"/>
              <w:ind w:left="142"/>
              <w:jc w:val="left"/>
              <w:rPr>
                <w:u w:val="none"/>
                <w:lang w:val="el-GR"/>
              </w:rPr>
            </w:pPr>
            <w:r>
              <w:rPr>
                <w:u w:val="none"/>
                <w:lang w:val="el-GR"/>
              </w:rPr>
              <w:lastRenderedPageBreak/>
              <w:t>17.</w:t>
            </w:r>
          </w:p>
        </w:tc>
        <w:tc>
          <w:tcPr>
            <w:tcW w:w="1478" w:type="dxa"/>
            <w:shd w:val="clear" w:color="auto" w:fill="auto"/>
            <w:vAlign w:val="center"/>
            <w:hideMark/>
          </w:tcPr>
          <w:p w14:paraId="7423E8E2" w14:textId="77777777" w:rsidR="000F0011" w:rsidRPr="00C0045C" w:rsidRDefault="000F0011" w:rsidP="00480D26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ΚΥ ΔΙΑΒΑΤΩΝ</w:t>
            </w:r>
          </w:p>
        </w:tc>
        <w:tc>
          <w:tcPr>
            <w:tcW w:w="2758" w:type="dxa"/>
            <w:shd w:val="clear" w:color="auto" w:fill="auto"/>
            <w:noWrap/>
            <w:vAlign w:val="center"/>
            <w:hideMark/>
          </w:tcPr>
          <w:p w14:paraId="20AA1B71" w14:textId="77777777" w:rsidR="000F0011" w:rsidRPr="00C0045C" w:rsidRDefault="000F0011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38EB82E9" w14:textId="77777777" w:rsidR="000F0011" w:rsidRPr="00C0045C" w:rsidRDefault="000F0011" w:rsidP="00310E0B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C0045C">
              <w:rPr>
                <w:bCs/>
                <w:u w:val="none"/>
                <w:lang w:val="el-GR"/>
              </w:rPr>
              <w:t xml:space="preserve">ΓΕΝΙΚΗΣ/ΟΙΚΟΓΕΝΕΙΑΚΗΣ ΙΑΤΡΙΚΗΣ </w:t>
            </w:r>
          </w:p>
        </w:tc>
        <w:tc>
          <w:tcPr>
            <w:tcW w:w="1118" w:type="dxa"/>
            <w:shd w:val="clear" w:color="auto" w:fill="auto"/>
            <w:noWrap/>
            <w:vAlign w:val="center"/>
            <w:hideMark/>
          </w:tcPr>
          <w:p w14:paraId="3E09FBB6" w14:textId="77777777" w:rsidR="000F0011" w:rsidRPr="00C0045C" w:rsidRDefault="000F0011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1132" w:type="dxa"/>
            <w:shd w:val="clear" w:color="auto" w:fill="auto"/>
            <w:noWrap/>
            <w:vAlign w:val="center"/>
            <w:hideMark/>
          </w:tcPr>
          <w:p w14:paraId="200A5182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F0011" w:rsidRPr="00C0045C" w14:paraId="2EEA585F" w14:textId="77777777" w:rsidTr="000F0011">
        <w:trPr>
          <w:trHeight w:val="900"/>
        </w:trPr>
        <w:tc>
          <w:tcPr>
            <w:tcW w:w="710" w:type="dxa"/>
            <w:shd w:val="clear" w:color="auto" w:fill="auto"/>
            <w:noWrap/>
            <w:vAlign w:val="center"/>
            <w:hideMark/>
          </w:tcPr>
          <w:p w14:paraId="715C7C84" w14:textId="77777777" w:rsidR="000F0011" w:rsidRPr="000F0011" w:rsidRDefault="000F0011" w:rsidP="000F0011">
            <w:pPr>
              <w:pStyle w:val="30"/>
              <w:spacing w:line="276" w:lineRule="auto"/>
              <w:ind w:left="142"/>
              <w:jc w:val="left"/>
              <w:rPr>
                <w:u w:val="none"/>
                <w:lang w:val="el-GR"/>
              </w:rPr>
            </w:pPr>
            <w:r>
              <w:rPr>
                <w:u w:val="none"/>
                <w:lang w:val="el-GR"/>
              </w:rPr>
              <w:t>18.</w:t>
            </w:r>
          </w:p>
        </w:tc>
        <w:tc>
          <w:tcPr>
            <w:tcW w:w="1478" w:type="dxa"/>
            <w:shd w:val="clear" w:color="auto" w:fill="auto"/>
            <w:vAlign w:val="center"/>
            <w:hideMark/>
          </w:tcPr>
          <w:p w14:paraId="0421D549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ΚΥ ΚΡΥΑΣ ΒΡΥΣΗΣ</w:t>
            </w:r>
          </w:p>
        </w:tc>
        <w:tc>
          <w:tcPr>
            <w:tcW w:w="2758" w:type="dxa"/>
            <w:shd w:val="clear" w:color="auto" w:fill="auto"/>
            <w:noWrap/>
            <w:vAlign w:val="center"/>
            <w:hideMark/>
          </w:tcPr>
          <w:p w14:paraId="20FFF26A" w14:textId="77777777" w:rsidR="000F0011" w:rsidRPr="00C0045C" w:rsidRDefault="000F0011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16039C62" w14:textId="77777777" w:rsidR="000F0011" w:rsidRPr="00C0045C" w:rsidRDefault="000F0011" w:rsidP="00310E0B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C0045C">
              <w:rPr>
                <w:bCs/>
                <w:u w:val="none"/>
                <w:lang w:val="el-GR"/>
              </w:rPr>
              <w:t xml:space="preserve">ΓΕΝΙΚΗΣ/ΟΙΚΟΓΕΝΕΙΑΚΗΣ ΙΑΤΡΙΚΗΣ </w:t>
            </w:r>
          </w:p>
        </w:tc>
        <w:tc>
          <w:tcPr>
            <w:tcW w:w="1118" w:type="dxa"/>
            <w:shd w:val="clear" w:color="auto" w:fill="auto"/>
            <w:noWrap/>
            <w:vAlign w:val="center"/>
            <w:hideMark/>
          </w:tcPr>
          <w:p w14:paraId="23932735" w14:textId="77777777" w:rsidR="000F0011" w:rsidRPr="00C0045C" w:rsidRDefault="000F0011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1132" w:type="dxa"/>
            <w:shd w:val="clear" w:color="auto" w:fill="auto"/>
            <w:noWrap/>
            <w:vAlign w:val="center"/>
            <w:hideMark/>
          </w:tcPr>
          <w:p w14:paraId="5F53DA4B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2</w:t>
            </w:r>
          </w:p>
        </w:tc>
      </w:tr>
      <w:tr w:rsidR="000F0011" w:rsidRPr="00C0045C" w14:paraId="6B20EA18" w14:textId="77777777" w:rsidTr="000F0011">
        <w:trPr>
          <w:trHeight w:val="900"/>
        </w:trPr>
        <w:tc>
          <w:tcPr>
            <w:tcW w:w="710" w:type="dxa"/>
            <w:shd w:val="clear" w:color="auto" w:fill="auto"/>
            <w:noWrap/>
            <w:vAlign w:val="center"/>
            <w:hideMark/>
          </w:tcPr>
          <w:p w14:paraId="6F4D0847" w14:textId="77777777" w:rsidR="000F0011" w:rsidRPr="000F0011" w:rsidRDefault="000F0011" w:rsidP="000F0011">
            <w:pPr>
              <w:pStyle w:val="30"/>
              <w:spacing w:line="276" w:lineRule="auto"/>
              <w:ind w:left="142"/>
              <w:jc w:val="left"/>
              <w:rPr>
                <w:u w:val="none"/>
                <w:lang w:val="el-GR"/>
              </w:rPr>
            </w:pPr>
            <w:r>
              <w:rPr>
                <w:u w:val="none"/>
                <w:lang w:val="el-GR"/>
              </w:rPr>
              <w:t>19.</w:t>
            </w:r>
          </w:p>
        </w:tc>
        <w:tc>
          <w:tcPr>
            <w:tcW w:w="1478" w:type="dxa"/>
            <w:shd w:val="clear" w:color="auto" w:fill="auto"/>
            <w:vAlign w:val="center"/>
            <w:hideMark/>
          </w:tcPr>
          <w:p w14:paraId="79438ED7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ΚΥ ΑΡΙΔΑΙΑΣ</w:t>
            </w:r>
          </w:p>
        </w:tc>
        <w:tc>
          <w:tcPr>
            <w:tcW w:w="2758" w:type="dxa"/>
            <w:shd w:val="clear" w:color="auto" w:fill="auto"/>
            <w:noWrap/>
            <w:vAlign w:val="center"/>
            <w:hideMark/>
          </w:tcPr>
          <w:p w14:paraId="2FCBC278" w14:textId="77777777" w:rsidR="000F0011" w:rsidRPr="00C0045C" w:rsidRDefault="000F0011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36F052E1" w14:textId="77777777" w:rsidR="000F0011" w:rsidRPr="00C0045C" w:rsidRDefault="000F0011" w:rsidP="00310E0B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C0045C">
              <w:rPr>
                <w:bCs/>
                <w:u w:val="none"/>
                <w:lang w:val="el-GR"/>
              </w:rPr>
              <w:t xml:space="preserve">ΓΕΝΙΚΗΣ/ΟΙΚΟΓΕΝΕΙΑΚΗΣ ΙΑΤΡΙΚΗΣ </w:t>
            </w:r>
          </w:p>
        </w:tc>
        <w:tc>
          <w:tcPr>
            <w:tcW w:w="1118" w:type="dxa"/>
            <w:shd w:val="clear" w:color="auto" w:fill="auto"/>
            <w:noWrap/>
            <w:vAlign w:val="center"/>
            <w:hideMark/>
          </w:tcPr>
          <w:p w14:paraId="3CA8610C" w14:textId="77777777" w:rsidR="000F0011" w:rsidRPr="00C0045C" w:rsidRDefault="000F0011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1132" w:type="dxa"/>
            <w:shd w:val="clear" w:color="auto" w:fill="auto"/>
            <w:noWrap/>
            <w:vAlign w:val="center"/>
            <w:hideMark/>
          </w:tcPr>
          <w:p w14:paraId="229FE500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F0011" w:rsidRPr="00C0045C" w14:paraId="57283D4B" w14:textId="77777777" w:rsidTr="000F0011">
        <w:trPr>
          <w:trHeight w:val="900"/>
        </w:trPr>
        <w:tc>
          <w:tcPr>
            <w:tcW w:w="710" w:type="dxa"/>
            <w:shd w:val="clear" w:color="auto" w:fill="auto"/>
            <w:noWrap/>
            <w:vAlign w:val="center"/>
            <w:hideMark/>
          </w:tcPr>
          <w:p w14:paraId="68C1844A" w14:textId="77777777" w:rsidR="000F0011" w:rsidRPr="000F0011" w:rsidRDefault="000F0011" w:rsidP="000F0011">
            <w:pPr>
              <w:pStyle w:val="30"/>
              <w:spacing w:line="276" w:lineRule="auto"/>
              <w:ind w:left="142"/>
              <w:jc w:val="left"/>
              <w:rPr>
                <w:u w:val="none"/>
                <w:lang w:val="el-GR"/>
              </w:rPr>
            </w:pPr>
            <w:r>
              <w:rPr>
                <w:u w:val="none"/>
                <w:lang w:val="el-GR"/>
              </w:rPr>
              <w:t>20.</w:t>
            </w:r>
          </w:p>
        </w:tc>
        <w:tc>
          <w:tcPr>
            <w:tcW w:w="1478" w:type="dxa"/>
            <w:shd w:val="clear" w:color="auto" w:fill="auto"/>
            <w:vAlign w:val="center"/>
            <w:hideMark/>
          </w:tcPr>
          <w:p w14:paraId="62FD0889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ΚΥ ΛΙΤΟΧΩΡΟΥ</w:t>
            </w:r>
          </w:p>
        </w:tc>
        <w:tc>
          <w:tcPr>
            <w:tcW w:w="2758" w:type="dxa"/>
            <w:shd w:val="clear" w:color="auto" w:fill="auto"/>
            <w:noWrap/>
            <w:vAlign w:val="center"/>
            <w:hideMark/>
          </w:tcPr>
          <w:p w14:paraId="203D6110" w14:textId="77777777" w:rsidR="000F0011" w:rsidRPr="00C0045C" w:rsidRDefault="000F0011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6DC16EDD" w14:textId="77777777" w:rsidR="000F0011" w:rsidRPr="00C0045C" w:rsidRDefault="000F0011" w:rsidP="00310E0B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C0045C">
              <w:rPr>
                <w:bCs/>
                <w:u w:val="none"/>
                <w:lang w:val="el-GR"/>
              </w:rPr>
              <w:t xml:space="preserve">ΓΕΝΙΚΗΣ/ΟΙΚΟΓΕΝΕΙΑΚΗΣ ΙΑΤΡΙΚΗΣ </w:t>
            </w:r>
          </w:p>
        </w:tc>
        <w:tc>
          <w:tcPr>
            <w:tcW w:w="1118" w:type="dxa"/>
            <w:shd w:val="clear" w:color="auto" w:fill="auto"/>
            <w:noWrap/>
            <w:vAlign w:val="center"/>
            <w:hideMark/>
          </w:tcPr>
          <w:p w14:paraId="30C6FC23" w14:textId="77777777" w:rsidR="000F0011" w:rsidRPr="00C0045C" w:rsidRDefault="000F0011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1132" w:type="dxa"/>
            <w:shd w:val="clear" w:color="auto" w:fill="auto"/>
            <w:noWrap/>
            <w:vAlign w:val="center"/>
            <w:hideMark/>
          </w:tcPr>
          <w:p w14:paraId="5CC39B43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F0011" w:rsidRPr="00C0045C" w14:paraId="724BC2CC" w14:textId="77777777" w:rsidTr="000F0011">
        <w:trPr>
          <w:trHeight w:val="900"/>
        </w:trPr>
        <w:tc>
          <w:tcPr>
            <w:tcW w:w="710" w:type="dxa"/>
            <w:shd w:val="clear" w:color="auto" w:fill="auto"/>
            <w:noWrap/>
            <w:vAlign w:val="center"/>
            <w:hideMark/>
          </w:tcPr>
          <w:p w14:paraId="3DC44BED" w14:textId="77777777" w:rsidR="000F0011" w:rsidRPr="000F0011" w:rsidRDefault="000F0011" w:rsidP="000F0011">
            <w:pPr>
              <w:pStyle w:val="30"/>
              <w:spacing w:line="276" w:lineRule="auto"/>
              <w:ind w:left="142"/>
              <w:jc w:val="left"/>
              <w:rPr>
                <w:u w:val="none"/>
                <w:lang w:val="el-GR"/>
              </w:rPr>
            </w:pPr>
            <w:r>
              <w:rPr>
                <w:u w:val="none"/>
                <w:lang w:val="el-GR"/>
              </w:rPr>
              <w:t>21.</w:t>
            </w:r>
          </w:p>
        </w:tc>
        <w:tc>
          <w:tcPr>
            <w:tcW w:w="1478" w:type="dxa"/>
            <w:shd w:val="clear" w:color="auto" w:fill="auto"/>
            <w:vAlign w:val="center"/>
            <w:hideMark/>
          </w:tcPr>
          <w:p w14:paraId="2EA1893B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ΚΥ ΚΟΥΦΑΛΙΩΝ</w:t>
            </w:r>
          </w:p>
        </w:tc>
        <w:tc>
          <w:tcPr>
            <w:tcW w:w="2758" w:type="dxa"/>
            <w:shd w:val="clear" w:color="auto" w:fill="auto"/>
            <w:noWrap/>
            <w:vAlign w:val="center"/>
            <w:hideMark/>
          </w:tcPr>
          <w:p w14:paraId="061A76E0" w14:textId="77777777" w:rsidR="000F0011" w:rsidRPr="00C0045C" w:rsidRDefault="000F0011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404F2C11" w14:textId="77777777" w:rsidR="000F0011" w:rsidRPr="00C0045C" w:rsidRDefault="000F0011" w:rsidP="00310E0B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C0045C">
              <w:rPr>
                <w:bCs/>
                <w:u w:val="none"/>
                <w:lang w:val="el-GR"/>
              </w:rPr>
              <w:t xml:space="preserve">ΓΕΝΙΚΗΣ/ΟΙΚΟΓΕΝΕΙΑΚΗΣ ΙΑΤΡΙΚΗΣ </w:t>
            </w:r>
          </w:p>
        </w:tc>
        <w:tc>
          <w:tcPr>
            <w:tcW w:w="1118" w:type="dxa"/>
            <w:shd w:val="clear" w:color="auto" w:fill="auto"/>
            <w:noWrap/>
            <w:vAlign w:val="center"/>
            <w:hideMark/>
          </w:tcPr>
          <w:p w14:paraId="385A66F6" w14:textId="77777777" w:rsidR="000F0011" w:rsidRPr="00C0045C" w:rsidRDefault="000F0011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1132" w:type="dxa"/>
            <w:shd w:val="clear" w:color="auto" w:fill="auto"/>
            <w:noWrap/>
            <w:vAlign w:val="center"/>
            <w:hideMark/>
          </w:tcPr>
          <w:p w14:paraId="7F2CBC96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F0011" w:rsidRPr="00C0045C" w14:paraId="7BC44B10" w14:textId="77777777" w:rsidTr="000F0011">
        <w:trPr>
          <w:trHeight w:val="900"/>
        </w:trPr>
        <w:tc>
          <w:tcPr>
            <w:tcW w:w="710" w:type="dxa"/>
            <w:shd w:val="clear" w:color="auto" w:fill="auto"/>
            <w:noWrap/>
            <w:vAlign w:val="center"/>
            <w:hideMark/>
          </w:tcPr>
          <w:p w14:paraId="5F7CF322" w14:textId="77777777" w:rsidR="000F0011" w:rsidRPr="000F0011" w:rsidRDefault="000F0011" w:rsidP="000F0011">
            <w:pPr>
              <w:pStyle w:val="30"/>
              <w:spacing w:line="276" w:lineRule="auto"/>
              <w:ind w:left="142"/>
              <w:jc w:val="left"/>
              <w:rPr>
                <w:u w:val="none"/>
                <w:lang w:val="el-GR"/>
              </w:rPr>
            </w:pPr>
            <w:r>
              <w:rPr>
                <w:u w:val="none"/>
                <w:lang w:val="el-GR"/>
              </w:rPr>
              <w:t>22.</w:t>
            </w:r>
          </w:p>
        </w:tc>
        <w:tc>
          <w:tcPr>
            <w:tcW w:w="1478" w:type="dxa"/>
            <w:shd w:val="clear" w:color="auto" w:fill="auto"/>
            <w:vAlign w:val="center"/>
            <w:hideMark/>
          </w:tcPr>
          <w:p w14:paraId="57885643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ΚΥ ΑΛΕΞΑΝΔΡΕΙΑΣ</w:t>
            </w:r>
          </w:p>
        </w:tc>
        <w:tc>
          <w:tcPr>
            <w:tcW w:w="2758" w:type="dxa"/>
            <w:shd w:val="clear" w:color="auto" w:fill="auto"/>
            <w:noWrap/>
            <w:vAlign w:val="center"/>
            <w:hideMark/>
          </w:tcPr>
          <w:p w14:paraId="24622C4C" w14:textId="77777777" w:rsidR="000F0011" w:rsidRPr="00C0045C" w:rsidRDefault="000F0011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654A1EEC" w14:textId="77777777" w:rsidR="000F0011" w:rsidRPr="00C0045C" w:rsidRDefault="000F0011" w:rsidP="00310E0B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C0045C">
              <w:rPr>
                <w:bCs/>
                <w:u w:val="none"/>
                <w:lang w:val="el-GR"/>
              </w:rPr>
              <w:t xml:space="preserve">ΓΕΝΙΚΗΣ/ΟΙΚΟΓΕΝΕΙΑΚΗΣ ΙΑΤΡΙΚΗΣ  </w:t>
            </w:r>
          </w:p>
        </w:tc>
        <w:tc>
          <w:tcPr>
            <w:tcW w:w="1118" w:type="dxa"/>
            <w:shd w:val="clear" w:color="auto" w:fill="auto"/>
            <w:noWrap/>
            <w:vAlign w:val="center"/>
            <w:hideMark/>
          </w:tcPr>
          <w:p w14:paraId="6791303A" w14:textId="77777777" w:rsidR="000F0011" w:rsidRPr="00C0045C" w:rsidRDefault="000F0011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1132" w:type="dxa"/>
            <w:shd w:val="clear" w:color="auto" w:fill="auto"/>
            <w:noWrap/>
            <w:vAlign w:val="center"/>
            <w:hideMark/>
          </w:tcPr>
          <w:p w14:paraId="47F421DF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F0011" w:rsidRPr="00C0045C" w14:paraId="414A32D0" w14:textId="77777777" w:rsidTr="000F0011">
        <w:trPr>
          <w:trHeight w:val="276"/>
        </w:trPr>
        <w:tc>
          <w:tcPr>
            <w:tcW w:w="710" w:type="dxa"/>
            <w:shd w:val="clear" w:color="auto" w:fill="auto"/>
            <w:noWrap/>
            <w:vAlign w:val="center"/>
            <w:hideMark/>
          </w:tcPr>
          <w:p w14:paraId="3480A9F6" w14:textId="77777777" w:rsidR="000F0011" w:rsidRPr="000F0011" w:rsidRDefault="000F0011" w:rsidP="000F0011">
            <w:pPr>
              <w:pStyle w:val="30"/>
              <w:spacing w:line="276" w:lineRule="auto"/>
              <w:ind w:left="142"/>
              <w:jc w:val="left"/>
              <w:rPr>
                <w:u w:val="none"/>
                <w:lang w:val="el-GR"/>
              </w:rPr>
            </w:pPr>
            <w:r>
              <w:rPr>
                <w:u w:val="none"/>
                <w:lang w:val="el-GR"/>
              </w:rPr>
              <w:t>23.</w:t>
            </w:r>
          </w:p>
        </w:tc>
        <w:tc>
          <w:tcPr>
            <w:tcW w:w="1478" w:type="dxa"/>
            <w:shd w:val="clear" w:color="auto" w:fill="auto"/>
            <w:vAlign w:val="center"/>
            <w:hideMark/>
          </w:tcPr>
          <w:p w14:paraId="470513AA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ΚΥ ΑΡΓΟΥΣ ΟΡΕΣΤΙΚΟΥ</w:t>
            </w:r>
          </w:p>
        </w:tc>
        <w:tc>
          <w:tcPr>
            <w:tcW w:w="2758" w:type="dxa"/>
            <w:shd w:val="clear" w:color="auto" w:fill="auto"/>
            <w:noWrap/>
            <w:vAlign w:val="center"/>
            <w:hideMark/>
          </w:tcPr>
          <w:p w14:paraId="28D03DAC" w14:textId="77777777" w:rsidR="000F0011" w:rsidRPr="00C0045C" w:rsidRDefault="000F0011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57DAABF3" w14:textId="77777777" w:rsidR="000F0011" w:rsidRPr="00C0045C" w:rsidRDefault="000F0011" w:rsidP="00310E0B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C0045C">
              <w:rPr>
                <w:bCs/>
                <w:u w:val="none"/>
                <w:lang w:val="el-GR"/>
              </w:rPr>
              <w:t xml:space="preserve">ΓΕΝΙΚΗΣ/ΟΙΚΟΓΕΝΕΙΑΚΗΣ ΙΑΤΡΙΚΗΣ  </w:t>
            </w:r>
          </w:p>
        </w:tc>
        <w:tc>
          <w:tcPr>
            <w:tcW w:w="1118" w:type="dxa"/>
            <w:shd w:val="clear" w:color="auto" w:fill="auto"/>
            <w:noWrap/>
            <w:vAlign w:val="center"/>
            <w:hideMark/>
          </w:tcPr>
          <w:p w14:paraId="7B037984" w14:textId="77777777" w:rsidR="000F0011" w:rsidRPr="00C0045C" w:rsidRDefault="000F0011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1132" w:type="dxa"/>
            <w:shd w:val="clear" w:color="auto" w:fill="auto"/>
            <w:noWrap/>
            <w:vAlign w:val="center"/>
            <w:hideMark/>
          </w:tcPr>
          <w:p w14:paraId="4F59C0E7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F0011" w:rsidRPr="00C0045C" w14:paraId="35310965" w14:textId="77777777" w:rsidTr="000F0011">
        <w:trPr>
          <w:trHeight w:val="900"/>
        </w:trPr>
        <w:tc>
          <w:tcPr>
            <w:tcW w:w="710" w:type="dxa"/>
            <w:shd w:val="clear" w:color="auto" w:fill="auto"/>
            <w:noWrap/>
            <w:vAlign w:val="center"/>
            <w:hideMark/>
          </w:tcPr>
          <w:p w14:paraId="568C27AF" w14:textId="77777777" w:rsidR="000F0011" w:rsidRPr="000F0011" w:rsidRDefault="000F0011" w:rsidP="000F0011">
            <w:pPr>
              <w:pStyle w:val="30"/>
              <w:spacing w:line="276" w:lineRule="auto"/>
              <w:ind w:left="142"/>
              <w:jc w:val="left"/>
              <w:rPr>
                <w:u w:val="none"/>
                <w:lang w:val="el-GR"/>
              </w:rPr>
            </w:pPr>
            <w:r>
              <w:rPr>
                <w:u w:val="none"/>
                <w:lang w:val="el-GR"/>
              </w:rPr>
              <w:t>24.</w:t>
            </w:r>
          </w:p>
        </w:tc>
        <w:tc>
          <w:tcPr>
            <w:tcW w:w="1478" w:type="dxa"/>
            <w:shd w:val="clear" w:color="auto" w:fill="auto"/>
            <w:vAlign w:val="center"/>
            <w:hideMark/>
          </w:tcPr>
          <w:p w14:paraId="59DB4169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ΚΥ ΔΕΣΚΑΤΗΣ</w:t>
            </w:r>
          </w:p>
        </w:tc>
        <w:tc>
          <w:tcPr>
            <w:tcW w:w="2758" w:type="dxa"/>
            <w:shd w:val="clear" w:color="auto" w:fill="auto"/>
            <w:noWrap/>
            <w:vAlign w:val="center"/>
            <w:hideMark/>
          </w:tcPr>
          <w:p w14:paraId="4B693502" w14:textId="77777777" w:rsidR="000F0011" w:rsidRPr="00C0045C" w:rsidRDefault="000F0011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1E235BBB" w14:textId="77777777" w:rsidR="000F0011" w:rsidRPr="00C0045C" w:rsidRDefault="000F0011" w:rsidP="00310E0B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C0045C">
              <w:rPr>
                <w:bCs/>
                <w:u w:val="none"/>
                <w:lang w:val="el-GR"/>
              </w:rPr>
              <w:t xml:space="preserve">ΓΕΝΙΚΗΣ/ΟΙΚΟΓΕΝΕΙΑΚΗΣ ΙΑΤΡΙΚΗΣ  </w:t>
            </w:r>
          </w:p>
        </w:tc>
        <w:tc>
          <w:tcPr>
            <w:tcW w:w="1118" w:type="dxa"/>
            <w:shd w:val="clear" w:color="auto" w:fill="auto"/>
            <w:noWrap/>
            <w:vAlign w:val="center"/>
            <w:hideMark/>
          </w:tcPr>
          <w:p w14:paraId="4D82CBC8" w14:textId="77777777" w:rsidR="000F0011" w:rsidRPr="00C0045C" w:rsidRDefault="000F0011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1132" w:type="dxa"/>
            <w:shd w:val="clear" w:color="auto" w:fill="auto"/>
            <w:noWrap/>
            <w:vAlign w:val="center"/>
            <w:hideMark/>
          </w:tcPr>
          <w:p w14:paraId="2DD09000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F0011" w:rsidRPr="00C0045C" w14:paraId="47E15936" w14:textId="77777777" w:rsidTr="000F0011">
        <w:trPr>
          <w:trHeight w:val="900"/>
        </w:trPr>
        <w:tc>
          <w:tcPr>
            <w:tcW w:w="710" w:type="dxa"/>
            <w:shd w:val="clear" w:color="auto" w:fill="auto"/>
            <w:noWrap/>
            <w:vAlign w:val="center"/>
            <w:hideMark/>
          </w:tcPr>
          <w:p w14:paraId="354246C7" w14:textId="77777777" w:rsidR="000F0011" w:rsidRPr="000F0011" w:rsidRDefault="000F0011" w:rsidP="000F0011">
            <w:pPr>
              <w:pStyle w:val="30"/>
              <w:spacing w:line="276" w:lineRule="auto"/>
              <w:ind w:left="142"/>
              <w:jc w:val="left"/>
              <w:rPr>
                <w:u w:val="none"/>
                <w:lang w:val="el-GR"/>
              </w:rPr>
            </w:pPr>
            <w:r>
              <w:rPr>
                <w:u w:val="none"/>
                <w:lang w:val="el-GR"/>
              </w:rPr>
              <w:t>26.</w:t>
            </w:r>
          </w:p>
        </w:tc>
        <w:tc>
          <w:tcPr>
            <w:tcW w:w="1478" w:type="dxa"/>
            <w:shd w:val="clear" w:color="auto" w:fill="auto"/>
            <w:vAlign w:val="center"/>
            <w:hideMark/>
          </w:tcPr>
          <w:p w14:paraId="4AA20706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ΚΥ ΣΕΡΒΙΩΝ</w:t>
            </w:r>
          </w:p>
        </w:tc>
        <w:tc>
          <w:tcPr>
            <w:tcW w:w="2758" w:type="dxa"/>
            <w:shd w:val="clear" w:color="auto" w:fill="auto"/>
            <w:noWrap/>
            <w:vAlign w:val="center"/>
            <w:hideMark/>
          </w:tcPr>
          <w:p w14:paraId="44F45D00" w14:textId="77777777" w:rsidR="000F0011" w:rsidRPr="00C0045C" w:rsidRDefault="000F0011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25" w:type="dxa"/>
            <w:shd w:val="clear" w:color="auto" w:fill="auto"/>
            <w:vAlign w:val="center"/>
            <w:hideMark/>
          </w:tcPr>
          <w:p w14:paraId="6DA0B173" w14:textId="77777777" w:rsidR="000F0011" w:rsidRPr="00C0045C" w:rsidRDefault="000F0011" w:rsidP="00310E0B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C0045C">
              <w:rPr>
                <w:bCs/>
                <w:u w:val="none"/>
                <w:lang w:val="el-GR"/>
              </w:rPr>
              <w:t xml:space="preserve">ΓΕΝΙΚΗΣ/ΟΙΚΟΓΕΝΕΙΑΚΗΣ ΙΑΤΡΙΚΗΣ </w:t>
            </w:r>
          </w:p>
        </w:tc>
        <w:tc>
          <w:tcPr>
            <w:tcW w:w="1118" w:type="dxa"/>
            <w:shd w:val="clear" w:color="auto" w:fill="auto"/>
            <w:noWrap/>
            <w:vAlign w:val="center"/>
            <w:hideMark/>
          </w:tcPr>
          <w:p w14:paraId="48C46A8F" w14:textId="77777777" w:rsidR="000F0011" w:rsidRPr="00C0045C" w:rsidRDefault="000F0011" w:rsidP="00C0045C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C0045C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1132" w:type="dxa"/>
            <w:shd w:val="clear" w:color="auto" w:fill="auto"/>
            <w:noWrap/>
            <w:vAlign w:val="center"/>
            <w:hideMark/>
          </w:tcPr>
          <w:p w14:paraId="3238CB70" w14:textId="77777777" w:rsidR="000F0011" w:rsidRPr="00C0045C" w:rsidRDefault="000F0011" w:rsidP="00C0045C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C0045C">
              <w:rPr>
                <w:bCs/>
                <w:u w:val="none"/>
                <w:lang w:val="en-US"/>
              </w:rPr>
              <w:t>1</w:t>
            </w:r>
          </w:p>
        </w:tc>
      </w:tr>
      <w:tr w:rsidR="000F0011" w:rsidRPr="00C0045C" w14:paraId="3A34DCF4" w14:textId="77777777" w:rsidTr="000F0011">
        <w:trPr>
          <w:trHeight w:val="300"/>
        </w:trPr>
        <w:tc>
          <w:tcPr>
            <w:tcW w:w="710" w:type="dxa"/>
            <w:shd w:val="clear" w:color="auto" w:fill="auto"/>
            <w:noWrap/>
            <w:hideMark/>
          </w:tcPr>
          <w:p w14:paraId="2B283812" w14:textId="77777777" w:rsidR="000F0011" w:rsidRPr="000F0011" w:rsidRDefault="000F0011" w:rsidP="0008744E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  <w:r w:rsidRPr="00C0045C">
              <w:rPr>
                <w:u w:val="none"/>
                <w:lang w:val="en-US"/>
              </w:rPr>
              <w:t> </w:t>
            </w:r>
          </w:p>
        </w:tc>
        <w:tc>
          <w:tcPr>
            <w:tcW w:w="7479" w:type="dxa"/>
            <w:gridSpan w:val="4"/>
            <w:shd w:val="clear" w:color="auto" w:fill="auto"/>
            <w:noWrap/>
            <w:vAlign w:val="center"/>
            <w:hideMark/>
          </w:tcPr>
          <w:p w14:paraId="40FBE102" w14:textId="77777777" w:rsidR="000F0011" w:rsidRPr="00C0045C" w:rsidRDefault="000F0011" w:rsidP="00C0045C">
            <w:pPr>
              <w:pStyle w:val="30"/>
              <w:spacing w:line="276" w:lineRule="auto"/>
              <w:rPr>
                <w:u w:val="none"/>
                <w:lang w:val="el-GR"/>
              </w:rPr>
            </w:pPr>
            <w:r>
              <w:rPr>
                <w:u w:val="none"/>
                <w:lang w:val="el-GR"/>
              </w:rPr>
              <w:t>ΣΥΝΟΛΟ ΘΕΣΕΩΝ</w:t>
            </w:r>
          </w:p>
        </w:tc>
        <w:tc>
          <w:tcPr>
            <w:tcW w:w="1132" w:type="dxa"/>
            <w:shd w:val="clear" w:color="auto" w:fill="auto"/>
            <w:noWrap/>
            <w:vAlign w:val="center"/>
            <w:hideMark/>
          </w:tcPr>
          <w:p w14:paraId="19F3D4BC" w14:textId="77777777" w:rsidR="000F0011" w:rsidRPr="000F0011" w:rsidRDefault="000F0011" w:rsidP="00490351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F0011">
              <w:rPr>
                <w:u w:val="none"/>
                <w:lang w:val="el-GR"/>
              </w:rPr>
              <w:t>1</w:t>
            </w:r>
            <w:r w:rsidR="00490351">
              <w:rPr>
                <w:u w:val="none"/>
                <w:lang w:val="el-GR"/>
              </w:rPr>
              <w:t>09</w:t>
            </w:r>
          </w:p>
        </w:tc>
      </w:tr>
    </w:tbl>
    <w:p w14:paraId="190D605F" w14:textId="77777777" w:rsidR="00EB3006" w:rsidRPr="002739F8" w:rsidRDefault="00EB3006" w:rsidP="001A0511">
      <w:pPr>
        <w:pStyle w:val="30"/>
        <w:spacing w:line="276" w:lineRule="auto"/>
        <w:rPr>
          <w:u w:val="none"/>
          <w:lang w:val="el-GR"/>
        </w:rPr>
      </w:pPr>
    </w:p>
    <w:p w14:paraId="3136ED49" w14:textId="77777777" w:rsidR="00C1155B" w:rsidRDefault="00C1155B" w:rsidP="001A0511">
      <w:pPr>
        <w:pStyle w:val="30"/>
        <w:spacing w:line="276" w:lineRule="auto"/>
        <w:rPr>
          <w:lang w:val="el-GR"/>
        </w:rPr>
      </w:pPr>
      <w:r w:rsidRPr="00E627B8">
        <w:rPr>
          <w:lang w:val="el-GR"/>
        </w:rPr>
        <w:t>4</w:t>
      </w:r>
      <w:r w:rsidRPr="001C142D">
        <w:rPr>
          <w:vertAlign w:val="superscript"/>
          <w:lang w:val="el-GR"/>
        </w:rPr>
        <w:t xml:space="preserve">η </w:t>
      </w:r>
      <w:proofErr w:type="spellStart"/>
      <w:r w:rsidRPr="001C142D">
        <w:rPr>
          <w:lang w:val="el-GR"/>
        </w:rPr>
        <w:t>Υ.Πε</w:t>
      </w:r>
      <w:proofErr w:type="spellEnd"/>
      <w:r w:rsidRPr="001C142D">
        <w:rPr>
          <w:lang w:val="el-GR"/>
        </w:rPr>
        <w:t>.</w:t>
      </w:r>
    </w:p>
    <w:p w14:paraId="2339DC05" w14:textId="77777777" w:rsidR="00AA0F10" w:rsidRDefault="00AA0F10" w:rsidP="001A0511">
      <w:pPr>
        <w:pStyle w:val="30"/>
        <w:spacing w:line="276" w:lineRule="auto"/>
        <w:rPr>
          <w:lang w:val="el-GR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1701"/>
        <w:gridCol w:w="2693"/>
        <w:gridCol w:w="2126"/>
        <w:gridCol w:w="1721"/>
        <w:gridCol w:w="831"/>
      </w:tblGrid>
      <w:tr w:rsidR="009470BA" w:rsidRPr="00045058" w14:paraId="52C62D0F" w14:textId="77777777" w:rsidTr="00045058">
        <w:trPr>
          <w:trHeight w:val="387"/>
        </w:trPr>
        <w:tc>
          <w:tcPr>
            <w:tcW w:w="534" w:type="dxa"/>
            <w:shd w:val="clear" w:color="auto" w:fill="auto"/>
          </w:tcPr>
          <w:p w14:paraId="7DBA5EC4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shd w:val="clear" w:color="auto" w:fill="auto"/>
          </w:tcPr>
          <w:p w14:paraId="71D272D2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rFonts w:hint="eastAsia"/>
                <w:u w:val="none"/>
                <w:lang w:val="en-US"/>
              </w:rPr>
              <w:t>ΦΟΡΕΑΣ</w:t>
            </w:r>
          </w:p>
        </w:tc>
        <w:tc>
          <w:tcPr>
            <w:tcW w:w="2693" w:type="dxa"/>
            <w:shd w:val="clear" w:color="auto" w:fill="auto"/>
          </w:tcPr>
          <w:p w14:paraId="318BD89A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rFonts w:hint="eastAsia"/>
                <w:u w:val="none"/>
                <w:lang w:val="en-US"/>
              </w:rPr>
              <w:t>ΜΟΝΑΔΑ</w:t>
            </w:r>
            <w:r w:rsidRPr="00045058">
              <w:rPr>
                <w:u w:val="none"/>
                <w:lang w:val="en-US"/>
              </w:rPr>
              <w:t>/</w:t>
            </w:r>
            <w:r w:rsidRPr="00045058">
              <w:rPr>
                <w:rFonts w:hint="eastAsia"/>
                <w:u w:val="none"/>
                <w:lang w:val="en-US"/>
              </w:rPr>
              <w:t>ΤΜΗΜΑ</w:t>
            </w:r>
          </w:p>
        </w:tc>
        <w:tc>
          <w:tcPr>
            <w:tcW w:w="2126" w:type="dxa"/>
            <w:shd w:val="clear" w:color="auto" w:fill="auto"/>
          </w:tcPr>
          <w:p w14:paraId="5D015E97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>ΕΙΔΙΚΟΤΗΤΑ</w:t>
            </w:r>
          </w:p>
        </w:tc>
        <w:tc>
          <w:tcPr>
            <w:tcW w:w="1721" w:type="dxa"/>
            <w:shd w:val="clear" w:color="auto" w:fill="auto"/>
          </w:tcPr>
          <w:p w14:paraId="1896AE1C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>ΒΑΘΜΟΣ</w:t>
            </w:r>
          </w:p>
        </w:tc>
        <w:tc>
          <w:tcPr>
            <w:tcW w:w="831" w:type="dxa"/>
            <w:shd w:val="clear" w:color="auto" w:fill="auto"/>
          </w:tcPr>
          <w:p w14:paraId="67A2272F" w14:textId="77777777" w:rsidR="009470BA" w:rsidRPr="00045058" w:rsidRDefault="009470BA" w:rsidP="00045058">
            <w:pPr>
              <w:pStyle w:val="30"/>
              <w:spacing w:line="276" w:lineRule="auto"/>
              <w:rPr>
                <w:lang w:val="en-US"/>
              </w:rPr>
            </w:pPr>
          </w:p>
        </w:tc>
      </w:tr>
      <w:tr w:rsidR="00AA0F10" w:rsidRPr="009470BA" w14:paraId="40EA74B0" w14:textId="77777777" w:rsidTr="007514B5">
        <w:trPr>
          <w:trHeight w:val="300"/>
        </w:trPr>
        <w:tc>
          <w:tcPr>
            <w:tcW w:w="534" w:type="dxa"/>
            <w:vMerge w:val="restart"/>
            <w:shd w:val="clear" w:color="auto" w:fill="auto"/>
            <w:vAlign w:val="center"/>
          </w:tcPr>
          <w:p w14:paraId="17BB8360" w14:textId="77777777" w:rsidR="00AA0F10" w:rsidRPr="00045058" w:rsidRDefault="00AA0F10" w:rsidP="007514B5">
            <w:pPr>
              <w:pStyle w:val="30"/>
              <w:numPr>
                <w:ilvl w:val="0"/>
                <w:numId w:val="20"/>
              </w:numPr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 w:val="restart"/>
            <w:shd w:val="clear" w:color="auto" w:fill="auto"/>
            <w:vAlign w:val="center"/>
            <w:hideMark/>
          </w:tcPr>
          <w:p w14:paraId="0FABB512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>Π.Γ.Ν.Θ. «ΑΧΕΠΑ»</w:t>
            </w:r>
          </w:p>
        </w:tc>
        <w:tc>
          <w:tcPr>
            <w:tcW w:w="2693" w:type="dxa"/>
            <w:vMerge w:val="restart"/>
            <w:shd w:val="clear" w:color="auto" w:fill="auto"/>
            <w:vAlign w:val="center"/>
            <w:hideMark/>
          </w:tcPr>
          <w:p w14:paraId="494E3A0C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Α΄ΠΑΘΟΛΟΓΙΚΗ ΚΛΙΝΙΚΗ</w:t>
            </w:r>
          </w:p>
        </w:tc>
        <w:tc>
          <w:tcPr>
            <w:tcW w:w="2126" w:type="dxa"/>
            <w:shd w:val="clear" w:color="auto" w:fill="auto"/>
            <w:hideMark/>
          </w:tcPr>
          <w:p w14:paraId="5915B546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ΕΣΩΤΕΡΙΚΗΣ ΠΑΘΟΛΟΓΙΑΣ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30D8333F" w14:textId="77777777" w:rsidR="00AA0F10" w:rsidRPr="00045058" w:rsidRDefault="00AA0F10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7132B22E" w14:textId="77777777" w:rsidR="00AA0F10" w:rsidRPr="00045058" w:rsidRDefault="00AA0F10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AA0F10" w:rsidRPr="009470BA" w14:paraId="59EE71AB" w14:textId="77777777" w:rsidTr="007514B5">
        <w:trPr>
          <w:trHeight w:val="600"/>
        </w:trPr>
        <w:tc>
          <w:tcPr>
            <w:tcW w:w="534" w:type="dxa"/>
            <w:vMerge/>
            <w:shd w:val="clear" w:color="auto" w:fill="auto"/>
          </w:tcPr>
          <w:p w14:paraId="7D8B6604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67D59EBD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vMerge/>
            <w:shd w:val="clear" w:color="auto" w:fill="auto"/>
            <w:hideMark/>
          </w:tcPr>
          <w:p w14:paraId="09379919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14:paraId="34F8FECB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 xml:space="preserve">ΕΣΩΤΕΡΙΚΗΣ ΠΑΘΟΛΟΓΙΑΣ                                                       με εξειδίκευση στη ΛΟΙΜΩΞΙΟΛΟΓΙΑ                                                                              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4F5379C0" w14:textId="77777777" w:rsidR="00AA0F10" w:rsidRPr="00045058" w:rsidRDefault="00AA0F10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5072A9F1" w14:textId="77777777" w:rsidR="00AA0F10" w:rsidRPr="00045058" w:rsidRDefault="00AA0F10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AA0F10" w:rsidRPr="009470BA" w14:paraId="446A3383" w14:textId="77777777" w:rsidTr="007514B5">
        <w:trPr>
          <w:trHeight w:val="1200"/>
        </w:trPr>
        <w:tc>
          <w:tcPr>
            <w:tcW w:w="534" w:type="dxa"/>
            <w:vMerge/>
            <w:shd w:val="clear" w:color="auto" w:fill="auto"/>
            <w:vAlign w:val="center"/>
          </w:tcPr>
          <w:p w14:paraId="2B8B9546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24EA6457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14:paraId="4F182323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ΤΜΗΜΑ ΕΠΕΙΓΟΝΤΩΝ ΠΕΡΙΣΤΑΤΙΚΩΝ</w:t>
            </w:r>
          </w:p>
        </w:tc>
        <w:tc>
          <w:tcPr>
            <w:tcW w:w="2126" w:type="dxa"/>
            <w:shd w:val="clear" w:color="auto" w:fill="auto"/>
            <w:hideMark/>
          </w:tcPr>
          <w:p w14:paraId="6C08E521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>ΚΛΙΝΙΚΗ ΕΠΕΙΓΟΥΣΑΣ ΙΑΤΡΙΚΗΣ (ΤΕΠ)                                   (ειδικότητας ΓΕΝΙΚΗΣ/ΟΙΚΟΓΕΝΕΙΑΚΗΣ ΙΑΤΡΙΚΗΣ με αποδεδειγμένη εμπειρία και γνώση στην Επείγουσα Ιατρική)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2C4B2703" w14:textId="77777777" w:rsidR="00AA0F10" w:rsidRPr="00045058" w:rsidRDefault="00AA0F10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5A247A07" w14:textId="77777777" w:rsidR="00AA0F10" w:rsidRPr="00045058" w:rsidRDefault="00AA0F10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2</w:t>
            </w:r>
          </w:p>
        </w:tc>
      </w:tr>
      <w:tr w:rsidR="00AA0F10" w:rsidRPr="009470BA" w14:paraId="15643364" w14:textId="77777777" w:rsidTr="007514B5">
        <w:trPr>
          <w:trHeight w:val="300"/>
        </w:trPr>
        <w:tc>
          <w:tcPr>
            <w:tcW w:w="534" w:type="dxa"/>
            <w:vMerge/>
            <w:shd w:val="clear" w:color="auto" w:fill="auto"/>
            <w:vAlign w:val="center"/>
          </w:tcPr>
          <w:p w14:paraId="394701AE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741848EC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62B28855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Γ΄ΧΕΙΡΟΥΡΓΙΚΗ ΚΛΙΝΙΚΗ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  <w:hideMark/>
          </w:tcPr>
          <w:p w14:paraId="762515CB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ΧΕΙΡΟΥΡΓΙΚΗΣ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07C202B0" w14:textId="77777777" w:rsidR="00AA0F10" w:rsidRPr="00045058" w:rsidRDefault="00AA0F10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38EDC9D1" w14:textId="77777777" w:rsidR="00AA0F10" w:rsidRPr="00045058" w:rsidRDefault="00AA0F10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AA0F10" w:rsidRPr="009470BA" w14:paraId="0F594DCC" w14:textId="77777777" w:rsidTr="007514B5">
        <w:trPr>
          <w:trHeight w:val="600"/>
        </w:trPr>
        <w:tc>
          <w:tcPr>
            <w:tcW w:w="534" w:type="dxa"/>
            <w:vMerge/>
            <w:shd w:val="clear" w:color="auto" w:fill="auto"/>
            <w:vAlign w:val="center"/>
          </w:tcPr>
          <w:p w14:paraId="40143C59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635C04F0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5C364686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Α΄ΠΡΟΠΑΙΔΕΥΤΙΚΗ ΧΕΙΡΟΥΡΓΙΚΗ ΚΛΙΝΙΚΗ</w:t>
            </w:r>
          </w:p>
        </w:tc>
        <w:tc>
          <w:tcPr>
            <w:tcW w:w="2126" w:type="dxa"/>
            <w:vMerge/>
            <w:shd w:val="clear" w:color="auto" w:fill="auto"/>
            <w:hideMark/>
          </w:tcPr>
          <w:p w14:paraId="293C6CA1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0E203030" w14:textId="77777777" w:rsidR="00AA0F10" w:rsidRPr="00045058" w:rsidRDefault="00AA0F10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03E550CC" w14:textId="77777777" w:rsidR="00AA0F10" w:rsidRPr="00045058" w:rsidRDefault="00AA0F10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AA0F10" w:rsidRPr="009470BA" w14:paraId="06F2F407" w14:textId="77777777" w:rsidTr="007514B5">
        <w:trPr>
          <w:trHeight w:val="300"/>
        </w:trPr>
        <w:tc>
          <w:tcPr>
            <w:tcW w:w="534" w:type="dxa"/>
            <w:vMerge/>
            <w:shd w:val="clear" w:color="auto" w:fill="auto"/>
            <w:vAlign w:val="center"/>
          </w:tcPr>
          <w:p w14:paraId="700A3A9C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53777904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296A8285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ΑΚΤΙΝΟΛΟΓΙΚΟ ΤΜΗΜΑ</w:t>
            </w:r>
          </w:p>
        </w:tc>
        <w:tc>
          <w:tcPr>
            <w:tcW w:w="2126" w:type="dxa"/>
            <w:shd w:val="clear" w:color="auto" w:fill="auto"/>
            <w:hideMark/>
          </w:tcPr>
          <w:p w14:paraId="761DE9A7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ΑΚΤΙΝΟΛΟΓΙΑΣ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7499947D" w14:textId="77777777" w:rsidR="00AA0F10" w:rsidRPr="00045058" w:rsidRDefault="00AA0F10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42E2841C" w14:textId="77777777" w:rsidR="00AA0F10" w:rsidRPr="00045058" w:rsidRDefault="00AA0F10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2</w:t>
            </w:r>
          </w:p>
        </w:tc>
      </w:tr>
      <w:tr w:rsidR="00AA0F10" w:rsidRPr="009470BA" w14:paraId="7B9406F4" w14:textId="77777777" w:rsidTr="007514B5">
        <w:trPr>
          <w:trHeight w:val="900"/>
        </w:trPr>
        <w:tc>
          <w:tcPr>
            <w:tcW w:w="534" w:type="dxa"/>
            <w:vMerge/>
            <w:shd w:val="clear" w:color="auto" w:fill="auto"/>
            <w:vAlign w:val="center"/>
          </w:tcPr>
          <w:p w14:paraId="31885974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56DC97B9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14:paraId="67B57337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Β΄ΠΑΙΔΙΑΤΡΙΚΗ ΚΛΙΝΙΚΗ</w:t>
            </w:r>
          </w:p>
        </w:tc>
        <w:tc>
          <w:tcPr>
            <w:tcW w:w="2126" w:type="dxa"/>
            <w:shd w:val="clear" w:color="auto" w:fill="auto"/>
            <w:hideMark/>
          </w:tcPr>
          <w:p w14:paraId="3711EB1C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 xml:space="preserve">ΠΑΙΔΙΑΤΡΙΚΗΣ                                                                                              με έμφαση στη Καρδιολογία Παιδιών και Εφήβων                                                          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45755AC0" w14:textId="77777777" w:rsidR="00AA0F10" w:rsidRPr="00045058" w:rsidRDefault="00AA0F10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42275FD3" w14:textId="77777777" w:rsidR="00AA0F10" w:rsidRPr="00045058" w:rsidRDefault="00AA0F10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AA0F10" w:rsidRPr="009470BA" w14:paraId="4018041F" w14:textId="77777777" w:rsidTr="007514B5">
        <w:trPr>
          <w:trHeight w:val="600"/>
        </w:trPr>
        <w:tc>
          <w:tcPr>
            <w:tcW w:w="534" w:type="dxa"/>
            <w:vMerge/>
            <w:shd w:val="clear" w:color="auto" w:fill="auto"/>
          </w:tcPr>
          <w:p w14:paraId="78DBAEA8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1EC85227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06046409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ΠΑΝ/ΚΗ ΑΓΓΕΙΧΕΙΡΟΥΡΓΙΚΗ ΚΛΙΝΙΚΗ</w:t>
            </w:r>
          </w:p>
        </w:tc>
        <w:tc>
          <w:tcPr>
            <w:tcW w:w="2126" w:type="dxa"/>
            <w:shd w:val="clear" w:color="auto" w:fill="auto"/>
            <w:hideMark/>
          </w:tcPr>
          <w:p w14:paraId="717E53C8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ΑΓΓΕΙΟΧΕΙΡΟΥΡΓΙΚΗΣ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1661076F" w14:textId="77777777" w:rsidR="00AA0F10" w:rsidRPr="00045058" w:rsidRDefault="00AA0F10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2366F6D5" w14:textId="77777777" w:rsidR="00AA0F10" w:rsidRPr="00045058" w:rsidRDefault="00AA0F10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AA0F10" w:rsidRPr="00227A2B" w14:paraId="01A1B4A7" w14:textId="77777777" w:rsidTr="00045058">
        <w:trPr>
          <w:trHeight w:val="1500"/>
        </w:trPr>
        <w:tc>
          <w:tcPr>
            <w:tcW w:w="534" w:type="dxa"/>
            <w:vMerge/>
            <w:shd w:val="clear" w:color="auto" w:fill="auto"/>
            <w:vAlign w:val="center"/>
          </w:tcPr>
          <w:p w14:paraId="746302AF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156AE338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14:paraId="409BA7B2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ΜΟΝΑΔΑ ΕΝΤΑΤΙΚΗΣ ΘΕΡΑΠΕΙΑΣ</w:t>
            </w:r>
          </w:p>
        </w:tc>
        <w:tc>
          <w:tcPr>
            <w:tcW w:w="2126" w:type="dxa"/>
            <w:shd w:val="clear" w:color="auto" w:fill="auto"/>
            <w:hideMark/>
          </w:tcPr>
          <w:p w14:paraId="2E7D3507" w14:textId="77777777" w:rsidR="00AA0F10" w:rsidRPr="00045058" w:rsidRDefault="00AA0F10" w:rsidP="00310E0B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 xml:space="preserve">ΚΑΡΔΙΟΛΟΓΙΑΣ ή ΠΝΕΥΜΟΝΟΛΟΓΙΑΣ - ΦΥΜΑΤΙΟΛΟΓΙΑΣ  ή ΧΕΙΡΟΥΡΓΙΚΗΣ 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14680D76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76D91904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AA0F10" w:rsidRPr="00227A2B" w14:paraId="3DA89248" w14:textId="77777777" w:rsidTr="00045058">
        <w:trPr>
          <w:trHeight w:val="900"/>
        </w:trPr>
        <w:tc>
          <w:tcPr>
            <w:tcW w:w="534" w:type="dxa"/>
            <w:vMerge/>
            <w:shd w:val="clear" w:color="auto" w:fill="auto"/>
          </w:tcPr>
          <w:p w14:paraId="339C2A6F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0914ADE9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14:paraId="79606A7E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Α΄ΚΑΡΔΙΟΛΟΓΙΚΗ ΚΛΙΝΙΚΗ</w:t>
            </w:r>
          </w:p>
        </w:tc>
        <w:tc>
          <w:tcPr>
            <w:tcW w:w="2126" w:type="dxa"/>
            <w:shd w:val="clear" w:color="auto" w:fill="auto"/>
            <w:hideMark/>
          </w:tcPr>
          <w:p w14:paraId="02E257BB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 xml:space="preserve">ΚΑΡΔΙΟΛΟΓΙΑΣ                                                                              (με αντικείμενο την Επεμβατική Καρδιολογίας) 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404C44AD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48F36CFA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AA0F10" w:rsidRPr="00227A2B" w14:paraId="4F466772" w14:textId="77777777" w:rsidTr="00045058">
        <w:trPr>
          <w:trHeight w:val="300"/>
        </w:trPr>
        <w:tc>
          <w:tcPr>
            <w:tcW w:w="534" w:type="dxa"/>
            <w:vMerge/>
            <w:shd w:val="clear" w:color="auto" w:fill="auto"/>
          </w:tcPr>
          <w:p w14:paraId="0700975F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3CBBC85E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14:paraId="0B02821D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Α΄ΟΦΘΑΛΜΟΛΟΓΙΚΗ ΚΛΙΝΙΚΗ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A463C58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ΟΦΘΑΛΜΟΛΟΓΙΑΣ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7385E371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72736068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AA0F10" w:rsidRPr="00227A2B" w14:paraId="7DE70E3D" w14:textId="77777777" w:rsidTr="00045058">
        <w:trPr>
          <w:trHeight w:val="900"/>
        </w:trPr>
        <w:tc>
          <w:tcPr>
            <w:tcW w:w="534" w:type="dxa"/>
            <w:vMerge/>
            <w:shd w:val="clear" w:color="auto" w:fill="auto"/>
          </w:tcPr>
          <w:p w14:paraId="5AFB6F62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7AECDCD0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14:paraId="6BE00C13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>ΚΛΙΝΙΚΗ ΑΝΑΙΣΘΗΣΙΟΛΟΓΙΑΣ ΚΑΙ ΜΟΝΑΔΑ ΕΝΤΑΤΙΚΗΣ ΘΕΡΑΠΕΙΑΣ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D3C2021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ΑΝΑΙΣΘΗΣΙΟΛΟΓΙΑΣ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56A942C4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36733C8F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AA0F10" w:rsidRPr="00227A2B" w14:paraId="097826BF" w14:textId="77777777" w:rsidTr="00045058">
        <w:trPr>
          <w:trHeight w:val="1200"/>
        </w:trPr>
        <w:tc>
          <w:tcPr>
            <w:tcW w:w="534" w:type="dxa"/>
            <w:vMerge/>
            <w:shd w:val="clear" w:color="auto" w:fill="auto"/>
          </w:tcPr>
          <w:p w14:paraId="241A47A0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1F3A9C92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14:paraId="26953F8B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ΚΕΝΤΡΟ ΑΙΜΑΤΟΣ</w:t>
            </w:r>
          </w:p>
        </w:tc>
        <w:tc>
          <w:tcPr>
            <w:tcW w:w="2126" w:type="dxa"/>
            <w:shd w:val="clear" w:color="auto" w:fill="auto"/>
            <w:hideMark/>
          </w:tcPr>
          <w:p w14:paraId="46B37B4E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 xml:space="preserve">ΙΑΤΡΙΚΗΣ ΒΙΟΠΑΘΟΛΟΓΙΑΣ-ΕΡΓΑΣΤΗΡΙΑΚΗΣ ΙΑΤΡΙΚΗΣ ή ΑΙΜΑΤΟΛΟΓΙΑΣ ή ΕΣΩΤΕΡΙΚΗΣ ΠΑΘΟΛΟΓΙΑΣ                                                                            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6E8E47EF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636A8B8A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AA0F10" w:rsidRPr="00227A2B" w14:paraId="5A65FE3A" w14:textId="77777777" w:rsidTr="00045058">
        <w:trPr>
          <w:trHeight w:val="1080"/>
        </w:trPr>
        <w:tc>
          <w:tcPr>
            <w:tcW w:w="534" w:type="dxa"/>
            <w:vMerge/>
            <w:shd w:val="clear" w:color="auto" w:fill="auto"/>
          </w:tcPr>
          <w:p w14:paraId="6173194B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179E3D06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14:paraId="2C97BC70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ΜΙΚΡΟΒΙΟΛΟΓΙΚΟ   ΕΡΓΑΣΤΗΡΙΟ</w:t>
            </w:r>
          </w:p>
        </w:tc>
        <w:tc>
          <w:tcPr>
            <w:tcW w:w="2126" w:type="dxa"/>
            <w:shd w:val="clear" w:color="auto" w:fill="auto"/>
            <w:hideMark/>
          </w:tcPr>
          <w:p w14:paraId="5424E370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 xml:space="preserve">ΙΑΤΡΙΚΗΣ ΒΙΟΠΑΘΟΛΟΓΙΑΣ  -ΕΡΓΑΣΤΗΡΙΑΚΗΣ ΙΑΤΡΙΚΗΣ ή ΑΙΜΑΤΟΛΟΓΙΑΣ                                                                             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263615DB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03F1480E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AA0F10" w:rsidRPr="00227A2B" w14:paraId="68F82080" w14:textId="77777777" w:rsidTr="00045058">
        <w:trPr>
          <w:trHeight w:val="600"/>
        </w:trPr>
        <w:tc>
          <w:tcPr>
            <w:tcW w:w="534" w:type="dxa"/>
            <w:vMerge/>
            <w:shd w:val="clear" w:color="auto" w:fill="auto"/>
          </w:tcPr>
          <w:p w14:paraId="15D6D94E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6E5B3DD4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3D5FEC92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>ΕΡΓΑΣΤΗΡΙΟ ΓΕΝ ΠΑΘΟΛΟΓΙΑΣ-ΠΑΘΟΛΟΓΙΚΗΣ ΑΝΑΤΟΜΙΚΗΣ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4036EF0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proofErr w:type="gramStart"/>
            <w:r w:rsidRPr="00045058">
              <w:rPr>
                <w:u w:val="none"/>
                <w:lang w:val="en-US"/>
              </w:rPr>
              <w:t>ΠΑΘΟΛΟΓΙΚΗΣ  ΑΝΑΤΟΜΙΚΗΣ</w:t>
            </w:r>
            <w:proofErr w:type="gramEnd"/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32C3B51F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19082820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AA0F10" w:rsidRPr="00227A2B" w14:paraId="1D3BC579" w14:textId="77777777" w:rsidTr="00045058">
        <w:trPr>
          <w:trHeight w:val="300"/>
        </w:trPr>
        <w:tc>
          <w:tcPr>
            <w:tcW w:w="534" w:type="dxa"/>
            <w:vMerge/>
            <w:shd w:val="clear" w:color="auto" w:fill="auto"/>
          </w:tcPr>
          <w:p w14:paraId="1203B647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33748B39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190DE3D9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Γ ΄ΨΥΧΙΑΤΡΙΚΗ ΚΛΙΝΙΚΗ</w:t>
            </w:r>
          </w:p>
        </w:tc>
        <w:tc>
          <w:tcPr>
            <w:tcW w:w="2126" w:type="dxa"/>
            <w:shd w:val="clear" w:color="auto" w:fill="auto"/>
            <w:hideMark/>
          </w:tcPr>
          <w:p w14:paraId="44EAC304" w14:textId="77777777" w:rsidR="00AA0F10" w:rsidRPr="007153AD" w:rsidRDefault="007153AD" w:rsidP="00045058">
            <w:pPr>
              <w:pStyle w:val="30"/>
              <w:spacing w:line="276" w:lineRule="auto"/>
              <w:rPr>
                <w:u w:val="none"/>
                <w:lang w:val="el-GR"/>
              </w:rPr>
            </w:pPr>
            <w:r>
              <w:rPr>
                <w:u w:val="none"/>
                <w:lang w:val="el-GR"/>
              </w:rPr>
              <w:t>ΨΥΧΙΑΤΡΙΚΗΣ ΠΑΙΔΙΟΥ ΚΑΙ ΕΦΗΒΟΥ</w:t>
            </w:r>
          </w:p>
        </w:tc>
        <w:tc>
          <w:tcPr>
            <w:tcW w:w="1721" w:type="dxa"/>
            <w:shd w:val="clear" w:color="auto" w:fill="auto"/>
            <w:hideMark/>
          </w:tcPr>
          <w:p w14:paraId="7D48395B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hideMark/>
          </w:tcPr>
          <w:p w14:paraId="56CD4E25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AA0F10" w:rsidRPr="00227A2B" w14:paraId="3AF59FDB" w14:textId="77777777" w:rsidTr="00045058">
        <w:trPr>
          <w:trHeight w:val="600"/>
        </w:trPr>
        <w:tc>
          <w:tcPr>
            <w:tcW w:w="534" w:type="dxa"/>
            <w:vMerge/>
            <w:shd w:val="clear" w:color="auto" w:fill="auto"/>
          </w:tcPr>
          <w:p w14:paraId="1913793E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1B1F018A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0F8ABF96" w14:textId="77777777" w:rsidR="00AA0F10" w:rsidRPr="009B5CD2" w:rsidRDefault="00AA0F10" w:rsidP="009B5CD2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n-US"/>
              </w:rPr>
              <w:t>ΕΡΓΑΣΤΗΡΙΟ ΠΥΡΗΝΙΚΗΣ</w:t>
            </w:r>
          </w:p>
        </w:tc>
        <w:tc>
          <w:tcPr>
            <w:tcW w:w="2126" w:type="dxa"/>
            <w:shd w:val="clear" w:color="auto" w:fill="auto"/>
            <w:hideMark/>
          </w:tcPr>
          <w:p w14:paraId="58E496A9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ΠΥΡΗΝΙΚΗΣ</w:t>
            </w:r>
            <w:r w:rsidR="007153AD">
              <w:rPr>
                <w:u w:val="none"/>
                <w:lang w:val="el-GR"/>
              </w:rPr>
              <w:t xml:space="preserve"> </w:t>
            </w:r>
            <w:r w:rsidRPr="00045058">
              <w:rPr>
                <w:u w:val="none"/>
                <w:lang w:val="en-US"/>
              </w:rPr>
              <w:t>ΙΑΤΡΙΚΗΣ</w:t>
            </w:r>
          </w:p>
        </w:tc>
        <w:tc>
          <w:tcPr>
            <w:tcW w:w="1721" w:type="dxa"/>
            <w:shd w:val="clear" w:color="auto" w:fill="auto"/>
            <w:hideMark/>
          </w:tcPr>
          <w:p w14:paraId="5474C1F0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hideMark/>
          </w:tcPr>
          <w:p w14:paraId="1E40E749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AA0F10" w:rsidRPr="00227A2B" w14:paraId="0466CEE8" w14:textId="77777777" w:rsidTr="00045058">
        <w:trPr>
          <w:trHeight w:val="300"/>
        </w:trPr>
        <w:tc>
          <w:tcPr>
            <w:tcW w:w="534" w:type="dxa"/>
            <w:vMerge/>
            <w:shd w:val="clear" w:color="auto" w:fill="auto"/>
          </w:tcPr>
          <w:p w14:paraId="7C026135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0258277E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0AEFBC5B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Γ. ΨΥΧΙΑΤΡΙΚΗ ΚΛΙΝΙΚΗ</w:t>
            </w:r>
          </w:p>
        </w:tc>
        <w:tc>
          <w:tcPr>
            <w:tcW w:w="2126" w:type="dxa"/>
            <w:shd w:val="clear" w:color="auto" w:fill="auto"/>
            <w:hideMark/>
          </w:tcPr>
          <w:p w14:paraId="2A19AFA7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 xml:space="preserve">ΨΥΧΙΑΤΡΙΚΗΣ </w:t>
            </w:r>
          </w:p>
        </w:tc>
        <w:tc>
          <w:tcPr>
            <w:tcW w:w="1721" w:type="dxa"/>
            <w:shd w:val="clear" w:color="auto" w:fill="auto"/>
            <w:hideMark/>
          </w:tcPr>
          <w:p w14:paraId="367453CE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hideMark/>
          </w:tcPr>
          <w:p w14:paraId="27BFCEA1" w14:textId="77777777" w:rsidR="00AA0F10" w:rsidRPr="00045058" w:rsidRDefault="00AA0F10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7514B5" w:rsidRPr="00227A2B" w14:paraId="09C10980" w14:textId="77777777" w:rsidTr="007514B5">
        <w:trPr>
          <w:trHeight w:val="300"/>
        </w:trPr>
        <w:tc>
          <w:tcPr>
            <w:tcW w:w="534" w:type="dxa"/>
            <w:vMerge w:val="restart"/>
            <w:shd w:val="clear" w:color="auto" w:fill="auto"/>
            <w:vAlign w:val="center"/>
          </w:tcPr>
          <w:p w14:paraId="771C5AA4" w14:textId="77777777" w:rsidR="007514B5" w:rsidRPr="00045058" w:rsidRDefault="007514B5" w:rsidP="007514B5">
            <w:pPr>
              <w:pStyle w:val="30"/>
              <w:numPr>
                <w:ilvl w:val="0"/>
                <w:numId w:val="20"/>
              </w:numPr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 w:val="restart"/>
            <w:shd w:val="clear" w:color="auto" w:fill="auto"/>
            <w:vAlign w:val="center"/>
            <w:hideMark/>
          </w:tcPr>
          <w:p w14:paraId="15CE46E8" w14:textId="77777777" w:rsidR="007514B5" w:rsidRPr="00045058" w:rsidRDefault="007514B5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bookmarkStart w:id="1" w:name="RANGE!A20:E43"/>
            <w:r w:rsidRPr="00045058">
              <w:rPr>
                <w:u w:val="none"/>
                <w:lang w:val="en-US"/>
              </w:rPr>
              <w:t>ΓΝΘ ΙΠΠΟΚΡΑΤΕΙΟ</w:t>
            </w:r>
            <w:bookmarkEnd w:id="1"/>
          </w:p>
        </w:tc>
        <w:tc>
          <w:tcPr>
            <w:tcW w:w="2693" w:type="dxa"/>
            <w:vMerge w:val="restart"/>
            <w:shd w:val="clear" w:color="auto" w:fill="auto"/>
            <w:vAlign w:val="center"/>
            <w:hideMark/>
          </w:tcPr>
          <w:p w14:paraId="2582F98A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ΑΝΑΙΣΘΗΣΙΟΛΟΓΙΚΟ ΤΜΗΜΑ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  <w:hideMark/>
          </w:tcPr>
          <w:p w14:paraId="2CABF302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ΑΝΑΙΣΘΗΣΙΟΛΟΓΙΑΣ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5B965F54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ΔΙΕΥΘΥΝΤΗ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32D3FDEC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7514B5" w:rsidRPr="00227A2B" w14:paraId="457EE9E4" w14:textId="77777777" w:rsidTr="007514B5">
        <w:trPr>
          <w:trHeight w:val="300"/>
        </w:trPr>
        <w:tc>
          <w:tcPr>
            <w:tcW w:w="534" w:type="dxa"/>
            <w:vMerge/>
            <w:shd w:val="clear" w:color="auto" w:fill="auto"/>
            <w:vAlign w:val="center"/>
          </w:tcPr>
          <w:p w14:paraId="4D9620E8" w14:textId="77777777" w:rsidR="007514B5" w:rsidRPr="00045058" w:rsidRDefault="007514B5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  <w:hideMark/>
          </w:tcPr>
          <w:p w14:paraId="137940F8" w14:textId="77777777" w:rsidR="007514B5" w:rsidRPr="00045058" w:rsidRDefault="007514B5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vMerge/>
            <w:shd w:val="clear" w:color="auto" w:fill="auto"/>
            <w:vAlign w:val="center"/>
            <w:hideMark/>
          </w:tcPr>
          <w:p w14:paraId="2DBE3805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26" w:type="dxa"/>
            <w:vMerge/>
            <w:shd w:val="clear" w:color="auto" w:fill="auto"/>
            <w:vAlign w:val="center"/>
            <w:hideMark/>
          </w:tcPr>
          <w:p w14:paraId="7577EE0E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14F491EA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Α΄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058E772F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7514B5" w:rsidRPr="00227A2B" w14:paraId="2C9DCFD4" w14:textId="77777777" w:rsidTr="007514B5">
        <w:trPr>
          <w:trHeight w:val="300"/>
        </w:trPr>
        <w:tc>
          <w:tcPr>
            <w:tcW w:w="534" w:type="dxa"/>
            <w:vMerge/>
            <w:shd w:val="clear" w:color="auto" w:fill="auto"/>
            <w:vAlign w:val="center"/>
          </w:tcPr>
          <w:p w14:paraId="30DFA2ED" w14:textId="77777777" w:rsidR="007514B5" w:rsidRPr="00045058" w:rsidRDefault="007514B5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  <w:hideMark/>
          </w:tcPr>
          <w:p w14:paraId="0E7A2270" w14:textId="77777777" w:rsidR="007514B5" w:rsidRPr="00045058" w:rsidRDefault="007514B5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vMerge/>
            <w:shd w:val="clear" w:color="auto" w:fill="auto"/>
            <w:vAlign w:val="center"/>
            <w:hideMark/>
          </w:tcPr>
          <w:p w14:paraId="7E87C8F9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26" w:type="dxa"/>
            <w:vMerge/>
            <w:shd w:val="clear" w:color="auto" w:fill="auto"/>
            <w:vAlign w:val="center"/>
            <w:hideMark/>
          </w:tcPr>
          <w:p w14:paraId="3A35F1B1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4285E93E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2651D67A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3</w:t>
            </w:r>
          </w:p>
        </w:tc>
      </w:tr>
      <w:tr w:rsidR="007514B5" w:rsidRPr="00227A2B" w14:paraId="637D606C" w14:textId="77777777" w:rsidTr="007514B5">
        <w:trPr>
          <w:trHeight w:val="300"/>
        </w:trPr>
        <w:tc>
          <w:tcPr>
            <w:tcW w:w="534" w:type="dxa"/>
            <w:vMerge/>
            <w:shd w:val="clear" w:color="auto" w:fill="auto"/>
            <w:vAlign w:val="center"/>
          </w:tcPr>
          <w:p w14:paraId="3D3AB2C3" w14:textId="77777777" w:rsidR="007514B5" w:rsidRPr="00045058" w:rsidRDefault="007514B5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  <w:hideMark/>
          </w:tcPr>
          <w:p w14:paraId="0FE8A5E7" w14:textId="77777777" w:rsidR="007514B5" w:rsidRPr="00045058" w:rsidRDefault="007514B5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14:paraId="6B315832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 xml:space="preserve">ΤΜΗΜΑ </w:t>
            </w:r>
            <w:r w:rsidR="009B5CD2">
              <w:rPr>
                <w:u w:val="none"/>
                <w:lang w:val="el-GR"/>
              </w:rPr>
              <w:t>Ι</w:t>
            </w:r>
            <w:r w:rsidRPr="00045058">
              <w:rPr>
                <w:u w:val="none"/>
                <w:lang w:val="en-US"/>
              </w:rPr>
              <w:t>ΑΤΡΙΚΗΣ ΑΠΕΙΚΟΝΙΣΗΣ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F1168BA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ΑΚΤΙΝΟΛΟΓΙΑΣ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39EB9D6F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1F037A73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4</w:t>
            </w:r>
          </w:p>
        </w:tc>
      </w:tr>
      <w:tr w:rsidR="007514B5" w:rsidRPr="00045058" w14:paraId="2D5296D3" w14:textId="77777777" w:rsidTr="007514B5">
        <w:trPr>
          <w:trHeight w:val="1550"/>
        </w:trPr>
        <w:tc>
          <w:tcPr>
            <w:tcW w:w="534" w:type="dxa"/>
            <w:vMerge/>
            <w:shd w:val="clear" w:color="auto" w:fill="auto"/>
            <w:vAlign w:val="center"/>
          </w:tcPr>
          <w:p w14:paraId="5BE8F67C" w14:textId="77777777" w:rsidR="007514B5" w:rsidRPr="00045058" w:rsidRDefault="007514B5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  <w:hideMark/>
          </w:tcPr>
          <w:p w14:paraId="1344D86E" w14:textId="77777777" w:rsidR="007514B5" w:rsidRPr="00045058" w:rsidRDefault="007514B5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14:paraId="532F9E38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ΤΜΗΜΑ ΕΠΕΙΓΟΝΤΩΝ ΠΕΡΙΣΤΑΤΙΚΩΝ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4D5B544" w14:textId="77777777" w:rsidR="007514B5" w:rsidRPr="00045058" w:rsidRDefault="007514B5" w:rsidP="00310E0B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>ΚΛΙΝΙΚΗΣ ΕΠΕΙΓΟΥΣΑΣ ΙΑΤΡΙΚΗΣ  (Τ.Ε.Π.)                                (ΚΑΡΔΙΟΛΟΓΙΑ  ή  ΧΕΙΡΟΥΡΓΙΚΗΣ ή ΠΝΕΥΜΟΝΟΛΟΓΙΑΣ-ΦΥΜΑΤΟΛΟΓΙΑΣ ή ΟΡΘΟΠΑΙΔΙΚΗΣ ΚΑΙ ΤΡΑΥΜΑΤΟΛΟΓΙΑΣ  ή  ΓΕΝΙΚΗΣ/ΟΙΚΟΓΕΝΕΙΑΚΗΣ ΙΑΤΡΙΚΗΣ)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7597D342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Α΄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5C9077D9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7514B5" w:rsidRPr="00227A2B" w14:paraId="3B159B54" w14:textId="77777777" w:rsidTr="007514B5">
        <w:trPr>
          <w:trHeight w:val="1800"/>
        </w:trPr>
        <w:tc>
          <w:tcPr>
            <w:tcW w:w="534" w:type="dxa"/>
            <w:vMerge/>
            <w:shd w:val="clear" w:color="auto" w:fill="auto"/>
            <w:vAlign w:val="center"/>
          </w:tcPr>
          <w:p w14:paraId="5470F212" w14:textId="77777777" w:rsidR="007514B5" w:rsidRPr="00045058" w:rsidRDefault="007514B5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  <w:hideMark/>
          </w:tcPr>
          <w:p w14:paraId="0C037914" w14:textId="77777777" w:rsidR="007514B5" w:rsidRPr="00045058" w:rsidRDefault="007514B5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14:paraId="7C48B440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ΤΜΗΜΑ ΕΠΕΙΓΟΝΤΩΝ ΠΕΡΙΣΤΑΤΙΚΩΝ</w:t>
            </w:r>
          </w:p>
        </w:tc>
        <w:tc>
          <w:tcPr>
            <w:tcW w:w="2126" w:type="dxa"/>
            <w:shd w:val="clear" w:color="auto" w:fill="auto"/>
            <w:hideMark/>
          </w:tcPr>
          <w:p w14:paraId="0C38001A" w14:textId="77777777" w:rsidR="007514B5" w:rsidRPr="00045058" w:rsidRDefault="007514B5" w:rsidP="00310E0B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>ΚΛΙΝΙΚΗΣ ΕΠΕΙΓΟΥΣΑΣ ΙΑΤΡΙΚΗΣ (ΚΑΡΔΙΟΛΟΓΙΑ  ή  ΧΕΙΡΟΥΡΓΙΚΗ  ή  ΠΝΕΥΜΟΝΟΛΟΓΙΑΣ-ΦΥΜΑΤΟΛΟΓΙΑΣ ή ΟΡΘΟΠΑΙΔΙΚΗΣ ΚΑΙ ΤΡΑΥΜΑΤΟΛΟΓΙΑΣ  ή  ΓΕΝΙΚΗΣ/ΟΙΚΟΓΕΝΕΙΑΚΗΣ ΙΑΤΡΙΚΗΣ)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5B689ADE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570A240B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7514B5" w:rsidRPr="00227A2B" w14:paraId="5E73E446" w14:textId="77777777" w:rsidTr="00045058">
        <w:trPr>
          <w:trHeight w:val="900"/>
        </w:trPr>
        <w:tc>
          <w:tcPr>
            <w:tcW w:w="534" w:type="dxa"/>
            <w:vMerge/>
            <w:shd w:val="clear" w:color="auto" w:fill="auto"/>
          </w:tcPr>
          <w:p w14:paraId="46F4BD7B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3615FAF7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14:paraId="0449A30F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ΤΜΗΜΑ ΑΝΟΣΟΛΟΓΙΑΣ ΙΣΤΟΣΥΜΒΑΤΟΤΗΤΑΣ</w:t>
            </w:r>
          </w:p>
        </w:tc>
        <w:tc>
          <w:tcPr>
            <w:tcW w:w="2126" w:type="dxa"/>
            <w:shd w:val="clear" w:color="auto" w:fill="auto"/>
            <w:hideMark/>
          </w:tcPr>
          <w:p w14:paraId="18013B50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 xml:space="preserve">ΑΙΜΑΤΟΛΟΓΙΑΣ ή ΙΑΤΡΙΚΗΣ ΒΙΟΠΑΘΟΛΟΓΙΑΣ-ΕΡΓΑΣΤΗΡΙΑΚΗΣ ΙΑΤΡΙΚΗΣ                                                                 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024D1CC5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63556796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7514B5" w:rsidRPr="00227A2B" w14:paraId="400C8CE3" w14:textId="77777777" w:rsidTr="007514B5">
        <w:trPr>
          <w:trHeight w:val="300"/>
        </w:trPr>
        <w:tc>
          <w:tcPr>
            <w:tcW w:w="534" w:type="dxa"/>
            <w:vMerge/>
            <w:shd w:val="clear" w:color="auto" w:fill="auto"/>
          </w:tcPr>
          <w:p w14:paraId="1F0928CC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3D6EEC02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6360D0A8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ΟΥΡΟΛΟΓΙΚΟ ΤΜΗΜΑ</w:t>
            </w:r>
          </w:p>
        </w:tc>
        <w:tc>
          <w:tcPr>
            <w:tcW w:w="2126" w:type="dxa"/>
            <w:shd w:val="clear" w:color="auto" w:fill="auto"/>
            <w:hideMark/>
          </w:tcPr>
          <w:p w14:paraId="1431A542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ΟΥΡΟΛΟΓΙΑΣ</w:t>
            </w:r>
          </w:p>
        </w:tc>
        <w:tc>
          <w:tcPr>
            <w:tcW w:w="1721" w:type="dxa"/>
            <w:shd w:val="clear" w:color="auto" w:fill="auto"/>
            <w:hideMark/>
          </w:tcPr>
          <w:p w14:paraId="4F9DA1DA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6D570FF8" w14:textId="77777777" w:rsidR="007514B5" w:rsidRPr="00045058" w:rsidRDefault="007514B5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7514B5" w:rsidRPr="00227A2B" w14:paraId="1E66EAB0" w14:textId="77777777" w:rsidTr="007514B5">
        <w:trPr>
          <w:trHeight w:val="300"/>
        </w:trPr>
        <w:tc>
          <w:tcPr>
            <w:tcW w:w="534" w:type="dxa"/>
            <w:vMerge/>
            <w:shd w:val="clear" w:color="auto" w:fill="auto"/>
          </w:tcPr>
          <w:p w14:paraId="3C85BA9B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7154937D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54AB11AE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ΝΕΥΡΟΛΟΓΙΚΟ ΤΜΗΜΑ</w:t>
            </w:r>
          </w:p>
        </w:tc>
        <w:tc>
          <w:tcPr>
            <w:tcW w:w="2126" w:type="dxa"/>
            <w:shd w:val="clear" w:color="auto" w:fill="auto"/>
            <w:hideMark/>
          </w:tcPr>
          <w:p w14:paraId="41D21003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ΝΕΥΡΟΛΟΓΙΑΣ</w:t>
            </w:r>
          </w:p>
        </w:tc>
        <w:tc>
          <w:tcPr>
            <w:tcW w:w="1721" w:type="dxa"/>
            <w:shd w:val="clear" w:color="auto" w:fill="auto"/>
            <w:hideMark/>
          </w:tcPr>
          <w:p w14:paraId="32BD07BA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18DE2CBC" w14:textId="77777777" w:rsidR="007514B5" w:rsidRPr="00045058" w:rsidRDefault="007514B5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2</w:t>
            </w:r>
          </w:p>
        </w:tc>
      </w:tr>
      <w:tr w:rsidR="007514B5" w:rsidRPr="00227A2B" w14:paraId="0861BA59" w14:textId="77777777" w:rsidTr="007514B5">
        <w:trPr>
          <w:trHeight w:val="300"/>
        </w:trPr>
        <w:tc>
          <w:tcPr>
            <w:tcW w:w="534" w:type="dxa"/>
            <w:vMerge/>
            <w:shd w:val="clear" w:color="auto" w:fill="auto"/>
          </w:tcPr>
          <w:p w14:paraId="6D4612DD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344E9994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46668ED1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 xml:space="preserve">ΠΑΙΔΟΧΕΙΡΟΥΡΓΙΚΟ ΤΜΗΜΑ  </w:t>
            </w:r>
          </w:p>
        </w:tc>
        <w:tc>
          <w:tcPr>
            <w:tcW w:w="2126" w:type="dxa"/>
            <w:shd w:val="clear" w:color="auto" w:fill="auto"/>
            <w:hideMark/>
          </w:tcPr>
          <w:p w14:paraId="6781CFC6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ΧΕΙΡΟΥΡΓΙΚΗΣ ΠΑΙΔΩΝ</w:t>
            </w:r>
          </w:p>
        </w:tc>
        <w:tc>
          <w:tcPr>
            <w:tcW w:w="1721" w:type="dxa"/>
            <w:shd w:val="clear" w:color="auto" w:fill="auto"/>
            <w:hideMark/>
          </w:tcPr>
          <w:p w14:paraId="7A0CD5B0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596EBD51" w14:textId="77777777" w:rsidR="007514B5" w:rsidRPr="00045058" w:rsidRDefault="007514B5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2</w:t>
            </w:r>
          </w:p>
        </w:tc>
      </w:tr>
      <w:tr w:rsidR="007514B5" w:rsidRPr="00227A2B" w14:paraId="34F41E23" w14:textId="77777777" w:rsidTr="007514B5">
        <w:trPr>
          <w:trHeight w:val="300"/>
        </w:trPr>
        <w:tc>
          <w:tcPr>
            <w:tcW w:w="534" w:type="dxa"/>
            <w:vMerge/>
            <w:shd w:val="clear" w:color="auto" w:fill="auto"/>
          </w:tcPr>
          <w:p w14:paraId="2836ADB8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54B326F6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14:paraId="77EA9144" w14:textId="77777777" w:rsidR="007514B5" w:rsidRPr="00045058" w:rsidRDefault="007514B5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ΠΑΙΔΟΨΥΧΙΑΤΡΙΚΟ ΤΜΗΜΑ</w:t>
            </w:r>
          </w:p>
        </w:tc>
        <w:tc>
          <w:tcPr>
            <w:tcW w:w="2126" w:type="dxa"/>
            <w:shd w:val="clear" w:color="auto" w:fill="auto"/>
            <w:hideMark/>
          </w:tcPr>
          <w:p w14:paraId="7CD3DF1A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ΨΥΧΙΑΤΡΙΚΗΣ ΠΑΙΔΙΟΥ ΚΑΙ ΕΦΗΒΟΥ</w:t>
            </w:r>
          </w:p>
        </w:tc>
        <w:tc>
          <w:tcPr>
            <w:tcW w:w="1721" w:type="dxa"/>
            <w:shd w:val="clear" w:color="auto" w:fill="auto"/>
            <w:hideMark/>
          </w:tcPr>
          <w:p w14:paraId="6722DCF5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3F838E3A" w14:textId="77777777" w:rsidR="007514B5" w:rsidRPr="00045058" w:rsidRDefault="007514B5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7514B5" w:rsidRPr="00227A2B" w14:paraId="745AC95D" w14:textId="77777777" w:rsidTr="007514B5">
        <w:trPr>
          <w:trHeight w:val="600"/>
        </w:trPr>
        <w:tc>
          <w:tcPr>
            <w:tcW w:w="534" w:type="dxa"/>
            <w:vMerge/>
            <w:shd w:val="clear" w:color="auto" w:fill="auto"/>
          </w:tcPr>
          <w:p w14:paraId="1435011B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50781ADC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14:paraId="2AAB50A6" w14:textId="77777777" w:rsidR="007514B5" w:rsidRPr="00045058" w:rsidRDefault="007514B5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ΠΑΝ/ΚΗ ΠΝΕΥΜΟΝΟΛΟΓΙΚΗ ΚΛΙΝΙΚΗ</w:t>
            </w:r>
          </w:p>
        </w:tc>
        <w:tc>
          <w:tcPr>
            <w:tcW w:w="2126" w:type="dxa"/>
            <w:shd w:val="clear" w:color="auto" w:fill="auto"/>
            <w:hideMark/>
          </w:tcPr>
          <w:p w14:paraId="0941CB45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ΠΝΕΥΜΟΝΟΛΟΓΙΑΣ-ΦΥΜΑΤΙΟΛΟΓΙΑΣ</w:t>
            </w:r>
          </w:p>
        </w:tc>
        <w:tc>
          <w:tcPr>
            <w:tcW w:w="1721" w:type="dxa"/>
            <w:shd w:val="clear" w:color="auto" w:fill="auto"/>
            <w:hideMark/>
          </w:tcPr>
          <w:p w14:paraId="3C1FDD2D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2D74C949" w14:textId="77777777" w:rsidR="007514B5" w:rsidRPr="00045058" w:rsidRDefault="007514B5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2</w:t>
            </w:r>
          </w:p>
        </w:tc>
      </w:tr>
      <w:tr w:rsidR="007514B5" w:rsidRPr="00227A2B" w14:paraId="71470FFD" w14:textId="77777777" w:rsidTr="007514B5">
        <w:trPr>
          <w:trHeight w:val="1200"/>
        </w:trPr>
        <w:tc>
          <w:tcPr>
            <w:tcW w:w="534" w:type="dxa"/>
            <w:vMerge/>
            <w:shd w:val="clear" w:color="auto" w:fill="auto"/>
          </w:tcPr>
          <w:p w14:paraId="59EBD870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47DB3101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14:paraId="3EF3D7EB" w14:textId="77777777" w:rsidR="007514B5" w:rsidRPr="00045058" w:rsidRDefault="007514B5" w:rsidP="007514B5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>ΜΟΝΑΔΑ ΜΕΣΟΓΕΙΑΚΗΣ ΑΝΑΙΜΙΑΣ ΓΙΑ ΤΗΝ Β΄ΠΑΘΟΛΟΓΙΚΗ ΚΛΙΝΙΚΗ</w:t>
            </w:r>
          </w:p>
        </w:tc>
        <w:tc>
          <w:tcPr>
            <w:tcW w:w="2126" w:type="dxa"/>
            <w:shd w:val="clear" w:color="auto" w:fill="auto"/>
            <w:hideMark/>
          </w:tcPr>
          <w:p w14:paraId="2BAF2312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 xml:space="preserve">ΑΙΜΑΤΟΛΟΓΙΑΣ με εμπειρία στη ΜΟΝΑΔΑ ΜΕΣΟΓΕΙΑΚΗΣ ΑΝΑΙΜΙΑΣ ΓΙΑ ΤΗΝ ΜΟΝΑΔΑ ΜΕΣΟΓΕΙΑΚΗΣ ΑΝΑΙΜΙΑΣ                                                                                                                   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78E13510" w14:textId="77777777" w:rsidR="007514B5" w:rsidRPr="00045058" w:rsidRDefault="007514B5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72BDAA9C" w14:textId="77777777" w:rsidR="007514B5" w:rsidRPr="00045058" w:rsidRDefault="007514B5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7514B5" w:rsidRPr="00227A2B" w14:paraId="4895F438" w14:textId="77777777" w:rsidTr="007514B5">
        <w:trPr>
          <w:trHeight w:val="300"/>
        </w:trPr>
        <w:tc>
          <w:tcPr>
            <w:tcW w:w="534" w:type="dxa"/>
            <w:vMerge/>
            <w:shd w:val="clear" w:color="auto" w:fill="auto"/>
          </w:tcPr>
          <w:p w14:paraId="4E3D5DB6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2340F240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0D9A40A5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Γ΄ΚΑΡΔΙΟΛΟΓΙΚΗ ΚΛΙΝΙΚΗ</w:t>
            </w:r>
          </w:p>
        </w:tc>
        <w:tc>
          <w:tcPr>
            <w:tcW w:w="2126" w:type="dxa"/>
            <w:shd w:val="clear" w:color="auto" w:fill="auto"/>
            <w:hideMark/>
          </w:tcPr>
          <w:p w14:paraId="71AEA0AD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 xml:space="preserve">ΚΑΡΔΙΟΛΟΓΙΑΣ                                                                                                </w:t>
            </w:r>
          </w:p>
        </w:tc>
        <w:tc>
          <w:tcPr>
            <w:tcW w:w="1721" w:type="dxa"/>
            <w:shd w:val="clear" w:color="auto" w:fill="auto"/>
            <w:hideMark/>
          </w:tcPr>
          <w:p w14:paraId="53570987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Α΄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4D156379" w14:textId="77777777" w:rsidR="007514B5" w:rsidRPr="00045058" w:rsidRDefault="007514B5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7514B5" w:rsidRPr="00227A2B" w14:paraId="3853E1AE" w14:textId="77777777" w:rsidTr="007514B5">
        <w:trPr>
          <w:trHeight w:val="600"/>
        </w:trPr>
        <w:tc>
          <w:tcPr>
            <w:tcW w:w="534" w:type="dxa"/>
            <w:vMerge/>
            <w:shd w:val="clear" w:color="auto" w:fill="auto"/>
          </w:tcPr>
          <w:p w14:paraId="3BC6EB53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593EA6F8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53984D70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 xml:space="preserve">ΩΤΟΡΙΝΟΛΑΡΥΓΓΟΛΟΓΙΚΟ ΤΜΗΜΑ </w:t>
            </w:r>
          </w:p>
        </w:tc>
        <w:tc>
          <w:tcPr>
            <w:tcW w:w="2126" w:type="dxa"/>
            <w:shd w:val="clear" w:color="auto" w:fill="auto"/>
            <w:hideMark/>
          </w:tcPr>
          <w:p w14:paraId="14DF9742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ΩΤΟΡΙΝΟΛΑΡΥΓΓΟΛΟΓΙΑΣ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60BA8316" w14:textId="77777777" w:rsidR="007514B5" w:rsidRPr="00045058" w:rsidRDefault="007514B5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6E43C11A" w14:textId="77777777" w:rsidR="007514B5" w:rsidRPr="00045058" w:rsidRDefault="007514B5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2</w:t>
            </w:r>
          </w:p>
        </w:tc>
      </w:tr>
      <w:tr w:rsidR="007514B5" w:rsidRPr="00227A2B" w14:paraId="46C92903" w14:textId="77777777" w:rsidTr="007514B5">
        <w:trPr>
          <w:trHeight w:val="418"/>
        </w:trPr>
        <w:tc>
          <w:tcPr>
            <w:tcW w:w="534" w:type="dxa"/>
            <w:vMerge/>
            <w:shd w:val="clear" w:color="auto" w:fill="auto"/>
          </w:tcPr>
          <w:p w14:paraId="0505A4F5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44960F30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14:paraId="4BD18984" w14:textId="77777777" w:rsidR="007514B5" w:rsidRPr="00045058" w:rsidRDefault="007514B5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ΠΑΙΔΟΟΓΚΟΛΟΓΙΚΟ ΤΜΗΜΑ</w:t>
            </w:r>
          </w:p>
        </w:tc>
        <w:tc>
          <w:tcPr>
            <w:tcW w:w="2126" w:type="dxa"/>
            <w:shd w:val="clear" w:color="auto" w:fill="auto"/>
            <w:hideMark/>
          </w:tcPr>
          <w:p w14:paraId="40956811" w14:textId="77777777" w:rsidR="007514B5" w:rsidRPr="00045058" w:rsidRDefault="007514B5" w:rsidP="007514B5">
            <w:pPr>
              <w:pStyle w:val="30"/>
              <w:spacing w:line="276" w:lineRule="auto"/>
              <w:rPr>
                <w:u w:val="none"/>
                <w:lang w:val="el-GR"/>
              </w:rPr>
            </w:pPr>
            <w:r>
              <w:rPr>
                <w:u w:val="none"/>
                <w:lang w:val="el-GR"/>
              </w:rPr>
              <w:t xml:space="preserve">ΠΑΙΔΙΑΤΡΙΚΗΣ </w:t>
            </w:r>
            <w:r w:rsidRPr="00045058">
              <w:rPr>
                <w:u w:val="none"/>
                <w:lang w:val="el-GR"/>
              </w:rPr>
              <w:t>με εμπειρία ή εξειδίκευση στην</w:t>
            </w:r>
            <w:r>
              <w:rPr>
                <w:u w:val="none"/>
                <w:lang w:val="el-GR"/>
              </w:rPr>
              <w:t xml:space="preserve"> </w:t>
            </w:r>
            <w:r w:rsidRPr="00045058">
              <w:rPr>
                <w:u w:val="none"/>
                <w:lang w:val="el-GR"/>
              </w:rPr>
              <w:lastRenderedPageBreak/>
              <w:t>ΠΑΙΔΙΑΤΡΙΚΗ ΑΙΜΑΤΟΛΟΓΙΑ ή ΟΓΚΟΛΟΓΙΑ για το ΠΑΙΔΟΟΓΚΟΛΟΓΙΚΟ ΤΜΗΜΑ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3EC62938" w14:textId="77777777" w:rsidR="007514B5" w:rsidRPr="00045058" w:rsidRDefault="007514B5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lastRenderedPageBreak/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53282967" w14:textId="77777777" w:rsidR="007514B5" w:rsidRPr="00045058" w:rsidRDefault="007514B5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7514B5" w:rsidRPr="00227A2B" w14:paraId="6A6E0E33" w14:textId="77777777" w:rsidTr="00045058">
        <w:trPr>
          <w:trHeight w:val="900"/>
        </w:trPr>
        <w:tc>
          <w:tcPr>
            <w:tcW w:w="534" w:type="dxa"/>
            <w:vMerge/>
            <w:shd w:val="clear" w:color="auto" w:fill="auto"/>
          </w:tcPr>
          <w:p w14:paraId="2E3734B4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16EDA45A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14:paraId="35C6C4B2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ΜΟΝΑΔΑ ΜΕΤΑΜΟΣΧΕΥΣΕΩΝ ΝΕΦΡΟΥ</w:t>
            </w:r>
          </w:p>
        </w:tc>
        <w:tc>
          <w:tcPr>
            <w:tcW w:w="2126" w:type="dxa"/>
            <w:shd w:val="clear" w:color="auto" w:fill="auto"/>
            <w:hideMark/>
          </w:tcPr>
          <w:p w14:paraId="2574BCC1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 xml:space="preserve">ΝΕΦΡΟΛΟΓΙΑΣ με ειδική εμπειρία στις μεταμοσχεύσεις  ΓΙΑ ΤΗΝ ΜΟΝΑΔΑ ΜΕΤΑΜΟΣΧΕΥΣΕΩΝ ΝΕΦΡΟΥ)  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0A79F4A9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hideMark/>
          </w:tcPr>
          <w:p w14:paraId="03ABA1E2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2</w:t>
            </w:r>
          </w:p>
        </w:tc>
      </w:tr>
      <w:tr w:rsidR="007514B5" w:rsidRPr="00227A2B" w14:paraId="1228AAEF" w14:textId="77777777" w:rsidTr="00045058">
        <w:trPr>
          <w:trHeight w:val="600"/>
        </w:trPr>
        <w:tc>
          <w:tcPr>
            <w:tcW w:w="534" w:type="dxa"/>
            <w:vMerge/>
            <w:shd w:val="clear" w:color="auto" w:fill="auto"/>
          </w:tcPr>
          <w:p w14:paraId="1B23B616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440D31A0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14:paraId="4935937A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Γ ΠΑΙΔΙΑΤΡΙΚΗ ΚΛΙΝΙΚΗ</w:t>
            </w:r>
          </w:p>
        </w:tc>
        <w:tc>
          <w:tcPr>
            <w:tcW w:w="2126" w:type="dxa"/>
            <w:shd w:val="clear" w:color="auto" w:fill="auto"/>
            <w:hideMark/>
          </w:tcPr>
          <w:p w14:paraId="27678CAF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 xml:space="preserve">ΠΑΙΔΙΑΤΡΙΚΗΣ με εμπειρία στη ΚΥΣΤΙΚΗ ΙΝΩΣΗ                             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4A8CD57D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hideMark/>
          </w:tcPr>
          <w:p w14:paraId="17E6F3EE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7514B5" w:rsidRPr="00227A2B" w14:paraId="3F178EAF" w14:textId="77777777" w:rsidTr="00045058">
        <w:trPr>
          <w:trHeight w:val="900"/>
        </w:trPr>
        <w:tc>
          <w:tcPr>
            <w:tcW w:w="534" w:type="dxa"/>
            <w:vMerge/>
            <w:shd w:val="clear" w:color="auto" w:fill="auto"/>
          </w:tcPr>
          <w:p w14:paraId="3D325284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4E945490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14:paraId="2B7D0483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>ΠΑΙΔΙΑΤΡΙΚΗ ΚΛΙΝΙΚΗ-ΜΟΝΑΔΑ ΕΝΤΑΤΙΚΗΣ ΘΕΡΑΠΕΙΑΣ ΝΕΟΓΝΩΝ Α.Π.Θ.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622D427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>ΠΑΙΔΙΑΤΡΙΚΗΣ με εξειδίκευση στην ΜΕΝΝ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3131CFB5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hideMark/>
          </w:tcPr>
          <w:p w14:paraId="5EFA3030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7514B5" w:rsidRPr="00227A2B" w14:paraId="3947062F" w14:textId="77777777" w:rsidTr="00045058">
        <w:trPr>
          <w:trHeight w:val="900"/>
        </w:trPr>
        <w:tc>
          <w:tcPr>
            <w:tcW w:w="534" w:type="dxa"/>
            <w:vMerge/>
            <w:shd w:val="clear" w:color="auto" w:fill="auto"/>
          </w:tcPr>
          <w:p w14:paraId="05C9A2F9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237DE44E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14:paraId="2FAC4081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>ΠΑΙΔΙΑΤΡΙΚΗ ΚΛΙΝΙΚΗ-ΜΟΝΑΔΑ ΕΝΤΑΤΙΚΗΣ ΘΕΡΑΠΕΙΑΣ ΝΕΟΓΝΩΝ Ε.Σ.Υ.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E33693B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>ΠΑΙΔΙΑΤΡΙΚΗΣ με εξειδίκευση στην ΜΕΝΝ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1558EA82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hideMark/>
          </w:tcPr>
          <w:p w14:paraId="0F292A43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7514B5" w:rsidRPr="00227A2B" w14:paraId="50AAC1C0" w14:textId="77777777" w:rsidTr="00045058">
        <w:trPr>
          <w:trHeight w:val="300"/>
        </w:trPr>
        <w:tc>
          <w:tcPr>
            <w:tcW w:w="534" w:type="dxa"/>
            <w:vMerge/>
            <w:shd w:val="clear" w:color="auto" w:fill="auto"/>
          </w:tcPr>
          <w:p w14:paraId="74C51B9A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48C0DDAD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2A052412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ΟΦΘΑΛΜΟΛΟΓΙΚΟ ΤΜΗΜΑ</w:t>
            </w:r>
          </w:p>
        </w:tc>
        <w:tc>
          <w:tcPr>
            <w:tcW w:w="2126" w:type="dxa"/>
            <w:shd w:val="clear" w:color="auto" w:fill="auto"/>
            <w:hideMark/>
          </w:tcPr>
          <w:p w14:paraId="2245816F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ΟΦΘΑΛΜΟΛΟΓΙΑΣ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5F835052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hideMark/>
          </w:tcPr>
          <w:p w14:paraId="4BAD4131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7514B5" w:rsidRPr="00227A2B" w14:paraId="552F8E29" w14:textId="77777777" w:rsidTr="00045058">
        <w:trPr>
          <w:trHeight w:val="600"/>
        </w:trPr>
        <w:tc>
          <w:tcPr>
            <w:tcW w:w="534" w:type="dxa"/>
            <w:vMerge/>
            <w:shd w:val="clear" w:color="auto" w:fill="auto"/>
          </w:tcPr>
          <w:p w14:paraId="41D7D17F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0F8CBA73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24D981EE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ΠΑΝ/ΚΗ ΝΕΥΡΟΧΕΙΡΓΟΥΡΓΙΚΗ ΚΛΙΝΙΚΗ</w:t>
            </w:r>
          </w:p>
        </w:tc>
        <w:tc>
          <w:tcPr>
            <w:tcW w:w="2126" w:type="dxa"/>
            <w:shd w:val="clear" w:color="auto" w:fill="auto"/>
            <w:hideMark/>
          </w:tcPr>
          <w:p w14:paraId="475A4B1F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ΝΕΥΡΟΧΕΙΡΟΥΡΓΙΚΗΣ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6E00BEEC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hideMark/>
          </w:tcPr>
          <w:p w14:paraId="2DA95BB2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7514B5" w:rsidRPr="00227A2B" w14:paraId="337A0D86" w14:textId="77777777" w:rsidTr="00045058">
        <w:trPr>
          <w:trHeight w:val="600"/>
        </w:trPr>
        <w:tc>
          <w:tcPr>
            <w:tcW w:w="534" w:type="dxa"/>
            <w:vMerge/>
            <w:shd w:val="clear" w:color="auto" w:fill="auto"/>
          </w:tcPr>
          <w:p w14:paraId="1C6D9436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32DBA2E0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2F043B40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>Ε'  ΧΕΙΡΟΥΡΓΙΚΗ ΚΛΙΝΙΚΗ Α.Π.Θ.</w:t>
            </w:r>
          </w:p>
        </w:tc>
        <w:tc>
          <w:tcPr>
            <w:tcW w:w="2126" w:type="dxa"/>
            <w:vMerge w:val="restart"/>
            <w:shd w:val="clear" w:color="auto" w:fill="auto"/>
            <w:hideMark/>
          </w:tcPr>
          <w:p w14:paraId="5061D1DA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 xml:space="preserve">ΧΕΙΡΟΥΡΓΙΚΗΣ                                                                                   </w:t>
            </w:r>
          </w:p>
        </w:tc>
        <w:tc>
          <w:tcPr>
            <w:tcW w:w="1721" w:type="dxa"/>
            <w:shd w:val="clear" w:color="auto" w:fill="auto"/>
            <w:hideMark/>
          </w:tcPr>
          <w:p w14:paraId="53BC7C99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hideMark/>
          </w:tcPr>
          <w:p w14:paraId="0104E2B6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7514B5" w:rsidRPr="00227A2B" w14:paraId="6C3857B5" w14:textId="77777777" w:rsidTr="00045058">
        <w:trPr>
          <w:trHeight w:val="600"/>
        </w:trPr>
        <w:tc>
          <w:tcPr>
            <w:tcW w:w="534" w:type="dxa"/>
            <w:vMerge/>
            <w:shd w:val="clear" w:color="auto" w:fill="auto"/>
          </w:tcPr>
          <w:p w14:paraId="6C65AA5D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1345B194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73BA3954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>Β'  ΠΡΟΠΑΙΔΕΥΤΙΚΗ ΧΕΙΡΟΥΡΓΙΚΗ ΚΛΙΝΙΚΗ Α.Π.Θ.</w:t>
            </w:r>
          </w:p>
        </w:tc>
        <w:tc>
          <w:tcPr>
            <w:tcW w:w="2126" w:type="dxa"/>
            <w:vMerge/>
            <w:shd w:val="clear" w:color="auto" w:fill="auto"/>
            <w:hideMark/>
          </w:tcPr>
          <w:p w14:paraId="4A363F0E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l-GR"/>
              </w:rPr>
            </w:pPr>
          </w:p>
        </w:tc>
        <w:tc>
          <w:tcPr>
            <w:tcW w:w="1721" w:type="dxa"/>
            <w:shd w:val="clear" w:color="auto" w:fill="auto"/>
            <w:hideMark/>
          </w:tcPr>
          <w:p w14:paraId="1E1DD986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hideMark/>
          </w:tcPr>
          <w:p w14:paraId="7A2EB08F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7514B5" w:rsidRPr="00045058" w14:paraId="7E54DB47" w14:textId="77777777" w:rsidTr="00045058">
        <w:trPr>
          <w:trHeight w:val="600"/>
        </w:trPr>
        <w:tc>
          <w:tcPr>
            <w:tcW w:w="534" w:type="dxa"/>
            <w:vMerge w:val="restart"/>
            <w:shd w:val="clear" w:color="auto" w:fill="auto"/>
            <w:vAlign w:val="center"/>
          </w:tcPr>
          <w:p w14:paraId="48899B09" w14:textId="77777777" w:rsidR="007514B5" w:rsidRPr="00045058" w:rsidRDefault="007514B5" w:rsidP="007514B5">
            <w:pPr>
              <w:pStyle w:val="30"/>
              <w:numPr>
                <w:ilvl w:val="0"/>
                <w:numId w:val="20"/>
              </w:numPr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 w:val="restart"/>
            <w:shd w:val="clear" w:color="auto" w:fill="auto"/>
            <w:vAlign w:val="center"/>
            <w:hideMark/>
          </w:tcPr>
          <w:p w14:paraId="620D91D7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ΑΝΘ ΘΕΑΓΕΝΕΙΟ</w:t>
            </w:r>
          </w:p>
        </w:tc>
        <w:tc>
          <w:tcPr>
            <w:tcW w:w="2693" w:type="dxa"/>
            <w:shd w:val="clear" w:color="auto" w:fill="auto"/>
            <w:hideMark/>
          </w:tcPr>
          <w:p w14:paraId="3DA0E2B0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ΠΝΕΥΜΟΝΟΛΟΓΙΚΟ ΟΓΚΟΛΟΓΙΚΟ ΤΜΗΜΑ</w:t>
            </w:r>
          </w:p>
        </w:tc>
        <w:tc>
          <w:tcPr>
            <w:tcW w:w="2126" w:type="dxa"/>
            <w:shd w:val="clear" w:color="auto" w:fill="auto"/>
            <w:hideMark/>
          </w:tcPr>
          <w:p w14:paraId="60253DE5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ΠΝΕΥΜΟΝΟΛΟΓΙΑΣ -ΦΥΜΑΤΙΟΛΟΓΙΑΣ</w:t>
            </w:r>
          </w:p>
        </w:tc>
        <w:tc>
          <w:tcPr>
            <w:tcW w:w="1721" w:type="dxa"/>
            <w:shd w:val="clear" w:color="auto" w:fill="auto"/>
            <w:hideMark/>
          </w:tcPr>
          <w:p w14:paraId="0FC470BB" w14:textId="77777777" w:rsidR="007514B5" w:rsidRPr="00045058" w:rsidRDefault="007514B5" w:rsidP="005D632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831" w:type="dxa"/>
            <w:shd w:val="clear" w:color="auto" w:fill="auto"/>
            <w:hideMark/>
          </w:tcPr>
          <w:p w14:paraId="7E25770B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7514B5" w:rsidRPr="00045058" w14:paraId="4B754992" w14:textId="77777777" w:rsidTr="00045058">
        <w:trPr>
          <w:trHeight w:val="600"/>
        </w:trPr>
        <w:tc>
          <w:tcPr>
            <w:tcW w:w="534" w:type="dxa"/>
            <w:vMerge/>
            <w:shd w:val="clear" w:color="auto" w:fill="auto"/>
          </w:tcPr>
          <w:p w14:paraId="186D1D6B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2D0E57A1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1A449973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ΘΩΡΑΚΟΧΕΙΡΟΥΡΓΙΚΟ ΟΓΚΟΛΟΓΙΚΟ ΤΜΗΜΑ</w:t>
            </w:r>
          </w:p>
        </w:tc>
        <w:tc>
          <w:tcPr>
            <w:tcW w:w="2126" w:type="dxa"/>
            <w:shd w:val="clear" w:color="auto" w:fill="auto"/>
            <w:hideMark/>
          </w:tcPr>
          <w:p w14:paraId="54BFA213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ΧΕΙΡΟΥΡΓΙΚΗΣ ΘΩΡΑΚΟΣ</w:t>
            </w:r>
          </w:p>
        </w:tc>
        <w:tc>
          <w:tcPr>
            <w:tcW w:w="1721" w:type="dxa"/>
            <w:shd w:val="clear" w:color="auto" w:fill="auto"/>
            <w:hideMark/>
          </w:tcPr>
          <w:p w14:paraId="56B98FD0" w14:textId="77777777" w:rsidR="007514B5" w:rsidRPr="00045058" w:rsidRDefault="005D632E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>
              <w:rPr>
                <w:u w:val="none"/>
                <w:lang w:val="en-US"/>
              </w:rPr>
              <w:t>ΕΠΙΜΕΛΗΤΗ</w:t>
            </w:r>
            <w:r w:rsidR="007514B5" w:rsidRPr="00045058">
              <w:rPr>
                <w:u w:val="none"/>
                <w:lang w:val="en-US"/>
              </w:rPr>
              <w:t xml:space="preserve"> Β΄</w:t>
            </w:r>
          </w:p>
        </w:tc>
        <w:tc>
          <w:tcPr>
            <w:tcW w:w="831" w:type="dxa"/>
            <w:shd w:val="clear" w:color="auto" w:fill="auto"/>
            <w:hideMark/>
          </w:tcPr>
          <w:p w14:paraId="27CF0165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7514B5" w:rsidRPr="00045058" w14:paraId="5C72ED24" w14:textId="77777777" w:rsidTr="00045058">
        <w:trPr>
          <w:trHeight w:val="600"/>
        </w:trPr>
        <w:tc>
          <w:tcPr>
            <w:tcW w:w="534" w:type="dxa"/>
            <w:vMerge/>
            <w:shd w:val="clear" w:color="auto" w:fill="auto"/>
          </w:tcPr>
          <w:p w14:paraId="6D94439F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6BF325F1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6A038011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ΑΙΜΑΤΟΛΟΓΙΚΟ ΟΓΚΟΛΟΓΙΚΟ ΤΜΗΜΑ</w:t>
            </w:r>
          </w:p>
        </w:tc>
        <w:tc>
          <w:tcPr>
            <w:tcW w:w="2126" w:type="dxa"/>
            <w:shd w:val="clear" w:color="auto" w:fill="auto"/>
            <w:hideMark/>
          </w:tcPr>
          <w:p w14:paraId="2354ED36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 xml:space="preserve">ΑΙΜΑΤΟΛΟΓΙΑΣ                                  </w:t>
            </w:r>
          </w:p>
        </w:tc>
        <w:tc>
          <w:tcPr>
            <w:tcW w:w="1721" w:type="dxa"/>
            <w:shd w:val="clear" w:color="auto" w:fill="auto"/>
            <w:hideMark/>
          </w:tcPr>
          <w:p w14:paraId="0C1CECB7" w14:textId="77777777" w:rsidR="007514B5" w:rsidRPr="00045058" w:rsidRDefault="005D632E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>
              <w:rPr>
                <w:u w:val="none"/>
                <w:lang w:val="en-US"/>
              </w:rPr>
              <w:t>ΕΠΙΜΕΛΗΤΗ</w:t>
            </w:r>
            <w:r w:rsidR="007514B5" w:rsidRPr="00045058">
              <w:rPr>
                <w:u w:val="none"/>
                <w:lang w:val="en-US"/>
              </w:rPr>
              <w:t xml:space="preserve"> Β΄</w:t>
            </w:r>
          </w:p>
        </w:tc>
        <w:tc>
          <w:tcPr>
            <w:tcW w:w="831" w:type="dxa"/>
            <w:shd w:val="clear" w:color="auto" w:fill="auto"/>
            <w:hideMark/>
          </w:tcPr>
          <w:p w14:paraId="4CB1CF85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7514B5" w:rsidRPr="00045058" w14:paraId="03FF892A" w14:textId="77777777" w:rsidTr="005D632E">
        <w:trPr>
          <w:trHeight w:val="600"/>
        </w:trPr>
        <w:tc>
          <w:tcPr>
            <w:tcW w:w="534" w:type="dxa"/>
            <w:vMerge/>
            <w:shd w:val="clear" w:color="auto" w:fill="auto"/>
          </w:tcPr>
          <w:p w14:paraId="40007763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6CF0EDB9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14:paraId="71DCCD76" w14:textId="77777777" w:rsidR="007514B5" w:rsidRPr="00045058" w:rsidRDefault="007514B5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ΤΜΗΜΑ ΑΙΜΟΔΟΣΙΑΣ</w:t>
            </w:r>
          </w:p>
        </w:tc>
        <w:tc>
          <w:tcPr>
            <w:tcW w:w="2126" w:type="dxa"/>
            <w:shd w:val="clear" w:color="auto" w:fill="auto"/>
            <w:hideMark/>
          </w:tcPr>
          <w:p w14:paraId="3EC3206D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 xml:space="preserve">ΙΑΤΡΙΚΗΣ ΒΙΟΠΑΘΟΛΟΓΙΑΣ-ΕΡΓΑΣΤΗΡΙΑΚΗΣ ΙΑΤΡΙΚΗΣ 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5EBFD97A" w14:textId="77777777" w:rsidR="007514B5" w:rsidRPr="00045058" w:rsidRDefault="007514B5" w:rsidP="005D632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0106FC09" w14:textId="77777777" w:rsidR="007514B5" w:rsidRPr="00045058" w:rsidRDefault="007514B5" w:rsidP="005D632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7514B5" w:rsidRPr="00045058" w14:paraId="154BFAB3" w14:textId="77777777" w:rsidTr="005D632E">
        <w:trPr>
          <w:trHeight w:val="600"/>
        </w:trPr>
        <w:tc>
          <w:tcPr>
            <w:tcW w:w="534" w:type="dxa"/>
            <w:vMerge/>
            <w:shd w:val="clear" w:color="auto" w:fill="auto"/>
          </w:tcPr>
          <w:p w14:paraId="7D3DC3F5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45938014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46A55369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ΧΕΙΡΟΥΡΓΙΚΟ ΟΓΚΟΛΟΓΙΚΟ ΜΑΣΤΟΥ</w:t>
            </w:r>
          </w:p>
        </w:tc>
        <w:tc>
          <w:tcPr>
            <w:tcW w:w="2126" w:type="dxa"/>
            <w:shd w:val="clear" w:color="auto" w:fill="auto"/>
            <w:hideMark/>
          </w:tcPr>
          <w:p w14:paraId="4F7DBC4F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 xml:space="preserve">ΧΕΙΡΟΥΡΓΙΚΗΣ                                                                                       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25AE0262" w14:textId="77777777" w:rsidR="007514B5" w:rsidRPr="00045058" w:rsidRDefault="005D632E" w:rsidP="005D632E">
            <w:pPr>
              <w:pStyle w:val="30"/>
              <w:spacing w:line="276" w:lineRule="auto"/>
              <w:rPr>
                <w:u w:val="none"/>
                <w:lang w:val="en-US"/>
              </w:rPr>
            </w:pPr>
            <w:r>
              <w:rPr>
                <w:u w:val="none"/>
                <w:lang w:val="en-US"/>
              </w:rPr>
              <w:t>ΕΠΙΜΕΛΗΤΗ</w:t>
            </w:r>
            <w:r w:rsidR="007514B5" w:rsidRPr="00045058">
              <w:rPr>
                <w:u w:val="none"/>
                <w:lang w:val="en-US"/>
              </w:rPr>
              <w:t xml:space="preserve"> Β΄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1F9E41B8" w14:textId="77777777" w:rsidR="007514B5" w:rsidRPr="00045058" w:rsidRDefault="007514B5" w:rsidP="005D632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7514B5" w:rsidRPr="00045058" w14:paraId="4A6AE124" w14:textId="77777777" w:rsidTr="005D632E">
        <w:trPr>
          <w:trHeight w:val="300"/>
        </w:trPr>
        <w:tc>
          <w:tcPr>
            <w:tcW w:w="534" w:type="dxa"/>
            <w:vMerge/>
            <w:shd w:val="clear" w:color="auto" w:fill="auto"/>
          </w:tcPr>
          <w:p w14:paraId="1EDD6A1D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2F3CA025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43D87B77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ΠΑΘΟΛΟΓΙΚΟΣ ΤΟΜΕΑΣ</w:t>
            </w:r>
          </w:p>
        </w:tc>
        <w:tc>
          <w:tcPr>
            <w:tcW w:w="2126" w:type="dxa"/>
            <w:shd w:val="clear" w:color="auto" w:fill="auto"/>
            <w:hideMark/>
          </w:tcPr>
          <w:p w14:paraId="63055DC5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 xml:space="preserve">ΨΥΧΙΑΤΡΙΚΗΣ 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5FEB2ABA" w14:textId="77777777" w:rsidR="007514B5" w:rsidRPr="00045058" w:rsidRDefault="005D632E" w:rsidP="005D632E">
            <w:pPr>
              <w:pStyle w:val="30"/>
              <w:spacing w:line="276" w:lineRule="auto"/>
              <w:rPr>
                <w:u w:val="none"/>
                <w:lang w:val="en-US"/>
              </w:rPr>
            </w:pPr>
            <w:r>
              <w:rPr>
                <w:u w:val="none"/>
                <w:lang w:val="en-US"/>
              </w:rPr>
              <w:t>ΕΠΙΜΕΛΗΤΗ</w:t>
            </w:r>
            <w:r w:rsidR="007514B5" w:rsidRPr="00045058">
              <w:rPr>
                <w:u w:val="none"/>
                <w:lang w:val="en-US"/>
              </w:rPr>
              <w:t xml:space="preserve"> Β΄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5BD30B71" w14:textId="77777777" w:rsidR="007514B5" w:rsidRPr="00045058" w:rsidRDefault="007514B5" w:rsidP="005D632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7514B5" w:rsidRPr="00045058" w14:paraId="14E6EB1D" w14:textId="77777777" w:rsidTr="005D632E">
        <w:trPr>
          <w:trHeight w:val="600"/>
        </w:trPr>
        <w:tc>
          <w:tcPr>
            <w:tcW w:w="534" w:type="dxa"/>
            <w:vMerge/>
            <w:shd w:val="clear" w:color="auto" w:fill="auto"/>
          </w:tcPr>
          <w:p w14:paraId="014BFBEC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5B0C380B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7ECED762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ΟΥΡΟΛΟΓΙΚΟ ΟΓΚΟΛΟΓΙΚΟ ΤΜΗΜΑ</w:t>
            </w:r>
          </w:p>
        </w:tc>
        <w:tc>
          <w:tcPr>
            <w:tcW w:w="2126" w:type="dxa"/>
            <w:shd w:val="clear" w:color="auto" w:fill="auto"/>
            <w:hideMark/>
          </w:tcPr>
          <w:p w14:paraId="6029CAA7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ΟΥΡΟΛΟΓΙΑΣ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3E5052D7" w14:textId="77777777" w:rsidR="007514B5" w:rsidRPr="00045058" w:rsidRDefault="005D632E" w:rsidP="005D632E">
            <w:pPr>
              <w:pStyle w:val="30"/>
              <w:spacing w:line="276" w:lineRule="auto"/>
              <w:rPr>
                <w:u w:val="none"/>
                <w:lang w:val="en-US"/>
              </w:rPr>
            </w:pPr>
            <w:r>
              <w:rPr>
                <w:u w:val="none"/>
                <w:lang w:val="en-US"/>
              </w:rPr>
              <w:t>ΕΠΙΜΕΛΗΤΗ</w:t>
            </w:r>
            <w:r w:rsidR="007514B5" w:rsidRPr="00045058">
              <w:rPr>
                <w:u w:val="none"/>
                <w:lang w:val="en-US"/>
              </w:rPr>
              <w:t xml:space="preserve"> Β΄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2A86EAB5" w14:textId="77777777" w:rsidR="007514B5" w:rsidRPr="00045058" w:rsidRDefault="007514B5" w:rsidP="005D632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7514B5" w:rsidRPr="00045058" w14:paraId="01B1D509" w14:textId="77777777" w:rsidTr="005D632E">
        <w:trPr>
          <w:trHeight w:val="276"/>
        </w:trPr>
        <w:tc>
          <w:tcPr>
            <w:tcW w:w="534" w:type="dxa"/>
            <w:vMerge/>
            <w:shd w:val="clear" w:color="auto" w:fill="auto"/>
          </w:tcPr>
          <w:p w14:paraId="79D66457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30D44F46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14:paraId="5BF1F909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ΜΟΝΑΔΑ ΕΝΤΑΤΙΚΗΣ ΘΕΡΑΠΕΙΑΣ</w:t>
            </w:r>
          </w:p>
        </w:tc>
        <w:tc>
          <w:tcPr>
            <w:tcW w:w="2126" w:type="dxa"/>
            <w:shd w:val="clear" w:color="auto" w:fill="auto"/>
            <w:hideMark/>
          </w:tcPr>
          <w:p w14:paraId="6CEBA87B" w14:textId="77777777" w:rsidR="007514B5" w:rsidRPr="00045058" w:rsidRDefault="007514B5" w:rsidP="00310E0B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>ΚΑΡΔΙΟΛΟΓΙΑΣ Η΄ΠΝΕΥΜΟΝΟΛΟΓΙΑ</w:t>
            </w:r>
            <w:r w:rsidRPr="00045058">
              <w:rPr>
                <w:u w:val="none"/>
                <w:lang w:val="el-GR"/>
              </w:rPr>
              <w:lastRenderedPageBreak/>
              <w:t>Σ-ΦΥΜΑΤΟΛΟΓΙΑΣ Η΄ΧΕΙΡΟΥΡΓΙΚΗΣ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27AB6B33" w14:textId="77777777" w:rsidR="007514B5" w:rsidRPr="00045058" w:rsidRDefault="005D632E" w:rsidP="005D632E">
            <w:pPr>
              <w:pStyle w:val="30"/>
              <w:spacing w:line="276" w:lineRule="auto"/>
              <w:rPr>
                <w:u w:val="none"/>
                <w:lang w:val="en-US"/>
              </w:rPr>
            </w:pPr>
            <w:r>
              <w:rPr>
                <w:u w:val="none"/>
                <w:lang w:val="en-US"/>
              </w:rPr>
              <w:lastRenderedPageBreak/>
              <w:t>ΕΠΙΜΕΛΗΤΗ</w:t>
            </w:r>
            <w:r w:rsidR="007514B5" w:rsidRPr="00045058">
              <w:rPr>
                <w:u w:val="none"/>
                <w:lang w:val="en-US"/>
              </w:rPr>
              <w:t xml:space="preserve"> Β΄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763C4862" w14:textId="77777777" w:rsidR="007514B5" w:rsidRPr="00045058" w:rsidRDefault="007514B5" w:rsidP="005D632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7514B5" w:rsidRPr="00227A2B" w14:paraId="53E73BBD" w14:textId="77777777" w:rsidTr="00045058">
        <w:trPr>
          <w:trHeight w:val="600"/>
        </w:trPr>
        <w:tc>
          <w:tcPr>
            <w:tcW w:w="534" w:type="dxa"/>
            <w:vMerge/>
            <w:shd w:val="clear" w:color="auto" w:fill="auto"/>
          </w:tcPr>
          <w:p w14:paraId="1E467072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0F548569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388EB5E8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ΤΜΗΜΑ ΠΑΘΟΛΟΓΙΚΗΣ ΑΝΑΤΟΜΙΚΗΣ</w:t>
            </w:r>
          </w:p>
        </w:tc>
        <w:tc>
          <w:tcPr>
            <w:tcW w:w="2126" w:type="dxa"/>
            <w:shd w:val="clear" w:color="auto" w:fill="auto"/>
            <w:hideMark/>
          </w:tcPr>
          <w:p w14:paraId="55E557ED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ΠΑΘΟΛΟΓΙΚΗΣ ΑΝΑΤΟΜΙΚΗΣ</w:t>
            </w:r>
          </w:p>
        </w:tc>
        <w:tc>
          <w:tcPr>
            <w:tcW w:w="1721" w:type="dxa"/>
            <w:shd w:val="clear" w:color="auto" w:fill="auto"/>
            <w:hideMark/>
          </w:tcPr>
          <w:p w14:paraId="5A6B0659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ΕΠΙΜΕΛΗΤΗΣ Β΄</w:t>
            </w:r>
          </w:p>
        </w:tc>
        <w:tc>
          <w:tcPr>
            <w:tcW w:w="831" w:type="dxa"/>
            <w:shd w:val="clear" w:color="auto" w:fill="auto"/>
            <w:hideMark/>
          </w:tcPr>
          <w:p w14:paraId="56DF69B5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7514B5" w:rsidRPr="00045058" w14:paraId="41285AF6" w14:textId="77777777" w:rsidTr="00045058">
        <w:trPr>
          <w:trHeight w:val="300"/>
        </w:trPr>
        <w:tc>
          <w:tcPr>
            <w:tcW w:w="534" w:type="dxa"/>
            <w:vMerge w:val="restart"/>
            <w:shd w:val="clear" w:color="auto" w:fill="auto"/>
            <w:vAlign w:val="center"/>
          </w:tcPr>
          <w:p w14:paraId="68EBAC95" w14:textId="77777777" w:rsidR="007514B5" w:rsidRPr="00045058" w:rsidRDefault="007514B5" w:rsidP="007514B5">
            <w:pPr>
              <w:pStyle w:val="30"/>
              <w:numPr>
                <w:ilvl w:val="0"/>
                <w:numId w:val="20"/>
              </w:numPr>
              <w:spacing w:line="276" w:lineRule="auto"/>
              <w:rPr>
                <w:u w:val="none"/>
                <w:lang w:val="el-GR"/>
              </w:rPr>
            </w:pPr>
          </w:p>
        </w:tc>
        <w:tc>
          <w:tcPr>
            <w:tcW w:w="1701" w:type="dxa"/>
            <w:vMerge w:val="restart"/>
            <w:shd w:val="clear" w:color="auto" w:fill="auto"/>
            <w:vAlign w:val="center"/>
            <w:hideMark/>
          </w:tcPr>
          <w:p w14:paraId="3448B1B0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>Γ.Ν.Θ. "ΑΓΙΟΣ ΠΑΥΛΟΣ"</w:t>
            </w:r>
          </w:p>
        </w:tc>
        <w:tc>
          <w:tcPr>
            <w:tcW w:w="2693" w:type="dxa"/>
            <w:shd w:val="clear" w:color="auto" w:fill="auto"/>
            <w:hideMark/>
          </w:tcPr>
          <w:p w14:paraId="63D57371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ΑΝΑΙΣΘΗΣΙΟΛΟΓΙΚΟ ΤΜΗΜΑ</w:t>
            </w:r>
          </w:p>
        </w:tc>
        <w:tc>
          <w:tcPr>
            <w:tcW w:w="2126" w:type="dxa"/>
            <w:shd w:val="clear" w:color="auto" w:fill="auto"/>
            <w:hideMark/>
          </w:tcPr>
          <w:p w14:paraId="0EBAB356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ΑΝΑΙΣΘΗΣΙΟΛΟΓΙΑΣ</w:t>
            </w:r>
          </w:p>
        </w:tc>
        <w:tc>
          <w:tcPr>
            <w:tcW w:w="1721" w:type="dxa"/>
            <w:shd w:val="clear" w:color="auto" w:fill="auto"/>
            <w:hideMark/>
          </w:tcPr>
          <w:p w14:paraId="2B7E9255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hideMark/>
          </w:tcPr>
          <w:p w14:paraId="31C0812D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7514B5" w:rsidRPr="00045058" w14:paraId="5D95CFA9" w14:textId="77777777" w:rsidTr="00045058">
        <w:trPr>
          <w:trHeight w:val="1500"/>
        </w:trPr>
        <w:tc>
          <w:tcPr>
            <w:tcW w:w="534" w:type="dxa"/>
            <w:vMerge/>
            <w:shd w:val="clear" w:color="auto" w:fill="auto"/>
          </w:tcPr>
          <w:p w14:paraId="44367160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77A839D3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14:paraId="0BBF5E93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ΜΟΝΑΔΑ ΕΝΤΑΤΙΚΗΣ ΘΕΡΑΠΕΙΑΣ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79BD7E3" w14:textId="77777777" w:rsidR="007514B5" w:rsidRPr="00045058" w:rsidRDefault="007514B5" w:rsidP="00310E0B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>ΧΕΙΡΟΥΡΓΙΚΗΣ ή ΚΑΡΔΙΟΛΟΓΙΑΣ ή ΠΝΕΥΜΟΝΟΛΟΓΙΑΣ -ΦΥΜΑΤΙΟΛΟΓΙΑΣ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40B5F8EE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201B97A8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7514B5" w:rsidRPr="00045058" w14:paraId="2E8E6189" w14:textId="77777777" w:rsidTr="007514B5">
        <w:trPr>
          <w:trHeight w:val="600"/>
        </w:trPr>
        <w:tc>
          <w:tcPr>
            <w:tcW w:w="534" w:type="dxa"/>
            <w:vMerge/>
            <w:shd w:val="clear" w:color="auto" w:fill="auto"/>
          </w:tcPr>
          <w:p w14:paraId="574C791C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2BCF0489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3FEDBBAF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ΤΜΗΜΑ ΠΑΘΟΛΟΓΙΚΗΣ ΑΝΑΤΟΜΙΚΗΣ</w:t>
            </w:r>
          </w:p>
        </w:tc>
        <w:tc>
          <w:tcPr>
            <w:tcW w:w="2126" w:type="dxa"/>
            <w:shd w:val="clear" w:color="auto" w:fill="auto"/>
            <w:hideMark/>
          </w:tcPr>
          <w:p w14:paraId="1E460018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ΠΑΘΟΛΟΓΙΚΗΣ ΑΝΑΤΟΜΙΚΗΣ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7E7E522F" w14:textId="77777777" w:rsidR="007514B5" w:rsidRPr="00045058" w:rsidRDefault="007514B5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4F23E17D" w14:textId="77777777" w:rsidR="007514B5" w:rsidRPr="00045058" w:rsidRDefault="007514B5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7514B5" w:rsidRPr="00045058" w14:paraId="477C78F8" w14:textId="77777777" w:rsidTr="007514B5">
        <w:trPr>
          <w:trHeight w:val="2100"/>
        </w:trPr>
        <w:tc>
          <w:tcPr>
            <w:tcW w:w="534" w:type="dxa"/>
            <w:vMerge/>
            <w:shd w:val="clear" w:color="auto" w:fill="auto"/>
          </w:tcPr>
          <w:p w14:paraId="2740988B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7428C2D1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14:paraId="5AC6C037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ΜΟΝΑΔΑ ΥΠΕΡΒΑΡΙΚΗΣ ΙΑΤΡΙΚΗΣ</w:t>
            </w:r>
          </w:p>
        </w:tc>
        <w:tc>
          <w:tcPr>
            <w:tcW w:w="2126" w:type="dxa"/>
            <w:shd w:val="clear" w:color="auto" w:fill="auto"/>
            <w:hideMark/>
          </w:tcPr>
          <w:p w14:paraId="15C8D43A" w14:textId="77777777" w:rsidR="007514B5" w:rsidRPr="00045058" w:rsidRDefault="007514B5" w:rsidP="00310E0B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 xml:space="preserve">      ΧΕΙΡΟΥΡΓΙΚΗΣ ή ΠΑΙΔΙΑΤΡΙΚΗΣ  ή ΠΝΕΥΜΟΝΟΛΟΓΙΑΣ -ΦΥΜΑΤΙΟΛΟΓΙΑΣ ή ΝΕΥΡΟΛΟΓΙΑΣ ή ΚΑΡΔΙΟΛΟΓΙΑΣ ή ΟΡΘΟΠΑΙΔΙΚΗΣ ΚΑΙ ΤΡΑΥΜΑΤΟΛΟΓΙΑΣ ΓΙΑ ΤΗΝ ΜΟΝΑΔΑ ΥΠΕΡΒΑΡΙΚΗΣ ΙΑΤΡΙΚΗΣ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54826B2B" w14:textId="77777777" w:rsidR="007514B5" w:rsidRPr="00045058" w:rsidRDefault="007514B5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2A563002" w14:textId="77777777" w:rsidR="007514B5" w:rsidRPr="00045058" w:rsidRDefault="007514B5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7514B5" w:rsidRPr="00045058" w14:paraId="5D3BC5F3" w14:textId="77777777" w:rsidTr="007514B5">
        <w:trPr>
          <w:trHeight w:val="1200"/>
        </w:trPr>
        <w:tc>
          <w:tcPr>
            <w:tcW w:w="534" w:type="dxa"/>
            <w:vMerge/>
            <w:shd w:val="clear" w:color="auto" w:fill="auto"/>
          </w:tcPr>
          <w:p w14:paraId="0D399D6F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76596EE8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14:paraId="6000B456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ΤΜΗΜΑ ΑΙΜΟΔΟΣΙΑΣ</w:t>
            </w:r>
          </w:p>
        </w:tc>
        <w:tc>
          <w:tcPr>
            <w:tcW w:w="2126" w:type="dxa"/>
            <w:shd w:val="clear" w:color="auto" w:fill="auto"/>
            <w:hideMark/>
          </w:tcPr>
          <w:p w14:paraId="16134367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 xml:space="preserve">ΙΑΤΡΙΚΗΣ ΒΙΟΠΑΘΟΛΟΓΙΑΣ-ΕΡΓΑΣΤΗΡΙΑΚΗΣ ΙΑΤΡΙΚΗΣ ή ΑΙΜΑΤΟΛΟΓΙΑΣ ή ΕΣΩΤΕΡΙΚΗΣ ΠΑΘΟΛΟΓΙΑΣ 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7C0D7911" w14:textId="77777777" w:rsidR="007514B5" w:rsidRPr="00045058" w:rsidRDefault="007514B5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2BEA794A" w14:textId="77777777" w:rsidR="007514B5" w:rsidRPr="00045058" w:rsidRDefault="007514B5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7514B5" w:rsidRPr="00045058" w14:paraId="28FF8167" w14:textId="77777777" w:rsidTr="007514B5">
        <w:trPr>
          <w:trHeight w:val="600"/>
        </w:trPr>
        <w:tc>
          <w:tcPr>
            <w:tcW w:w="534" w:type="dxa"/>
            <w:vMerge/>
            <w:shd w:val="clear" w:color="auto" w:fill="auto"/>
          </w:tcPr>
          <w:p w14:paraId="5925F2B6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1FDD1E7D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00E76A3F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 xml:space="preserve">ΝΕΦΡΟΛΟΓΙΚΟ ΤΜΗΜΑ ΚΑΙ ΜΟΝΑΔΑ ΤΕΧΝΗΤΟΥ ΝΕΦΡΟΥ 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8E39547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ΝΕΦΡΟΛΟΓΙΑΣ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5DE2ACF1" w14:textId="77777777" w:rsidR="007514B5" w:rsidRPr="00045058" w:rsidRDefault="007514B5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5C119149" w14:textId="77777777" w:rsidR="007514B5" w:rsidRPr="00045058" w:rsidRDefault="007514B5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7514B5" w:rsidRPr="00045058" w14:paraId="478FB704" w14:textId="77777777" w:rsidTr="007514B5">
        <w:trPr>
          <w:trHeight w:val="600"/>
        </w:trPr>
        <w:tc>
          <w:tcPr>
            <w:tcW w:w="534" w:type="dxa"/>
            <w:vMerge/>
            <w:shd w:val="clear" w:color="auto" w:fill="auto"/>
          </w:tcPr>
          <w:p w14:paraId="6D1404C3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34079D75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23306BA5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ΟΡΘΟΠΑΙΔΙΚΟ-ΜΟΝΑΔΑ ΑΘΛΗΤΙΚΩΝ ΚΑΚΩΣΕΩΝ</w:t>
            </w:r>
          </w:p>
        </w:tc>
        <w:tc>
          <w:tcPr>
            <w:tcW w:w="2126" w:type="dxa"/>
            <w:shd w:val="clear" w:color="auto" w:fill="auto"/>
            <w:hideMark/>
          </w:tcPr>
          <w:p w14:paraId="139E6020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ΟΡΘΟΠΑΙΔΙΚΗΣ ΚΑΙ ΤΡΑΥΜΑΤΟΛΟΓΙΑΣ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3DDA7488" w14:textId="77777777" w:rsidR="007514B5" w:rsidRPr="00045058" w:rsidRDefault="007514B5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00B55522" w14:textId="77777777" w:rsidR="007514B5" w:rsidRPr="00045058" w:rsidRDefault="007514B5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7514B5" w:rsidRPr="00045058" w14:paraId="1FC24FC4" w14:textId="77777777" w:rsidTr="007514B5">
        <w:trPr>
          <w:trHeight w:val="701"/>
        </w:trPr>
        <w:tc>
          <w:tcPr>
            <w:tcW w:w="534" w:type="dxa"/>
            <w:vMerge/>
            <w:shd w:val="clear" w:color="auto" w:fill="auto"/>
          </w:tcPr>
          <w:p w14:paraId="6F6D0119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43D00FEC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14:paraId="1FFFA3AF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ΤΜΗΜΑ ΕΠΕΙΓΟΝΤΩΝ ΠΕΡΙΣΤΑΤΙΚΩΝ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D3726F9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>ΚΑΡΔΙΟΛΟΓΙΑΣ ή ΧΕΙΡΟΥΡΓΙΚΗΣ ή ΠΝΕΥΜΟΝΟΛΟΓΙΑΣ - ΦΥΜΑΤΙΟΛΟΓΙΑΣ ή ΟΡΘΟΠΑΙΔΙΚΗΣ ή ΓΕΝΙΚΗΣ/ΟΙΚΟΓΕΝΕΙΑΚΗΣ ΙΑΤΡΙΚΗΣ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37DEF35A" w14:textId="77777777" w:rsidR="007514B5" w:rsidRPr="00045058" w:rsidRDefault="007514B5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7F2A95D0" w14:textId="77777777" w:rsidR="007514B5" w:rsidRPr="00045058" w:rsidRDefault="007514B5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7514B5" w:rsidRPr="009470BA" w14:paraId="735A694C" w14:textId="77777777" w:rsidTr="00045058">
        <w:trPr>
          <w:trHeight w:val="300"/>
        </w:trPr>
        <w:tc>
          <w:tcPr>
            <w:tcW w:w="534" w:type="dxa"/>
            <w:vMerge/>
            <w:shd w:val="clear" w:color="auto" w:fill="auto"/>
          </w:tcPr>
          <w:p w14:paraId="7C7AC7C6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0D4EF244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28B0CD95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ΠΑΘΟΛΟΓΙΚΟ ΤΜΗΜΑ</w:t>
            </w:r>
          </w:p>
        </w:tc>
        <w:tc>
          <w:tcPr>
            <w:tcW w:w="2126" w:type="dxa"/>
            <w:shd w:val="clear" w:color="auto" w:fill="auto"/>
            <w:hideMark/>
          </w:tcPr>
          <w:p w14:paraId="21CB8D6B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ΕΣΩΤΕΡΙΚΗΣ ΠΑΘΟΛΟΓΙΑΣ</w:t>
            </w:r>
          </w:p>
        </w:tc>
        <w:tc>
          <w:tcPr>
            <w:tcW w:w="1721" w:type="dxa"/>
            <w:shd w:val="clear" w:color="auto" w:fill="auto"/>
            <w:hideMark/>
          </w:tcPr>
          <w:p w14:paraId="18FD15DE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403CB0E0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7514B5" w:rsidRPr="009470BA" w14:paraId="53EFFCA4" w14:textId="77777777" w:rsidTr="00045058">
        <w:trPr>
          <w:trHeight w:val="300"/>
        </w:trPr>
        <w:tc>
          <w:tcPr>
            <w:tcW w:w="534" w:type="dxa"/>
            <w:vMerge/>
            <w:shd w:val="clear" w:color="auto" w:fill="auto"/>
          </w:tcPr>
          <w:p w14:paraId="6E868656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39DC89A7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5C99A19C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ΧΕΙΡΟΥΡΓΙΚΟ ΤΜΗΜΑ</w:t>
            </w:r>
          </w:p>
        </w:tc>
        <w:tc>
          <w:tcPr>
            <w:tcW w:w="2126" w:type="dxa"/>
            <w:shd w:val="clear" w:color="auto" w:fill="auto"/>
            <w:hideMark/>
          </w:tcPr>
          <w:p w14:paraId="0CD9C4A0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ΧΕΙΡΟΥΡΓΙΚΗΣ</w:t>
            </w:r>
          </w:p>
        </w:tc>
        <w:tc>
          <w:tcPr>
            <w:tcW w:w="1721" w:type="dxa"/>
            <w:shd w:val="clear" w:color="auto" w:fill="auto"/>
            <w:hideMark/>
          </w:tcPr>
          <w:p w14:paraId="1958F7A2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0520BC99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7514B5" w:rsidRPr="009470BA" w14:paraId="3202C0A5" w14:textId="77777777" w:rsidTr="00045058">
        <w:trPr>
          <w:trHeight w:val="300"/>
        </w:trPr>
        <w:tc>
          <w:tcPr>
            <w:tcW w:w="534" w:type="dxa"/>
            <w:vMerge/>
            <w:shd w:val="clear" w:color="auto" w:fill="auto"/>
          </w:tcPr>
          <w:p w14:paraId="38BC0F39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21A0C9E9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306EBF12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ΑΚΤΙΝΟΔΙΑΓΝΩΣΤΙΚΟ ΤΜΗΜΑ</w:t>
            </w:r>
          </w:p>
        </w:tc>
        <w:tc>
          <w:tcPr>
            <w:tcW w:w="2126" w:type="dxa"/>
            <w:shd w:val="clear" w:color="auto" w:fill="auto"/>
            <w:hideMark/>
          </w:tcPr>
          <w:p w14:paraId="23A4DDB2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ΑΚΤΙΝΟΛΟΓΙΑΣ</w:t>
            </w:r>
          </w:p>
        </w:tc>
        <w:tc>
          <w:tcPr>
            <w:tcW w:w="1721" w:type="dxa"/>
            <w:shd w:val="clear" w:color="auto" w:fill="auto"/>
            <w:hideMark/>
          </w:tcPr>
          <w:p w14:paraId="06D9CC6F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6C847ED6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7514B5" w:rsidRPr="009470BA" w14:paraId="5FC47F2C" w14:textId="77777777" w:rsidTr="00045058">
        <w:trPr>
          <w:trHeight w:val="300"/>
        </w:trPr>
        <w:tc>
          <w:tcPr>
            <w:tcW w:w="534" w:type="dxa"/>
            <w:vMerge/>
            <w:shd w:val="clear" w:color="auto" w:fill="auto"/>
          </w:tcPr>
          <w:p w14:paraId="2EA538CF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13811FE3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5BB11444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ΟΥΡΟΛΟΓΙΚΟ ΤΜΗΜΑ</w:t>
            </w:r>
          </w:p>
        </w:tc>
        <w:tc>
          <w:tcPr>
            <w:tcW w:w="2126" w:type="dxa"/>
            <w:shd w:val="clear" w:color="auto" w:fill="auto"/>
            <w:hideMark/>
          </w:tcPr>
          <w:p w14:paraId="33635583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ΟΥΡΟΛΟΓΙΑΣ</w:t>
            </w:r>
          </w:p>
        </w:tc>
        <w:tc>
          <w:tcPr>
            <w:tcW w:w="1721" w:type="dxa"/>
            <w:shd w:val="clear" w:color="auto" w:fill="auto"/>
            <w:hideMark/>
          </w:tcPr>
          <w:p w14:paraId="04D45025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60134ED7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7514B5" w:rsidRPr="009470BA" w14:paraId="711BC86B" w14:textId="77777777" w:rsidTr="00045058">
        <w:trPr>
          <w:trHeight w:val="300"/>
        </w:trPr>
        <w:tc>
          <w:tcPr>
            <w:tcW w:w="534" w:type="dxa"/>
            <w:vMerge/>
            <w:shd w:val="clear" w:color="auto" w:fill="auto"/>
          </w:tcPr>
          <w:p w14:paraId="104F9880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589A0DFC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29177230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ΝΕΥΡΟΛΟΓΙΚΟ ΤΜΗΜΑ</w:t>
            </w:r>
          </w:p>
        </w:tc>
        <w:tc>
          <w:tcPr>
            <w:tcW w:w="2126" w:type="dxa"/>
            <w:shd w:val="clear" w:color="auto" w:fill="auto"/>
            <w:hideMark/>
          </w:tcPr>
          <w:p w14:paraId="038455A9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ΝΕΥΡΟΛΟΓΙΑΣ</w:t>
            </w:r>
          </w:p>
        </w:tc>
        <w:tc>
          <w:tcPr>
            <w:tcW w:w="1721" w:type="dxa"/>
            <w:shd w:val="clear" w:color="auto" w:fill="auto"/>
            <w:hideMark/>
          </w:tcPr>
          <w:p w14:paraId="06D6ED0B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7E507EC2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227A2B" w:rsidRPr="00045058" w14:paraId="0C5CD496" w14:textId="77777777" w:rsidTr="00045058">
        <w:trPr>
          <w:trHeight w:val="600"/>
        </w:trPr>
        <w:tc>
          <w:tcPr>
            <w:tcW w:w="534" w:type="dxa"/>
            <w:vMerge w:val="restart"/>
            <w:shd w:val="clear" w:color="auto" w:fill="auto"/>
            <w:vAlign w:val="center"/>
          </w:tcPr>
          <w:p w14:paraId="51E49918" w14:textId="77777777" w:rsidR="00227A2B" w:rsidRPr="00045058" w:rsidRDefault="00227A2B" w:rsidP="007514B5">
            <w:pPr>
              <w:pStyle w:val="30"/>
              <w:numPr>
                <w:ilvl w:val="0"/>
                <w:numId w:val="20"/>
              </w:numPr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 w:val="restart"/>
            <w:shd w:val="clear" w:color="auto" w:fill="auto"/>
            <w:vAlign w:val="center"/>
            <w:hideMark/>
          </w:tcPr>
          <w:p w14:paraId="49D22108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ΠΑΝΕΠΙΣΤΗΜΙΑΚΟ ΓΕΝΙΚΟ ΝΟΣΟΚΟΜΕΙΟ ΑΛΕΞΑΝΔΡΟΠΟΛΗΣ</w:t>
            </w:r>
          </w:p>
        </w:tc>
        <w:tc>
          <w:tcPr>
            <w:tcW w:w="2693" w:type="dxa"/>
            <w:shd w:val="clear" w:color="auto" w:fill="auto"/>
            <w:hideMark/>
          </w:tcPr>
          <w:p w14:paraId="1D4A1EA7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ΠΑΝ/ΚΗ ΨΥΧΙΑΤΡΙΚΗ ΚΛΙΝΙΚΗ</w:t>
            </w:r>
          </w:p>
        </w:tc>
        <w:tc>
          <w:tcPr>
            <w:tcW w:w="2126" w:type="dxa"/>
            <w:shd w:val="clear" w:color="auto" w:fill="auto"/>
            <w:hideMark/>
          </w:tcPr>
          <w:p w14:paraId="3F86B1FA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ΨΥΧΙΑΤΡΙΚΗΣ</w:t>
            </w:r>
          </w:p>
        </w:tc>
        <w:tc>
          <w:tcPr>
            <w:tcW w:w="1721" w:type="dxa"/>
            <w:shd w:val="clear" w:color="auto" w:fill="auto"/>
            <w:hideMark/>
          </w:tcPr>
          <w:p w14:paraId="2D669E56" w14:textId="77777777" w:rsidR="00227A2B" w:rsidRPr="00045058" w:rsidRDefault="00227A2B" w:rsidP="005D632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54D50CE7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2</w:t>
            </w:r>
          </w:p>
        </w:tc>
      </w:tr>
      <w:tr w:rsidR="00227A2B" w:rsidRPr="00045058" w14:paraId="2F92D87A" w14:textId="77777777" w:rsidTr="00045058">
        <w:trPr>
          <w:trHeight w:val="600"/>
        </w:trPr>
        <w:tc>
          <w:tcPr>
            <w:tcW w:w="534" w:type="dxa"/>
            <w:vMerge/>
            <w:shd w:val="clear" w:color="auto" w:fill="auto"/>
          </w:tcPr>
          <w:p w14:paraId="605429B9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17D196FF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5E9A609E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ΠΑΝ/ΚΟ ΑΚΤΙΝΟΛΟΓΙΚΟ ΕΡΓΑΣΤΗΡΙΟ</w:t>
            </w:r>
          </w:p>
        </w:tc>
        <w:tc>
          <w:tcPr>
            <w:tcW w:w="2126" w:type="dxa"/>
            <w:shd w:val="clear" w:color="auto" w:fill="auto"/>
            <w:hideMark/>
          </w:tcPr>
          <w:p w14:paraId="63797F23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ΑΚΤΙΝΟΛΟΓΙΑΣ</w:t>
            </w:r>
          </w:p>
        </w:tc>
        <w:tc>
          <w:tcPr>
            <w:tcW w:w="1721" w:type="dxa"/>
            <w:shd w:val="clear" w:color="auto" w:fill="auto"/>
            <w:hideMark/>
          </w:tcPr>
          <w:p w14:paraId="470F5794" w14:textId="77777777" w:rsidR="00227A2B" w:rsidRPr="00045058" w:rsidRDefault="005D632E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>
              <w:rPr>
                <w:u w:val="none"/>
                <w:lang w:val="en-US"/>
              </w:rPr>
              <w:t>ΕΠΙΜΕΛΗΤΗ</w:t>
            </w:r>
            <w:r w:rsidR="00227A2B" w:rsidRPr="00045058">
              <w:rPr>
                <w:u w:val="none"/>
                <w:lang w:val="en-US"/>
              </w:rPr>
              <w:t xml:space="preserve"> Β΄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329F97E4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2</w:t>
            </w:r>
          </w:p>
        </w:tc>
      </w:tr>
      <w:tr w:rsidR="00227A2B" w:rsidRPr="00045058" w14:paraId="26A172D1" w14:textId="77777777" w:rsidTr="00045058">
        <w:trPr>
          <w:trHeight w:val="600"/>
        </w:trPr>
        <w:tc>
          <w:tcPr>
            <w:tcW w:w="534" w:type="dxa"/>
            <w:vMerge/>
            <w:shd w:val="clear" w:color="auto" w:fill="auto"/>
          </w:tcPr>
          <w:p w14:paraId="2F878136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7C74B3A1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241C1E7A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ΑΝΑΙΣΘΗΣΙΟΛΟΓΙΚΟ ΤΜΗΜΑ ΕΣΥ</w:t>
            </w:r>
          </w:p>
        </w:tc>
        <w:tc>
          <w:tcPr>
            <w:tcW w:w="2126" w:type="dxa"/>
            <w:shd w:val="clear" w:color="auto" w:fill="auto"/>
            <w:hideMark/>
          </w:tcPr>
          <w:p w14:paraId="65C9F2E1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 xml:space="preserve">ΑΝΑΙΣΘΗΣΙΟΛΟΓΙΑΣ </w:t>
            </w:r>
          </w:p>
        </w:tc>
        <w:tc>
          <w:tcPr>
            <w:tcW w:w="1721" w:type="dxa"/>
            <w:shd w:val="clear" w:color="auto" w:fill="auto"/>
            <w:hideMark/>
          </w:tcPr>
          <w:p w14:paraId="0F77834C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Α΄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76F4C11D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227A2B" w:rsidRPr="00045058" w14:paraId="0CA3B0C8" w14:textId="77777777" w:rsidTr="00045058">
        <w:trPr>
          <w:trHeight w:val="600"/>
        </w:trPr>
        <w:tc>
          <w:tcPr>
            <w:tcW w:w="534" w:type="dxa"/>
            <w:vMerge/>
            <w:shd w:val="clear" w:color="auto" w:fill="auto"/>
          </w:tcPr>
          <w:p w14:paraId="1ABE8A61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1ACF6589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14:paraId="2176F863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>ΠΑΝ/ΚΗ ΚΛΙΝΙΚΗ ΧΕΙΡΟΥΡΓΙΚΗΣ ΠΑΙΔΩΝ</w:t>
            </w:r>
          </w:p>
        </w:tc>
        <w:tc>
          <w:tcPr>
            <w:tcW w:w="2126" w:type="dxa"/>
            <w:shd w:val="clear" w:color="auto" w:fill="auto"/>
            <w:hideMark/>
          </w:tcPr>
          <w:p w14:paraId="6C23A99B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ΧΕΙΡΟΥΡΓΙΚΗΣ ΠΑΙΔΩΝ (</w:t>
            </w:r>
            <w:proofErr w:type="gramStart"/>
            <w:r w:rsidRPr="00045058">
              <w:rPr>
                <w:u w:val="none"/>
                <w:lang w:val="en-US"/>
              </w:rPr>
              <w:t xml:space="preserve">ΠΑΙΔΟΧΕΙΡΟΥΡΓΙΚΗΣ)   </w:t>
            </w:r>
            <w:proofErr w:type="gramEnd"/>
            <w:r w:rsidRPr="00045058">
              <w:rPr>
                <w:u w:val="none"/>
                <w:lang w:val="en-US"/>
              </w:rPr>
              <w:t xml:space="preserve">                 </w:t>
            </w:r>
          </w:p>
        </w:tc>
        <w:tc>
          <w:tcPr>
            <w:tcW w:w="1721" w:type="dxa"/>
            <w:shd w:val="clear" w:color="auto" w:fill="auto"/>
            <w:hideMark/>
          </w:tcPr>
          <w:p w14:paraId="2F2E8FA1" w14:textId="77777777" w:rsidR="00227A2B" w:rsidRPr="00045058" w:rsidRDefault="00227A2B" w:rsidP="005D632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2848D1C1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227A2B" w:rsidRPr="00045058" w14:paraId="74D090A6" w14:textId="77777777" w:rsidTr="00045058">
        <w:trPr>
          <w:trHeight w:val="600"/>
        </w:trPr>
        <w:tc>
          <w:tcPr>
            <w:tcW w:w="534" w:type="dxa"/>
            <w:vMerge/>
            <w:shd w:val="clear" w:color="auto" w:fill="auto"/>
          </w:tcPr>
          <w:p w14:paraId="7EC1B00F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678C339F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08A5447D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>ΠΑΝ/ΚΗ ΚΛΙΝΙΚΗ ΧΕΙΡΟΥΡΓΙΚΗΣ ΑΓΓΕΙΩΝ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7412E33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ΑΓΓΕΙΟΧΕΙΡΟΥΡΓΙΚΗΣ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2A963C9C" w14:textId="77777777" w:rsidR="00227A2B" w:rsidRPr="00045058" w:rsidRDefault="005D632E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>
              <w:rPr>
                <w:u w:val="none"/>
                <w:lang w:val="en-US"/>
              </w:rPr>
              <w:t>ΕΠΙΜΕΛΗΤΗ</w:t>
            </w:r>
            <w:r w:rsidR="00227A2B" w:rsidRPr="00045058">
              <w:rPr>
                <w:u w:val="none"/>
                <w:lang w:val="en-US"/>
              </w:rPr>
              <w:t xml:space="preserve"> Β΄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609FFD98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227A2B" w:rsidRPr="00045058" w14:paraId="0F923F9E" w14:textId="77777777" w:rsidTr="00045058">
        <w:trPr>
          <w:trHeight w:val="300"/>
        </w:trPr>
        <w:tc>
          <w:tcPr>
            <w:tcW w:w="534" w:type="dxa"/>
            <w:vMerge/>
            <w:shd w:val="clear" w:color="auto" w:fill="auto"/>
          </w:tcPr>
          <w:p w14:paraId="004A27BF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37E36C2E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2AB9F77B" w14:textId="77777777" w:rsidR="00227A2B" w:rsidRPr="00310E0B" w:rsidRDefault="00227A2B" w:rsidP="00045058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n-US"/>
              </w:rPr>
              <w:t>ΠΑΝ/ΚΗ ΚΛΙΝΙΚΗ</w:t>
            </w:r>
            <w:r w:rsidR="00310E0B">
              <w:rPr>
                <w:u w:val="none"/>
                <w:lang w:val="el-GR"/>
              </w:rPr>
              <w:t xml:space="preserve"> </w:t>
            </w:r>
            <w:r w:rsidR="00310E0B" w:rsidRPr="0033579A">
              <w:rPr>
                <w:u w:val="none"/>
                <w:lang w:val="el-GR"/>
              </w:rPr>
              <w:t>ΚΑΡ</w:t>
            </w:r>
            <w:r w:rsidR="0067099E" w:rsidRPr="0033579A">
              <w:rPr>
                <w:u w:val="none"/>
                <w:lang w:val="el-GR"/>
              </w:rPr>
              <w:t>ΔΙΟΛΟΓΙΑΣ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B57F895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ΚΑΡΔΙΟΛΟΓΙΑΣ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38E8503C" w14:textId="77777777" w:rsidR="00227A2B" w:rsidRPr="00045058" w:rsidRDefault="005D632E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>
              <w:rPr>
                <w:u w:val="none"/>
                <w:lang w:val="en-US"/>
              </w:rPr>
              <w:t>ΕΠΙΜΕΛΗΤΗ</w:t>
            </w:r>
            <w:r w:rsidR="00227A2B" w:rsidRPr="00045058">
              <w:rPr>
                <w:u w:val="none"/>
                <w:lang w:val="en-US"/>
              </w:rPr>
              <w:t xml:space="preserve"> Β΄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435ADB0C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227A2B" w:rsidRPr="00045058" w14:paraId="455C2BE7" w14:textId="77777777" w:rsidTr="00045058">
        <w:trPr>
          <w:trHeight w:val="1500"/>
        </w:trPr>
        <w:tc>
          <w:tcPr>
            <w:tcW w:w="534" w:type="dxa"/>
            <w:vMerge/>
            <w:shd w:val="clear" w:color="auto" w:fill="auto"/>
          </w:tcPr>
          <w:p w14:paraId="789F4538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112F77B9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6510A9C7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ΤΜΗΜΑ ΕΠΕΙΓΟΝΤΩΝ ΠΕΡΙΣΤΑΤΙΚΩΝ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B4E32A0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>ΚΑΡΔΙΟΛΟΓΙΑΣ ή ΧΕΙΡΟΥΡΓΙΚΗΣ ή ΠΝΕΥΜΟΝΟΛΟΓΙΑΣ - ΦΥΜΑΤΙΟΛΟΓΙΑΣ ή ΟΡΘΟΠΑΙΔΙΚΗΣ ή ΓΕΝΙΚΗΣ/ΟΙΚΟΓΕΝΕΙΑΚΗΣ ΙΑΤΡΙΚΗΣ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11F8FD38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Β΄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1816FFB3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2</w:t>
            </w:r>
          </w:p>
        </w:tc>
      </w:tr>
      <w:tr w:rsidR="00227A2B" w:rsidRPr="00045058" w14:paraId="4D64D8E5" w14:textId="77777777" w:rsidTr="00045058">
        <w:trPr>
          <w:trHeight w:val="600"/>
        </w:trPr>
        <w:tc>
          <w:tcPr>
            <w:tcW w:w="534" w:type="dxa"/>
            <w:vMerge/>
            <w:shd w:val="clear" w:color="auto" w:fill="auto"/>
          </w:tcPr>
          <w:p w14:paraId="7C0D0765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1AE19CAA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5C43D9AF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ΠΑΝ/ΚΗ ΝΕΥΡΟΧΕΙΡΟΡΓΙΚΗ ΚΛΙΝΙΚΗ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202E3B2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ΝΕΥΡΟΧΕΙΡΟΥΡΓΙΚΗΣ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33E5E454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ΕΠΙΜΕΛΗΤΗΣ Β΄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15753AFE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227A2B" w:rsidRPr="00045058" w14:paraId="41BE5500" w14:textId="77777777" w:rsidTr="00045058">
        <w:trPr>
          <w:trHeight w:val="900"/>
        </w:trPr>
        <w:tc>
          <w:tcPr>
            <w:tcW w:w="534" w:type="dxa"/>
            <w:vMerge/>
            <w:shd w:val="clear" w:color="auto" w:fill="auto"/>
          </w:tcPr>
          <w:p w14:paraId="30E1B2FE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5D9C8008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57E890DD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 xml:space="preserve">ΝΕΟΓΝΟΛΟΓΙΚΟ ΤΜΗΜΑ-ΜΟΝΑΔΑ ΕΝΤΑΤΙΚΗΣ ΝΟΣΗΛΕΙΑΣ ΝΕΟΓΝΩΝ 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00A65F3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>ΠΑΙΔΙΑΤΡΙΚΗΣ ΜΕ ΕΞΕΙΔΙΚΕΥΣΗ ΣΤΗΝ ΜΕΝΝ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79F5D1D2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ΕΠΙΜΕΛΗΤΗΣ Β΄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667F6E7B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227A2B" w:rsidRPr="00045058" w14:paraId="117BB739" w14:textId="77777777" w:rsidTr="00045058">
        <w:trPr>
          <w:trHeight w:val="300"/>
        </w:trPr>
        <w:tc>
          <w:tcPr>
            <w:tcW w:w="534" w:type="dxa"/>
            <w:vMerge/>
            <w:shd w:val="clear" w:color="auto" w:fill="auto"/>
          </w:tcPr>
          <w:p w14:paraId="3DCFC58E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66DAA948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6D9D210B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Β΄ΠΑΘΟΛΟΓΙΚΗ ΚΛΙΝΙΚΗ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009A6CC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ΓΑΣΤΡΕΝΤΕΡΟΛΟΓΙΑΣ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4D50A711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ΕΠΙΜΕΛΗΤΗΣ Β΄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2A26118A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227A2B" w:rsidRPr="00045058" w14:paraId="1F452087" w14:textId="77777777" w:rsidTr="00045058">
        <w:trPr>
          <w:trHeight w:val="562"/>
        </w:trPr>
        <w:tc>
          <w:tcPr>
            <w:tcW w:w="534" w:type="dxa"/>
            <w:vMerge w:val="restar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230C240" w14:textId="77777777" w:rsidR="00227A2B" w:rsidRPr="00045058" w:rsidRDefault="00227A2B" w:rsidP="007514B5">
            <w:pPr>
              <w:pStyle w:val="30"/>
              <w:numPr>
                <w:ilvl w:val="0"/>
                <w:numId w:val="20"/>
              </w:numPr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 w:val="restar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3398E219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ΓΕΝΙΚΟ ΝΟΣΟΚΟΜΕΙΟ ΔΙΔΥΜΟΤΕΙΧΟΥ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auto"/>
            <w:hideMark/>
          </w:tcPr>
          <w:p w14:paraId="0B26B28D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ΠΑΘΟΛΟΓΙΚΗ ΚΛΙΝΙΚΗ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669C7A0D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ΕΣΩΤΕΡΙΚΗΣ ΠΑΘΟΛΟΓΙΑΣ</w:t>
            </w:r>
          </w:p>
        </w:tc>
        <w:tc>
          <w:tcPr>
            <w:tcW w:w="1721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1C0332B8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ΔΙΕΥΘΥΝΤΗ</w:t>
            </w:r>
          </w:p>
        </w:tc>
        <w:tc>
          <w:tcPr>
            <w:tcW w:w="831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41BD8932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2</w:t>
            </w:r>
          </w:p>
        </w:tc>
      </w:tr>
      <w:tr w:rsidR="00227A2B" w:rsidRPr="00045058" w14:paraId="320364F3" w14:textId="77777777" w:rsidTr="00045058">
        <w:trPr>
          <w:trHeight w:val="300"/>
        </w:trPr>
        <w:tc>
          <w:tcPr>
            <w:tcW w:w="534" w:type="dxa"/>
            <w:vMerge/>
            <w:shd w:val="clear" w:color="auto" w:fill="auto"/>
          </w:tcPr>
          <w:p w14:paraId="39FD9AF5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512E8085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00054E27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Μ/Γ ΚΛΙΝΙΚΗ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693EDDB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ΜΑΙΕΥΤΙΚΗΣ ΓΥΝΑΙΚΟΛΟΓΙΑΣ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5418D389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57780277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227A2B" w:rsidRPr="00045058" w14:paraId="4C46331C" w14:textId="77777777" w:rsidTr="00045058">
        <w:trPr>
          <w:trHeight w:val="600"/>
        </w:trPr>
        <w:tc>
          <w:tcPr>
            <w:tcW w:w="534" w:type="dxa"/>
            <w:vMerge/>
            <w:shd w:val="clear" w:color="auto" w:fill="auto"/>
          </w:tcPr>
          <w:p w14:paraId="47449053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2C619606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14:paraId="36C51DCD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ΚΕΝΤΡΟ ΨΥΧΙΚΗΣ ΥΓΕΙΑΣ ΟΡΕΣΤΙΑΔΑΣ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3150F19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ΨΥΧΙΑΤΡΙΚΗΣ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19F112D1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ΔΙΕΥΘΥΝΤΗ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506BA282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7514B5" w:rsidRPr="009470BA" w14:paraId="494D2C8A" w14:textId="77777777" w:rsidTr="007514B5">
        <w:trPr>
          <w:trHeight w:val="300"/>
        </w:trPr>
        <w:tc>
          <w:tcPr>
            <w:tcW w:w="534" w:type="dxa"/>
            <w:vMerge w:val="restart"/>
            <w:shd w:val="clear" w:color="auto" w:fill="auto"/>
            <w:vAlign w:val="center"/>
          </w:tcPr>
          <w:p w14:paraId="3C23A9DD" w14:textId="77777777" w:rsidR="007514B5" w:rsidRPr="00045058" w:rsidRDefault="007514B5" w:rsidP="007514B5">
            <w:pPr>
              <w:pStyle w:val="30"/>
              <w:numPr>
                <w:ilvl w:val="0"/>
                <w:numId w:val="20"/>
              </w:numPr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3F386451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ΓΕΝΙΚΟ ΝΟΣΟΚΟΜΕΙΟ ΚΟΜΟΤΗΝΗΣ "ΣΙΣΜΑΝΟΓΛΕΙΟ"</w:t>
            </w: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14:paraId="716D59E1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ΚΑΡΔΙΟΛΟΓΙΚΟ ΤΜΗΜΑ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B1E0082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ΚΑΡΔΙΟΛΟΓΙΑΣ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190620C5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1B23D91F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7514B5" w:rsidRPr="009470BA" w14:paraId="20E77238" w14:textId="77777777" w:rsidTr="00045058">
        <w:trPr>
          <w:trHeight w:val="300"/>
        </w:trPr>
        <w:tc>
          <w:tcPr>
            <w:tcW w:w="534" w:type="dxa"/>
            <w:vMerge/>
            <w:shd w:val="clear" w:color="auto" w:fill="auto"/>
          </w:tcPr>
          <w:p w14:paraId="30B27F67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4ACE6104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14:paraId="6A6CC50C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ΟΥΡΟΛΟΓΙΚΟ ΤΜΗΜΑ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9D03B18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ΟΥΡΟΛΟΓΙΑΣ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7477EA79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Α'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376B0D3B" w14:textId="77777777" w:rsidR="007514B5" w:rsidRPr="00045058" w:rsidRDefault="007514B5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733EBF" w:rsidRPr="00045058" w14:paraId="67A7914B" w14:textId="77777777" w:rsidTr="00045058">
        <w:trPr>
          <w:trHeight w:val="300"/>
        </w:trPr>
        <w:tc>
          <w:tcPr>
            <w:tcW w:w="534" w:type="dxa"/>
            <w:vMerge w:val="restart"/>
            <w:shd w:val="clear" w:color="auto" w:fill="auto"/>
            <w:vAlign w:val="center"/>
          </w:tcPr>
          <w:p w14:paraId="6A158364" w14:textId="77777777" w:rsidR="00733EBF" w:rsidRPr="00045058" w:rsidRDefault="00733EBF" w:rsidP="007514B5">
            <w:pPr>
              <w:pStyle w:val="30"/>
              <w:numPr>
                <w:ilvl w:val="0"/>
                <w:numId w:val="20"/>
              </w:numPr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 w:val="restart"/>
            <w:shd w:val="clear" w:color="auto" w:fill="auto"/>
            <w:vAlign w:val="center"/>
            <w:hideMark/>
          </w:tcPr>
          <w:p w14:paraId="565E843E" w14:textId="77777777" w:rsidR="00733EBF" w:rsidRPr="00045058" w:rsidRDefault="00733EBF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ΓΕΝΙΚΟ ΝΟΣΟΚΟΜΕΙΟ ΞΑΝΘΗΣ</w:t>
            </w:r>
          </w:p>
        </w:tc>
        <w:tc>
          <w:tcPr>
            <w:tcW w:w="2693" w:type="dxa"/>
            <w:vMerge w:val="restart"/>
            <w:shd w:val="clear" w:color="auto" w:fill="auto"/>
            <w:vAlign w:val="center"/>
            <w:hideMark/>
          </w:tcPr>
          <w:p w14:paraId="03043477" w14:textId="77777777" w:rsidR="00733EBF" w:rsidRPr="00045058" w:rsidRDefault="00733EBF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ΠΑΘΟΛΟΓΙΚΟ ΤΜΗΜΑ</w:t>
            </w:r>
          </w:p>
        </w:tc>
        <w:tc>
          <w:tcPr>
            <w:tcW w:w="2126" w:type="dxa"/>
            <w:vMerge w:val="restart"/>
            <w:shd w:val="clear" w:color="auto" w:fill="auto"/>
            <w:hideMark/>
          </w:tcPr>
          <w:p w14:paraId="535D68F5" w14:textId="77777777" w:rsidR="00733EBF" w:rsidRPr="00045058" w:rsidRDefault="00733EBF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ΕΣΩΤΕΡΙΚΗΣ ΠΑΘΟΛΟΓΙΑΣ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419073E5" w14:textId="77777777" w:rsidR="00733EBF" w:rsidRPr="00045058" w:rsidRDefault="00733EBF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ΔΙΕΥΘΥΝΤΗ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5DBAF075" w14:textId="77777777" w:rsidR="00733EBF" w:rsidRPr="00045058" w:rsidRDefault="00733EBF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733EBF" w:rsidRPr="00045058" w14:paraId="39FCE1B4" w14:textId="77777777" w:rsidTr="00045058">
        <w:trPr>
          <w:trHeight w:val="300"/>
        </w:trPr>
        <w:tc>
          <w:tcPr>
            <w:tcW w:w="534" w:type="dxa"/>
            <w:vMerge/>
            <w:shd w:val="clear" w:color="auto" w:fill="auto"/>
          </w:tcPr>
          <w:p w14:paraId="227DCD74" w14:textId="77777777" w:rsidR="00733EBF" w:rsidRPr="00045058" w:rsidRDefault="00733EBF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4F3FA17F" w14:textId="77777777" w:rsidR="00733EBF" w:rsidRPr="00045058" w:rsidRDefault="00733EBF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vMerge/>
            <w:shd w:val="clear" w:color="auto" w:fill="auto"/>
            <w:hideMark/>
          </w:tcPr>
          <w:p w14:paraId="5723747B" w14:textId="77777777" w:rsidR="00733EBF" w:rsidRPr="00045058" w:rsidRDefault="00733EBF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26" w:type="dxa"/>
            <w:vMerge/>
            <w:shd w:val="clear" w:color="auto" w:fill="auto"/>
            <w:hideMark/>
          </w:tcPr>
          <w:p w14:paraId="06386961" w14:textId="77777777" w:rsidR="00733EBF" w:rsidRPr="00045058" w:rsidRDefault="00733EBF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3D2F67C9" w14:textId="77777777" w:rsidR="00733EBF" w:rsidRPr="00045058" w:rsidRDefault="00733EBF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5EAD50AD" w14:textId="77777777" w:rsidR="00733EBF" w:rsidRPr="00045058" w:rsidRDefault="00733EBF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733EBF" w:rsidRPr="00045058" w14:paraId="473AB5BE" w14:textId="77777777" w:rsidTr="00045058">
        <w:trPr>
          <w:trHeight w:val="898"/>
        </w:trPr>
        <w:tc>
          <w:tcPr>
            <w:tcW w:w="534" w:type="dxa"/>
            <w:vMerge/>
            <w:shd w:val="clear" w:color="auto" w:fill="auto"/>
          </w:tcPr>
          <w:p w14:paraId="356B7C99" w14:textId="77777777" w:rsidR="00733EBF" w:rsidRPr="00045058" w:rsidRDefault="00733EBF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7797DAFC" w14:textId="77777777" w:rsidR="00733EBF" w:rsidRPr="00045058" w:rsidRDefault="00733EBF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17B8FAD9" w14:textId="77777777" w:rsidR="00733EBF" w:rsidRPr="00045058" w:rsidRDefault="00733EBF" w:rsidP="00045058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>ΜΟΝΑΔΑ ΜΕΣΟΓΕΙΑΚΗΣ ΑΝΑΙΜΙΑΣ ΓΙΑ ΤΟ ΠΑΘΟΛΟΓΙΚΟ ΤΜΗΜΑ</w:t>
            </w:r>
          </w:p>
        </w:tc>
        <w:tc>
          <w:tcPr>
            <w:tcW w:w="2126" w:type="dxa"/>
            <w:shd w:val="clear" w:color="auto" w:fill="auto"/>
            <w:hideMark/>
          </w:tcPr>
          <w:p w14:paraId="2E7C0FB4" w14:textId="77777777" w:rsidR="00733EBF" w:rsidRPr="00045058" w:rsidRDefault="00733EBF" w:rsidP="00045058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 xml:space="preserve">ΑΙΜΑΤΟΛΟΓΙΑΣ ή ΠΑΙΔΙΑΤΡΙΚΗΣ ή ΕΣΩΤΕΡΙΚΗΣ ΠΑΘΟΛΟΓΙΑΣ 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6873410F" w14:textId="77777777" w:rsidR="00733EBF" w:rsidRPr="00045058" w:rsidRDefault="00733EBF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2893C008" w14:textId="77777777" w:rsidR="00733EBF" w:rsidRPr="00045058" w:rsidRDefault="00733EBF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733EBF" w:rsidRPr="00045058" w14:paraId="3B3844C6" w14:textId="77777777" w:rsidTr="00045058">
        <w:trPr>
          <w:trHeight w:val="900"/>
        </w:trPr>
        <w:tc>
          <w:tcPr>
            <w:tcW w:w="534" w:type="dxa"/>
            <w:vMerge/>
            <w:shd w:val="clear" w:color="auto" w:fill="auto"/>
          </w:tcPr>
          <w:p w14:paraId="325B14C3" w14:textId="77777777" w:rsidR="00733EBF" w:rsidRPr="00045058" w:rsidRDefault="00733EBF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6B385567" w14:textId="77777777" w:rsidR="00733EBF" w:rsidRPr="00045058" w:rsidRDefault="00733EBF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14:paraId="6B314514" w14:textId="77777777" w:rsidR="00733EBF" w:rsidRPr="00045058" w:rsidRDefault="00733EBF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ΤΜΗΜΑ ΕΠΕΙΓΟΝΤΩΝ ΠΕΡΙΣΤΑΤΙΚΩΝ</w:t>
            </w:r>
          </w:p>
        </w:tc>
        <w:tc>
          <w:tcPr>
            <w:tcW w:w="2126" w:type="dxa"/>
            <w:shd w:val="clear" w:color="auto" w:fill="auto"/>
            <w:hideMark/>
          </w:tcPr>
          <w:p w14:paraId="5C34096C" w14:textId="77777777" w:rsidR="00733EBF" w:rsidRPr="00045058" w:rsidRDefault="00733EBF" w:rsidP="00045058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>ΚΛΙΝΙΚΗ ΕΠΕΙΓΟΥΣΑΣ ΙΑΤΡΙΚΗΣ (ΤΕΠ)                                   (ειδικότητας  ΚΑΡΔΙΟΛΟΓΙΑΣ)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535A697F" w14:textId="77777777" w:rsidR="00733EBF" w:rsidRPr="00045058" w:rsidRDefault="00733EBF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4E8E113E" w14:textId="77777777" w:rsidR="00733EBF" w:rsidRPr="00045058" w:rsidRDefault="00733EBF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733EBF" w:rsidRPr="00045058" w14:paraId="6E81E952" w14:textId="77777777" w:rsidTr="00045058">
        <w:trPr>
          <w:trHeight w:val="300"/>
        </w:trPr>
        <w:tc>
          <w:tcPr>
            <w:tcW w:w="534" w:type="dxa"/>
            <w:vMerge/>
            <w:shd w:val="clear" w:color="auto" w:fill="auto"/>
          </w:tcPr>
          <w:p w14:paraId="78B3442E" w14:textId="77777777" w:rsidR="00733EBF" w:rsidRPr="00045058" w:rsidRDefault="00733EBF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104B9A44" w14:textId="77777777" w:rsidR="00733EBF" w:rsidRPr="00045058" w:rsidRDefault="00733EBF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3F69D86D" w14:textId="77777777" w:rsidR="00733EBF" w:rsidRPr="00045058" w:rsidRDefault="00733EBF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ΝΕΥΡΟΛΟΓΙΚΟ ΤΜΗΜΑ</w:t>
            </w:r>
          </w:p>
        </w:tc>
        <w:tc>
          <w:tcPr>
            <w:tcW w:w="2126" w:type="dxa"/>
            <w:shd w:val="clear" w:color="auto" w:fill="auto"/>
            <w:hideMark/>
          </w:tcPr>
          <w:p w14:paraId="5AA0B080" w14:textId="77777777" w:rsidR="00733EBF" w:rsidRPr="00045058" w:rsidRDefault="00733EBF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ΝΕΥΡΟΛΟΓΙΑΣ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61A015B6" w14:textId="77777777" w:rsidR="00733EBF" w:rsidRPr="00045058" w:rsidRDefault="00733EBF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ΔΙΕΥΘΥΝΤΗ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556DC095" w14:textId="77777777" w:rsidR="00733EBF" w:rsidRPr="00045058" w:rsidRDefault="00733EBF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227A2B" w:rsidRPr="00045058" w14:paraId="7785A347" w14:textId="77777777" w:rsidTr="00045058">
        <w:trPr>
          <w:trHeight w:val="300"/>
        </w:trPr>
        <w:tc>
          <w:tcPr>
            <w:tcW w:w="534" w:type="dxa"/>
            <w:vMerge w:val="restart"/>
            <w:shd w:val="clear" w:color="auto" w:fill="auto"/>
            <w:vAlign w:val="center"/>
          </w:tcPr>
          <w:p w14:paraId="08E0DCCA" w14:textId="77777777" w:rsidR="00227A2B" w:rsidRPr="00045058" w:rsidRDefault="00227A2B" w:rsidP="007514B5">
            <w:pPr>
              <w:pStyle w:val="30"/>
              <w:numPr>
                <w:ilvl w:val="0"/>
                <w:numId w:val="20"/>
              </w:numPr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3582D75F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ΓΕΝΙΚΟ ΝΟΣΟΚΟΜΕΙΟ ΚΑΒΑΛΑΣ</w:t>
            </w:r>
          </w:p>
        </w:tc>
        <w:tc>
          <w:tcPr>
            <w:tcW w:w="2693" w:type="dxa"/>
            <w:shd w:val="clear" w:color="auto" w:fill="auto"/>
            <w:hideMark/>
          </w:tcPr>
          <w:p w14:paraId="778D34DF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ΧΕΙΡΟΥΡΓΙΚΟ ΤΜΗΜΑ</w:t>
            </w:r>
          </w:p>
        </w:tc>
        <w:tc>
          <w:tcPr>
            <w:tcW w:w="2126" w:type="dxa"/>
            <w:shd w:val="clear" w:color="auto" w:fill="auto"/>
            <w:hideMark/>
          </w:tcPr>
          <w:p w14:paraId="7F323549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ΧΕΙΡΟΥΡΓΙΚΗΣ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44332F79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7AB11BD5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227A2B" w:rsidRPr="00045058" w14:paraId="2C57A687" w14:textId="77777777" w:rsidTr="00045058">
        <w:trPr>
          <w:trHeight w:val="300"/>
        </w:trPr>
        <w:tc>
          <w:tcPr>
            <w:tcW w:w="534" w:type="dxa"/>
            <w:vMerge/>
            <w:shd w:val="clear" w:color="auto" w:fill="auto"/>
          </w:tcPr>
          <w:p w14:paraId="5CD5C005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0F3468F2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68AAB952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ΤΜΗΜΑ ΠΥΡΗΝΙΚΗΣ ΙΑΤΡΙΚΗΣ</w:t>
            </w:r>
          </w:p>
        </w:tc>
        <w:tc>
          <w:tcPr>
            <w:tcW w:w="2126" w:type="dxa"/>
            <w:shd w:val="clear" w:color="auto" w:fill="auto"/>
            <w:hideMark/>
          </w:tcPr>
          <w:p w14:paraId="78945B79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 xml:space="preserve">ΠΥΡΗΝΙΚΗΣ ΙΑΤΡΙΚΗΣ 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6E86253E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2B4FB821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227A2B" w:rsidRPr="00045058" w14:paraId="74E35B06" w14:textId="77777777" w:rsidTr="00045058">
        <w:trPr>
          <w:trHeight w:val="300"/>
        </w:trPr>
        <w:tc>
          <w:tcPr>
            <w:tcW w:w="534" w:type="dxa"/>
            <w:vMerge/>
            <w:shd w:val="clear" w:color="auto" w:fill="auto"/>
          </w:tcPr>
          <w:p w14:paraId="399C4908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3BAA9664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1A58560B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 xml:space="preserve">ΠΑΙΔΙΑΤΡΙΚΟ ΤΜΗΜΑ </w:t>
            </w:r>
          </w:p>
        </w:tc>
        <w:tc>
          <w:tcPr>
            <w:tcW w:w="2126" w:type="dxa"/>
            <w:shd w:val="clear" w:color="auto" w:fill="auto"/>
            <w:hideMark/>
          </w:tcPr>
          <w:p w14:paraId="49E9A40F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ΠΑΙΔΙΑΤΡΙΚΗΣ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2347B8E7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118D4D83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5D632E" w:rsidRPr="009470BA" w14:paraId="592AF267" w14:textId="77777777" w:rsidTr="005D632E">
        <w:trPr>
          <w:trHeight w:val="300"/>
        </w:trPr>
        <w:tc>
          <w:tcPr>
            <w:tcW w:w="534" w:type="dxa"/>
            <w:vMerge w:val="restart"/>
            <w:shd w:val="clear" w:color="auto" w:fill="auto"/>
            <w:vAlign w:val="center"/>
          </w:tcPr>
          <w:p w14:paraId="5127FD79" w14:textId="77777777" w:rsidR="005D632E" w:rsidRPr="00045058" w:rsidRDefault="005D632E" w:rsidP="005D632E">
            <w:pPr>
              <w:pStyle w:val="30"/>
              <w:numPr>
                <w:ilvl w:val="0"/>
                <w:numId w:val="20"/>
              </w:numPr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 w:val="restart"/>
            <w:shd w:val="clear" w:color="auto" w:fill="auto"/>
            <w:vAlign w:val="center"/>
            <w:hideMark/>
          </w:tcPr>
          <w:p w14:paraId="0633F463" w14:textId="77777777" w:rsidR="005D632E" w:rsidRPr="00045058" w:rsidRDefault="005D632E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ΓΕΝΙΚΟ ΝΟΣΟΚΟΜΕΙΟ ΔΡΑΜΑΣ</w:t>
            </w: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14:paraId="12331CE2" w14:textId="77777777" w:rsidR="005D632E" w:rsidRPr="00045058" w:rsidRDefault="008B551F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297AED">
              <w:rPr>
                <w:color w:val="000000"/>
                <w:u w:val="none"/>
                <w:lang w:val="en-US"/>
              </w:rPr>
              <w:t>Μ/</w:t>
            </w:r>
            <w:proofErr w:type="gramStart"/>
            <w:r w:rsidRPr="00297AED">
              <w:rPr>
                <w:color w:val="000000"/>
                <w:u w:val="none"/>
                <w:lang w:val="en-US"/>
              </w:rPr>
              <w:t>Γ</w:t>
            </w:r>
            <w:r>
              <w:rPr>
                <w:u w:val="none"/>
                <w:lang w:val="en-US"/>
              </w:rPr>
              <w:t xml:space="preserve"> </w:t>
            </w:r>
            <w:r w:rsidR="005D632E" w:rsidRPr="00045058">
              <w:rPr>
                <w:u w:val="none"/>
                <w:lang w:val="en-US"/>
              </w:rPr>
              <w:t xml:space="preserve"> ΤΜΗΜΑ</w:t>
            </w:r>
            <w:proofErr w:type="gramEnd"/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DE7D64E" w14:textId="77777777" w:rsidR="005D632E" w:rsidRPr="00045058" w:rsidRDefault="005D632E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ΜΑΙΕΥΤΙΚΗΣ ΚΑΙ ΓΥΝΑΙΚΟΛΟΓΙΑΣ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52153DC2" w14:textId="77777777" w:rsidR="005D632E" w:rsidRPr="00045058" w:rsidRDefault="005D632E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13EF2A00" w14:textId="77777777" w:rsidR="005D632E" w:rsidRPr="00045058" w:rsidRDefault="005D632E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5D632E" w:rsidRPr="009470BA" w14:paraId="3100A046" w14:textId="77777777" w:rsidTr="007514B5">
        <w:trPr>
          <w:trHeight w:val="600"/>
        </w:trPr>
        <w:tc>
          <w:tcPr>
            <w:tcW w:w="534" w:type="dxa"/>
            <w:vMerge/>
            <w:shd w:val="clear" w:color="auto" w:fill="auto"/>
          </w:tcPr>
          <w:p w14:paraId="5FA2404B" w14:textId="77777777" w:rsidR="005D632E" w:rsidRPr="00045058" w:rsidRDefault="005D632E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6E896625" w14:textId="77777777" w:rsidR="005D632E" w:rsidRPr="00045058" w:rsidRDefault="005D632E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14:paraId="28207EAC" w14:textId="77777777" w:rsidR="005D632E" w:rsidRPr="00045058" w:rsidRDefault="005D632E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ΒΙΟΠΑΘΟΛΟΓΙΚΟ ΤΜΗΜΑ</w:t>
            </w:r>
          </w:p>
        </w:tc>
        <w:tc>
          <w:tcPr>
            <w:tcW w:w="2126" w:type="dxa"/>
            <w:shd w:val="clear" w:color="auto" w:fill="auto"/>
            <w:hideMark/>
          </w:tcPr>
          <w:p w14:paraId="01A84F40" w14:textId="77777777" w:rsidR="005D632E" w:rsidRPr="00045058" w:rsidRDefault="005D632E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ΙΑΤΡΙΚΗΣ ΒΙΟΠΑΘΟΛΟΓΙΑΣ-ΕΡΓΑΣΤΗΡΙΑΚΗΣ ΙΑΤΡΙΚΗΣ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30F4F7A8" w14:textId="77777777" w:rsidR="005D632E" w:rsidRPr="00045058" w:rsidRDefault="005D632E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ΔΙΕΥΘΥΝΤΗ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40CDC4B8" w14:textId="77777777" w:rsidR="005D632E" w:rsidRPr="00045058" w:rsidRDefault="005D632E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5D632E" w:rsidRPr="009470BA" w14:paraId="2CF3CA83" w14:textId="77777777" w:rsidTr="00045058">
        <w:trPr>
          <w:trHeight w:val="300"/>
        </w:trPr>
        <w:tc>
          <w:tcPr>
            <w:tcW w:w="534" w:type="dxa"/>
            <w:vMerge/>
            <w:shd w:val="clear" w:color="auto" w:fill="auto"/>
          </w:tcPr>
          <w:p w14:paraId="00115BED" w14:textId="77777777" w:rsidR="005D632E" w:rsidRPr="00045058" w:rsidRDefault="005D632E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350032F1" w14:textId="77777777" w:rsidR="005D632E" w:rsidRPr="00045058" w:rsidRDefault="005D632E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63AF28F5" w14:textId="77777777" w:rsidR="005D632E" w:rsidRPr="00045058" w:rsidRDefault="005D632E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 xml:space="preserve">ΠΑΙΔΙΑΤΡΙΚΟ ΤΜΗΜΑ </w:t>
            </w:r>
          </w:p>
        </w:tc>
        <w:tc>
          <w:tcPr>
            <w:tcW w:w="2126" w:type="dxa"/>
            <w:shd w:val="clear" w:color="auto" w:fill="auto"/>
            <w:hideMark/>
          </w:tcPr>
          <w:p w14:paraId="51C32B93" w14:textId="77777777" w:rsidR="005D632E" w:rsidRPr="00045058" w:rsidRDefault="005D632E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ΠΑΙΔΙΑΤΡΙΚΗΣ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476B87CF" w14:textId="77777777" w:rsidR="005D632E" w:rsidRPr="00045058" w:rsidRDefault="005D632E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0345EF23" w14:textId="77777777" w:rsidR="005D632E" w:rsidRPr="00045058" w:rsidRDefault="005D632E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5D632E" w:rsidRPr="009470BA" w14:paraId="5944AB3E" w14:textId="77777777" w:rsidTr="00045058">
        <w:trPr>
          <w:trHeight w:val="300"/>
        </w:trPr>
        <w:tc>
          <w:tcPr>
            <w:tcW w:w="534" w:type="dxa"/>
            <w:vMerge/>
            <w:shd w:val="clear" w:color="auto" w:fill="auto"/>
          </w:tcPr>
          <w:p w14:paraId="1FACD14C" w14:textId="77777777" w:rsidR="005D632E" w:rsidRPr="00045058" w:rsidRDefault="005D632E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43E60296" w14:textId="77777777" w:rsidR="005D632E" w:rsidRPr="00045058" w:rsidRDefault="005D632E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69FE1440" w14:textId="77777777" w:rsidR="005D632E" w:rsidRPr="00045058" w:rsidRDefault="005D632E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ΚΑΡΔΙΟΛΟΓΙΚΟ ΤΜΗΜΑ</w:t>
            </w:r>
          </w:p>
        </w:tc>
        <w:tc>
          <w:tcPr>
            <w:tcW w:w="2126" w:type="dxa"/>
            <w:shd w:val="clear" w:color="auto" w:fill="auto"/>
            <w:hideMark/>
          </w:tcPr>
          <w:p w14:paraId="535BBA55" w14:textId="77777777" w:rsidR="005D632E" w:rsidRPr="00045058" w:rsidRDefault="005D632E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ΚΑΡΔΙΟΛΟΓΙΑΣ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01083BFB" w14:textId="77777777" w:rsidR="005D632E" w:rsidRPr="00045058" w:rsidRDefault="005D632E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Α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33F1AB48" w14:textId="77777777" w:rsidR="005D632E" w:rsidRPr="00045058" w:rsidRDefault="005D632E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5D632E" w:rsidRPr="009470BA" w14:paraId="3D6E8E29" w14:textId="77777777" w:rsidTr="00045058">
        <w:trPr>
          <w:trHeight w:val="300"/>
        </w:trPr>
        <w:tc>
          <w:tcPr>
            <w:tcW w:w="534" w:type="dxa"/>
            <w:vMerge/>
            <w:shd w:val="clear" w:color="auto" w:fill="auto"/>
          </w:tcPr>
          <w:p w14:paraId="3A6A56CF" w14:textId="77777777" w:rsidR="005D632E" w:rsidRPr="00045058" w:rsidRDefault="005D632E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1C9106F0" w14:textId="77777777" w:rsidR="005D632E" w:rsidRPr="00045058" w:rsidRDefault="005D632E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02C3E076" w14:textId="77777777" w:rsidR="005D632E" w:rsidRPr="00045058" w:rsidRDefault="005D632E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ΧΕΙΡΟΥΡΓΙΚΟ ΤΜΗΜΑ</w:t>
            </w:r>
          </w:p>
        </w:tc>
        <w:tc>
          <w:tcPr>
            <w:tcW w:w="2126" w:type="dxa"/>
            <w:shd w:val="clear" w:color="auto" w:fill="auto"/>
            <w:hideMark/>
          </w:tcPr>
          <w:p w14:paraId="2F86B5FB" w14:textId="77777777" w:rsidR="005D632E" w:rsidRPr="00045058" w:rsidRDefault="005D632E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ΧΕΙΡΟΥΡΓΙΚΗΣ</w:t>
            </w:r>
          </w:p>
        </w:tc>
        <w:tc>
          <w:tcPr>
            <w:tcW w:w="1721" w:type="dxa"/>
            <w:shd w:val="clear" w:color="auto" w:fill="auto"/>
            <w:hideMark/>
          </w:tcPr>
          <w:p w14:paraId="5E0030FB" w14:textId="77777777" w:rsidR="005D632E" w:rsidRPr="00045058" w:rsidRDefault="005D632E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4863F303" w14:textId="77777777" w:rsidR="005D632E" w:rsidRPr="00045058" w:rsidRDefault="005D632E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5D632E" w:rsidRPr="009470BA" w14:paraId="04F1BEDB" w14:textId="77777777" w:rsidTr="007514B5">
        <w:trPr>
          <w:trHeight w:val="300"/>
        </w:trPr>
        <w:tc>
          <w:tcPr>
            <w:tcW w:w="534" w:type="dxa"/>
            <w:vMerge/>
            <w:shd w:val="clear" w:color="auto" w:fill="auto"/>
          </w:tcPr>
          <w:p w14:paraId="55508D17" w14:textId="77777777" w:rsidR="005D632E" w:rsidRPr="00045058" w:rsidRDefault="005D632E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0E418F2A" w14:textId="77777777" w:rsidR="005D632E" w:rsidRPr="00045058" w:rsidRDefault="005D632E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14:paraId="041DEFA4" w14:textId="77777777" w:rsidR="005D632E" w:rsidRPr="00045058" w:rsidRDefault="005D632E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ΠΑΘΟΛΟΓΙΚΟ ΤΜΗΜΑ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B7F0E98" w14:textId="77777777" w:rsidR="005D632E" w:rsidRPr="00045058" w:rsidRDefault="005D632E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ΕΣΩΤΕΡΙΚΗΣ ΠΑΘΟΛΟΓΙΑΣ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245F908C" w14:textId="77777777" w:rsidR="005D632E" w:rsidRPr="00045058" w:rsidRDefault="005D632E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ΔΙΕΥΘΥΝΤΗ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01390E99" w14:textId="77777777" w:rsidR="005D632E" w:rsidRPr="00045058" w:rsidRDefault="005D632E" w:rsidP="007514B5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5D632E" w:rsidRPr="009470BA" w14:paraId="4CFD0FE6" w14:textId="77777777" w:rsidTr="005D632E">
        <w:trPr>
          <w:trHeight w:val="1500"/>
        </w:trPr>
        <w:tc>
          <w:tcPr>
            <w:tcW w:w="534" w:type="dxa"/>
            <w:vMerge/>
            <w:shd w:val="clear" w:color="auto" w:fill="auto"/>
          </w:tcPr>
          <w:p w14:paraId="49337EAC" w14:textId="77777777" w:rsidR="005D632E" w:rsidRPr="00045058" w:rsidRDefault="005D632E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578F6AC7" w14:textId="77777777" w:rsidR="005D632E" w:rsidRPr="00045058" w:rsidRDefault="005D632E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14:paraId="34002A29" w14:textId="77777777" w:rsidR="005D632E" w:rsidRPr="00045058" w:rsidRDefault="005D632E" w:rsidP="005D632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ΜΟΝΑΔΑ ΕΝΤΑΤΙΚΗΣ ΘΕΡΑΠΕΙΑΣ</w:t>
            </w:r>
          </w:p>
        </w:tc>
        <w:tc>
          <w:tcPr>
            <w:tcW w:w="2126" w:type="dxa"/>
            <w:shd w:val="clear" w:color="auto" w:fill="auto"/>
            <w:hideMark/>
          </w:tcPr>
          <w:p w14:paraId="055E46E2" w14:textId="77777777" w:rsidR="005D632E" w:rsidRPr="00045058" w:rsidRDefault="007153AD" w:rsidP="0067099E">
            <w:pPr>
              <w:pStyle w:val="30"/>
              <w:spacing w:line="276" w:lineRule="auto"/>
              <w:rPr>
                <w:u w:val="none"/>
                <w:lang w:val="el-GR"/>
              </w:rPr>
            </w:pPr>
            <w:r>
              <w:rPr>
                <w:u w:val="none"/>
                <w:lang w:val="el-GR"/>
              </w:rPr>
              <w:t xml:space="preserve">ΚΑΡΔΙΟΛΟΓΙΑΣ </w:t>
            </w:r>
            <w:r w:rsidR="005D632E" w:rsidRPr="00045058">
              <w:rPr>
                <w:u w:val="none"/>
                <w:lang w:val="el-GR"/>
              </w:rPr>
              <w:t>Η΄ΠΝΕΥΜΟΝΟΛΟΓΙΑΣ-ΦΥΜΑΤΟΛΟΓΙΑΣ</w:t>
            </w:r>
            <w:r>
              <w:rPr>
                <w:u w:val="none"/>
                <w:lang w:val="el-GR"/>
              </w:rPr>
              <w:t xml:space="preserve"> </w:t>
            </w:r>
            <w:r w:rsidR="005D632E" w:rsidRPr="00045058">
              <w:rPr>
                <w:u w:val="none"/>
                <w:lang w:val="el-GR"/>
              </w:rPr>
              <w:t xml:space="preserve">Η΄ΧΕΙΡΟΥΡΓΙΚΗΣ 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0CD1F35E" w14:textId="77777777" w:rsidR="005D632E" w:rsidRPr="00045058" w:rsidRDefault="005D632E" w:rsidP="005D632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6D721784" w14:textId="77777777" w:rsidR="005D632E" w:rsidRPr="00045058" w:rsidRDefault="005D632E" w:rsidP="005D632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227A2B" w:rsidRPr="00045058" w14:paraId="65014B1E" w14:textId="77777777" w:rsidTr="00045058">
        <w:trPr>
          <w:trHeight w:val="645"/>
        </w:trPr>
        <w:tc>
          <w:tcPr>
            <w:tcW w:w="534" w:type="dxa"/>
            <w:vMerge w:val="restart"/>
            <w:shd w:val="clear" w:color="auto" w:fill="auto"/>
            <w:vAlign w:val="center"/>
          </w:tcPr>
          <w:p w14:paraId="2357C897" w14:textId="77777777" w:rsidR="00227A2B" w:rsidRPr="00045058" w:rsidRDefault="00227A2B" w:rsidP="005D632E">
            <w:pPr>
              <w:pStyle w:val="30"/>
              <w:numPr>
                <w:ilvl w:val="0"/>
                <w:numId w:val="20"/>
              </w:numPr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 w:val="restart"/>
            <w:shd w:val="clear" w:color="auto" w:fill="auto"/>
            <w:vAlign w:val="center"/>
            <w:hideMark/>
          </w:tcPr>
          <w:p w14:paraId="79B7211E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ΓΕΝΙΚΟ ΝΟΣΟΚΟΜΕΙΟ ΣΕΡΡΩΝ</w:t>
            </w: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14:paraId="017E7B0E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ΟΡΘΟΠΑΙΔΙΚΟ ΤΜΗΜΑ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C438500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ΟΡΘΟΠΑΙΔΙΚΗΣ ΚΑΙ ΤΡΑΥΜΑΤΟΛΟΓΙΑΣ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755244B0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70220AB2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227A2B" w:rsidRPr="00045058" w14:paraId="596A017C" w14:textId="77777777" w:rsidTr="00045058">
        <w:trPr>
          <w:trHeight w:val="1500"/>
        </w:trPr>
        <w:tc>
          <w:tcPr>
            <w:tcW w:w="534" w:type="dxa"/>
            <w:vMerge/>
            <w:shd w:val="clear" w:color="auto" w:fill="auto"/>
          </w:tcPr>
          <w:p w14:paraId="7DABB2DC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  <w:hideMark/>
          </w:tcPr>
          <w:p w14:paraId="3EF99084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14:paraId="0729F5B1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ΜΟΝΑΔΑ ΕΝΤΑΤΙΚΗΣ ΘΕΡΑΠΕΙΑΣ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FC343B1" w14:textId="77777777" w:rsidR="00227A2B" w:rsidRPr="00045058" w:rsidRDefault="00227A2B" w:rsidP="00E16714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>ΚΑΡΔΙΟΛΟΓΙΑΣ</w:t>
            </w:r>
            <w:r w:rsidR="00E16714">
              <w:rPr>
                <w:u w:val="none"/>
                <w:lang w:val="el-GR"/>
              </w:rPr>
              <w:t xml:space="preserve"> Η’</w:t>
            </w:r>
            <w:r w:rsidRPr="00045058">
              <w:rPr>
                <w:u w:val="none"/>
                <w:lang w:val="el-GR"/>
              </w:rPr>
              <w:t xml:space="preserve"> ΠΝΕΥΜΟΝΟΛΟΓΙΑΣ-ΦΥΜΑΤΟΛΟΓΙΑΣ</w:t>
            </w:r>
            <w:r w:rsidR="00E16714">
              <w:rPr>
                <w:u w:val="none"/>
                <w:lang w:val="el-GR"/>
              </w:rPr>
              <w:t xml:space="preserve"> </w:t>
            </w:r>
            <w:r w:rsidRPr="00045058">
              <w:rPr>
                <w:u w:val="none"/>
                <w:lang w:val="el-GR"/>
              </w:rPr>
              <w:t xml:space="preserve">Η΄ΧΕΙΡΟΥΡΓΙΚΗΣ 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3108C694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38B6D72F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227A2B" w:rsidRPr="00045058" w14:paraId="7CE490FC" w14:textId="77777777" w:rsidTr="00045058">
        <w:trPr>
          <w:trHeight w:val="300"/>
        </w:trPr>
        <w:tc>
          <w:tcPr>
            <w:tcW w:w="534" w:type="dxa"/>
            <w:vMerge/>
            <w:shd w:val="clear" w:color="auto" w:fill="auto"/>
          </w:tcPr>
          <w:p w14:paraId="52C7E2F7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  <w:hideMark/>
          </w:tcPr>
          <w:p w14:paraId="595AED4E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14:paraId="104E9F6F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ΠΑΙΔΙΑΤΡΙΚΟ ΤΜΗΜΑ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3470D7D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ΠΑΙΔΙΑΤΡΙΚΗΣ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47DD35AC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0C60E958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227A2B" w:rsidRPr="00045058" w14:paraId="06C58DFF" w14:textId="77777777" w:rsidTr="00045058">
        <w:trPr>
          <w:trHeight w:val="300"/>
        </w:trPr>
        <w:tc>
          <w:tcPr>
            <w:tcW w:w="534" w:type="dxa"/>
            <w:vMerge/>
            <w:shd w:val="clear" w:color="auto" w:fill="auto"/>
          </w:tcPr>
          <w:p w14:paraId="679B0057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  <w:hideMark/>
          </w:tcPr>
          <w:p w14:paraId="4068FFEB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14:paraId="172EACF2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ΨΥΧΙΑΤΡΙΚΟ ΤΜΗΜΑ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4AD79D5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ΨΥΧΙΑΤΡΙΚΗΣ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3E27C9E1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17788CFD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227A2B" w:rsidRPr="00045058" w14:paraId="637C4529" w14:textId="77777777" w:rsidTr="00045058">
        <w:trPr>
          <w:trHeight w:val="300"/>
        </w:trPr>
        <w:tc>
          <w:tcPr>
            <w:tcW w:w="534" w:type="dxa"/>
            <w:vMerge/>
            <w:shd w:val="clear" w:color="auto" w:fill="auto"/>
          </w:tcPr>
          <w:p w14:paraId="63E51912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66FFB289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7A711A4B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ΚΑΡΔΙΟΛΟΓΙΚΟ ΤΜΗΜΑ</w:t>
            </w:r>
          </w:p>
        </w:tc>
        <w:tc>
          <w:tcPr>
            <w:tcW w:w="2126" w:type="dxa"/>
            <w:shd w:val="clear" w:color="auto" w:fill="auto"/>
            <w:hideMark/>
          </w:tcPr>
          <w:p w14:paraId="600A97FF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ΚΑΡΔΙΟΛΟΓΙΑΣ</w:t>
            </w:r>
          </w:p>
        </w:tc>
        <w:tc>
          <w:tcPr>
            <w:tcW w:w="1721" w:type="dxa"/>
            <w:shd w:val="clear" w:color="auto" w:fill="auto"/>
            <w:hideMark/>
          </w:tcPr>
          <w:p w14:paraId="1175E915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737B7D21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227A2B" w:rsidRPr="00045058" w14:paraId="1BDBF031" w14:textId="77777777" w:rsidTr="005D632E">
        <w:trPr>
          <w:trHeight w:val="300"/>
        </w:trPr>
        <w:tc>
          <w:tcPr>
            <w:tcW w:w="534" w:type="dxa"/>
            <w:vMerge w:val="restart"/>
            <w:shd w:val="clear" w:color="auto" w:fill="auto"/>
            <w:vAlign w:val="center"/>
          </w:tcPr>
          <w:p w14:paraId="31761E92" w14:textId="77777777" w:rsidR="00227A2B" w:rsidRPr="00045058" w:rsidRDefault="00227A2B" w:rsidP="005D632E">
            <w:pPr>
              <w:pStyle w:val="30"/>
              <w:numPr>
                <w:ilvl w:val="0"/>
                <w:numId w:val="20"/>
              </w:numPr>
              <w:spacing w:line="276" w:lineRule="auto"/>
              <w:rPr>
                <w:u w:val="none"/>
                <w:lang w:val="el-GR"/>
              </w:rPr>
            </w:pPr>
          </w:p>
        </w:tc>
        <w:tc>
          <w:tcPr>
            <w:tcW w:w="1701" w:type="dxa"/>
            <w:vMerge w:val="restart"/>
            <w:shd w:val="clear" w:color="auto" w:fill="auto"/>
            <w:vAlign w:val="center"/>
            <w:hideMark/>
          </w:tcPr>
          <w:p w14:paraId="1B7F975D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>ΓΕΝΙΚΟ ΝΟΣΟΚΟΜΕΙΟ ΚΙΛΚΙΣ - ΟΡΓΑΝΙΚΗ ΜΟΝΑΔΑ ΕΔΡΑΣ ΚΙΛΚΙΣ</w:t>
            </w:r>
          </w:p>
        </w:tc>
        <w:tc>
          <w:tcPr>
            <w:tcW w:w="2693" w:type="dxa"/>
            <w:vMerge w:val="restart"/>
            <w:shd w:val="clear" w:color="auto" w:fill="auto"/>
            <w:vAlign w:val="center"/>
            <w:hideMark/>
          </w:tcPr>
          <w:p w14:paraId="08DE99D7" w14:textId="77777777" w:rsidR="00227A2B" w:rsidRPr="00045058" w:rsidRDefault="00227A2B" w:rsidP="005D632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ΠΑΘΟΛΟΓΙΚΟ ΤΜΗΜΑ</w:t>
            </w:r>
          </w:p>
        </w:tc>
        <w:tc>
          <w:tcPr>
            <w:tcW w:w="2126" w:type="dxa"/>
            <w:vMerge w:val="restart"/>
            <w:shd w:val="clear" w:color="auto" w:fill="auto"/>
            <w:hideMark/>
          </w:tcPr>
          <w:p w14:paraId="5EC0726B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ΕΣΩΤΕΡΙΚΗΣ ΠΑΘΟΛΟΓΙΑΣ</w:t>
            </w:r>
          </w:p>
        </w:tc>
        <w:tc>
          <w:tcPr>
            <w:tcW w:w="1721" w:type="dxa"/>
            <w:shd w:val="clear" w:color="auto" w:fill="auto"/>
            <w:hideMark/>
          </w:tcPr>
          <w:p w14:paraId="17F25E3F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hideMark/>
          </w:tcPr>
          <w:p w14:paraId="48165587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227A2B" w:rsidRPr="00045058" w14:paraId="605CA7F5" w14:textId="77777777" w:rsidTr="00045058">
        <w:trPr>
          <w:trHeight w:val="300"/>
        </w:trPr>
        <w:tc>
          <w:tcPr>
            <w:tcW w:w="534" w:type="dxa"/>
            <w:vMerge/>
            <w:shd w:val="clear" w:color="auto" w:fill="auto"/>
          </w:tcPr>
          <w:p w14:paraId="5F9A3A9A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3AC705A1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vMerge/>
            <w:shd w:val="clear" w:color="auto" w:fill="auto"/>
            <w:hideMark/>
          </w:tcPr>
          <w:p w14:paraId="002FC99C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26" w:type="dxa"/>
            <w:vMerge/>
            <w:shd w:val="clear" w:color="auto" w:fill="auto"/>
            <w:hideMark/>
          </w:tcPr>
          <w:p w14:paraId="44560A29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21" w:type="dxa"/>
            <w:shd w:val="clear" w:color="auto" w:fill="auto"/>
            <w:hideMark/>
          </w:tcPr>
          <w:p w14:paraId="33D0B258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ΔΙΕΥΘΥΝΤΗ</w:t>
            </w:r>
          </w:p>
        </w:tc>
        <w:tc>
          <w:tcPr>
            <w:tcW w:w="831" w:type="dxa"/>
            <w:shd w:val="clear" w:color="auto" w:fill="auto"/>
            <w:hideMark/>
          </w:tcPr>
          <w:p w14:paraId="6856ADF6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227A2B" w:rsidRPr="00045058" w14:paraId="08A8E3B5" w14:textId="77777777" w:rsidTr="005D632E">
        <w:trPr>
          <w:trHeight w:val="1200"/>
        </w:trPr>
        <w:tc>
          <w:tcPr>
            <w:tcW w:w="534" w:type="dxa"/>
            <w:vMerge/>
            <w:shd w:val="clear" w:color="auto" w:fill="auto"/>
          </w:tcPr>
          <w:p w14:paraId="5DA449EE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02B506D5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14:paraId="75D3C4E9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ΜΟΝΑΔΑ ΕΝΤΑΤΙΚΗΣ ΘΕΡΑΠΕΙΑΣ</w:t>
            </w:r>
          </w:p>
        </w:tc>
        <w:tc>
          <w:tcPr>
            <w:tcW w:w="2126" w:type="dxa"/>
            <w:shd w:val="clear" w:color="auto" w:fill="auto"/>
            <w:hideMark/>
          </w:tcPr>
          <w:p w14:paraId="58360CF1" w14:textId="77777777" w:rsidR="00227A2B" w:rsidRPr="00045058" w:rsidRDefault="00227A2B" w:rsidP="0067099E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>ΚΑΡΔΙΟΛΟΓΙΑΣ ή ΠΝΕΥΜΟΝΟΛΟΓΙΑΣ-ΦΥΜΑΤΙΟΛΟΓΙΑΣ ή ΧΕΙΡΟΥΡΓΙΚΗΣ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2C9B527E" w14:textId="77777777" w:rsidR="00227A2B" w:rsidRPr="00045058" w:rsidRDefault="00227A2B" w:rsidP="005D632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5DB8768D" w14:textId="77777777" w:rsidR="00227A2B" w:rsidRPr="00045058" w:rsidRDefault="00227A2B" w:rsidP="005D632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5D632E" w:rsidRPr="00227A2B" w14:paraId="6577D6CC" w14:textId="77777777" w:rsidTr="005D632E">
        <w:trPr>
          <w:trHeight w:val="300"/>
        </w:trPr>
        <w:tc>
          <w:tcPr>
            <w:tcW w:w="534" w:type="dxa"/>
            <w:vMerge w:val="restart"/>
            <w:shd w:val="clear" w:color="auto" w:fill="auto"/>
            <w:vAlign w:val="center"/>
          </w:tcPr>
          <w:p w14:paraId="52343A1F" w14:textId="77777777" w:rsidR="005D632E" w:rsidRPr="00045058" w:rsidRDefault="005D632E" w:rsidP="005D632E">
            <w:pPr>
              <w:pStyle w:val="30"/>
              <w:numPr>
                <w:ilvl w:val="0"/>
                <w:numId w:val="20"/>
              </w:numPr>
              <w:spacing w:line="276" w:lineRule="auto"/>
              <w:rPr>
                <w:u w:val="none"/>
                <w:lang w:val="el-GR"/>
              </w:rPr>
            </w:pP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38A686E9" w14:textId="77777777" w:rsidR="005D632E" w:rsidRPr="00045058" w:rsidRDefault="005D632E" w:rsidP="00045058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>ΓΕΝΙΚΟ ΝΟΣΟΚΟΜΕΙΟ ΚΙΛΚΙΣ - ΑΠΟΚΕΝΤΡΩΜΕΝΗ ΜΟΝΑΔΑ  ΓΝ-ΚΥ ΓΟΥΜΕΝΙΣΣΑΣ</w:t>
            </w:r>
          </w:p>
        </w:tc>
        <w:tc>
          <w:tcPr>
            <w:tcW w:w="2693" w:type="dxa"/>
            <w:shd w:val="clear" w:color="auto" w:fill="auto"/>
            <w:hideMark/>
          </w:tcPr>
          <w:p w14:paraId="679275B4" w14:textId="77777777" w:rsidR="005D632E" w:rsidRPr="00045058" w:rsidRDefault="005D632E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ΠΑΘΟΛΟΓΙΚΟ ΤΜΗΜΑ</w:t>
            </w:r>
          </w:p>
        </w:tc>
        <w:tc>
          <w:tcPr>
            <w:tcW w:w="2126" w:type="dxa"/>
            <w:shd w:val="clear" w:color="auto" w:fill="auto"/>
            <w:hideMark/>
          </w:tcPr>
          <w:p w14:paraId="78BA6B28" w14:textId="77777777" w:rsidR="005D632E" w:rsidRPr="00045058" w:rsidRDefault="005D632E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ΚΑΡΔΙΟΛΟΓΙΑΣ</w:t>
            </w:r>
          </w:p>
        </w:tc>
        <w:tc>
          <w:tcPr>
            <w:tcW w:w="1721" w:type="dxa"/>
            <w:shd w:val="clear" w:color="auto" w:fill="auto"/>
            <w:hideMark/>
          </w:tcPr>
          <w:p w14:paraId="22ADC589" w14:textId="77777777" w:rsidR="005D632E" w:rsidRPr="00045058" w:rsidRDefault="005D632E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hideMark/>
          </w:tcPr>
          <w:p w14:paraId="7F7FD0BD" w14:textId="77777777" w:rsidR="005D632E" w:rsidRPr="00045058" w:rsidRDefault="005D632E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5D632E" w:rsidRPr="00227A2B" w14:paraId="4095BC39" w14:textId="77777777" w:rsidTr="005D632E">
        <w:trPr>
          <w:trHeight w:val="705"/>
        </w:trPr>
        <w:tc>
          <w:tcPr>
            <w:tcW w:w="534" w:type="dxa"/>
            <w:vMerge/>
            <w:shd w:val="clear" w:color="auto" w:fill="auto"/>
          </w:tcPr>
          <w:p w14:paraId="41783EEE" w14:textId="77777777" w:rsidR="005D632E" w:rsidRPr="00045058" w:rsidRDefault="005D632E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3D12FCBD" w14:textId="77777777" w:rsidR="005D632E" w:rsidRPr="00045058" w:rsidRDefault="005D632E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14:paraId="1C76B50E" w14:textId="77777777" w:rsidR="005D632E" w:rsidRPr="00045058" w:rsidRDefault="005D632E" w:rsidP="005D632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ΧΕΙΡΟΥΡΓΙΚΟ ΤΜΗΜΑ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10C9E20" w14:textId="77777777" w:rsidR="005D632E" w:rsidRPr="00045058" w:rsidRDefault="005D632E" w:rsidP="005D632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ΜΑΙΕΥΤΙΚΗΣ ΚΑΙ ΓΥΝΑΙΚΟΛΟΓΙΑΣ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2C1AE268" w14:textId="77777777" w:rsidR="005D632E" w:rsidRPr="00045058" w:rsidRDefault="005D632E" w:rsidP="005D632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1E6C6CC6" w14:textId="77777777" w:rsidR="005D632E" w:rsidRPr="00045058" w:rsidRDefault="005D632E" w:rsidP="005D632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227A2B" w:rsidRPr="00045058" w14:paraId="19FCE155" w14:textId="77777777" w:rsidTr="00045058">
        <w:trPr>
          <w:trHeight w:val="300"/>
        </w:trPr>
        <w:tc>
          <w:tcPr>
            <w:tcW w:w="534" w:type="dxa"/>
            <w:vMerge w:val="restart"/>
            <w:shd w:val="clear" w:color="auto" w:fill="auto"/>
            <w:vAlign w:val="center"/>
          </w:tcPr>
          <w:p w14:paraId="4B62BDCF" w14:textId="77777777" w:rsidR="00227A2B" w:rsidRPr="00045058" w:rsidRDefault="00227A2B" w:rsidP="005D632E">
            <w:pPr>
              <w:pStyle w:val="30"/>
              <w:numPr>
                <w:ilvl w:val="0"/>
                <w:numId w:val="20"/>
              </w:numPr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261885A4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ΓΕΝΙΚΟ ΝΟΣΟΚΟΜΕΙΟ ΧΑΛΚΙΔΙΚΗΣ</w:t>
            </w:r>
          </w:p>
        </w:tc>
        <w:tc>
          <w:tcPr>
            <w:tcW w:w="2693" w:type="dxa"/>
            <w:shd w:val="clear" w:color="auto" w:fill="auto"/>
            <w:hideMark/>
          </w:tcPr>
          <w:p w14:paraId="15CBBD72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ΚΑΡΔΙΟΛΟΓΙΚΟ ΤΜΗΜΑ</w:t>
            </w:r>
          </w:p>
        </w:tc>
        <w:tc>
          <w:tcPr>
            <w:tcW w:w="2126" w:type="dxa"/>
            <w:shd w:val="clear" w:color="auto" w:fill="auto"/>
            <w:hideMark/>
          </w:tcPr>
          <w:p w14:paraId="442F8239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ΚΑΡΔΙΟΛΟΓΙΑΣ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6DA3AD4E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3B3C790E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227A2B" w:rsidRPr="00045058" w14:paraId="2563A55C" w14:textId="77777777" w:rsidTr="005D632E">
        <w:trPr>
          <w:trHeight w:val="300"/>
        </w:trPr>
        <w:tc>
          <w:tcPr>
            <w:tcW w:w="534" w:type="dxa"/>
            <w:vMerge/>
            <w:shd w:val="clear" w:color="auto" w:fill="auto"/>
          </w:tcPr>
          <w:p w14:paraId="155D4C27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373F3894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693" w:type="dxa"/>
            <w:shd w:val="clear" w:color="auto" w:fill="auto"/>
            <w:hideMark/>
          </w:tcPr>
          <w:p w14:paraId="0F6A5964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ΜΟΝΑΔΑ ΤΕΧΝΗΤΟΥ ΝΕΦΡΟΥ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DF3F9B6" w14:textId="77777777" w:rsidR="00227A2B" w:rsidRPr="00045058" w:rsidRDefault="00227A2B" w:rsidP="005D632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ΝΕΦΡΟΛΟΓΙΑΣ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13BFB7A7" w14:textId="77777777" w:rsidR="00227A2B" w:rsidRPr="00045058" w:rsidRDefault="00227A2B" w:rsidP="005D632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3CF530F3" w14:textId="77777777" w:rsidR="00227A2B" w:rsidRPr="00045058" w:rsidRDefault="00227A2B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9470BA" w:rsidRPr="00227A2B" w14:paraId="49A32404" w14:textId="77777777" w:rsidTr="00045058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14:paraId="7ACB6E0B" w14:textId="77777777" w:rsidR="009470BA" w:rsidRPr="00045058" w:rsidRDefault="009470BA" w:rsidP="005D632E">
            <w:pPr>
              <w:pStyle w:val="30"/>
              <w:numPr>
                <w:ilvl w:val="0"/>
                <w:numId w:val="20"/>
              </w:numPr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6949A1F7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ΚΥ ΝΕΑΣ ΚΑΛΛΙΚΡΑΤΕΙΑΣ</w:t>
            </w:r>
          </w:p>
        </w:tc>
        <w:tc>
          <w:tcPr>
            <w:tcW w:w="2693" w:type="dxa"/>
            <w:shd w:val="clear" w:color="auto" w:fill="auto"/>
            <w:hideMark/>
          </w:tcPr>
          <w:p w14:paraId="48D7783E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 </w:t>
            </w:r>
          </w:p>
        </w:tc>
        <w:tc>
          <w:tcPr>
            <w:tcW w:w="2126" w:type="dxa"/>
            <w:shd w:val="clear" w:color="auto" w:fill="auto"/>
            <w:hideMark/>
          </w:tcPr>
          <w:p w14:paraId="0D2CB180" w14:textId="77777777" w:rsidR="009470BA" w:rsidRPr="00045058" w:rsidRDefault="009470BA" w:rsidP="0067099E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 xml:space="preserve">ΓΕΝΙΚΗΣ/ΟΙΚΟΓΕΝΕΙΑΚΗΣ ΙΑΤΡΙΚΗΣ 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06A24037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198620C0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9470BA" w:rsidRPr="00227A2B" w14:paraId="58EB6A17" w14:textId="77777777" w:rsidTr="00045058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14:paraId="12A9851F" w14:textId="77777777" w:rsidR="009470BA" w:rsidRPr="00045058" w:rsidRDefault="009470BA" w:rsidP="005D632E">
            <w:pPr>
              <w:pStyle w:val="30"/>
              <w:numPr>
                <w:ilvl w:val="0"/>
                <w:numId w:val="20"/>
              </w:numPr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0C64BDAC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ΚΥ ΝΕΑΣ ΜΑΔΥΤΟΥ</w:t>
            </w:r>
          </w:p>
        </w:tc>
        <w:tc>
          <w:tcPr>
            <w:tcW w:w="2693" w:type="dxa"/>
            <w:shd w:val="clear" w:color="auto" w:fill="auto"/>
            <w:hideMark/>
          </w:tcPr>
          <w:p w14:paraId="0FCD26EF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 </w:t>
            </w:r>
          </w:p>
        </w:tc>
        <w:tc>
          <w:tcPr>
            <w:tcW w:w="2126" w:type="dxa"/>
            <w:shd w:val="clear" w:color="auto" w:fill="auto"/>
            <w:hideMark/>
          </w:tcPr>
          <w:p w14:paraId="4C5B622F" w14:textId="77777777" w:rsidR="009470BA" w:rsidRPr="00045058" w:rsidRDefault="009470BA" w:rsidP="0067099E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 xml:space="preserve">ΓΕΝΙΚΗΣ/ΟΙΚΟΓΕΝΕΙΑΚΗΣ ΙΑΤΡΙΚΗΣ 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68D28A3A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700DB526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9470BA" w:rsidRPr="00227A2B" w14:paraId="3C77B898" w14:textId="77777777" w:rsidTr="00045058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14:paraId="5A51D4C9" w14:textId="77777777" w:rsidR="009470BA" w:rsidRPr="00045058" w:rsidRDefault="009470BA" w:rsidP="005D632E">
            <w:pPr>
              <w:pStyle w:val="30"/>
              <w:numPr>
                <w:ilvl w:val="0"/>
                <w:numId w:val="20"/>
              </w:numPr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105D1A75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ΚΥ ΝΕΑΣ ΜΗΧΑΝΙΩΝΑΣ</w:t>
            </w:r>
          </w:p>
        </w:tc>
        <w:tc>
          <w:tcPr>
            <w:tcW w:w="2693" w:type="dxa"/>
            <w:shd w:val="clear" w:color="auto" w:fill="auto"/>
            <w:hideMark/>
          </w:tcPr>
          <w:p w14:paraId="5ECCC282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 </w:t>
            </w:r>
          </w:p>
        </w:tc>
        <w:tc>
          <w:tcPr>
            <w:tcW w:w="2126" w:type="dxa"/>
            <w:shd w:val="clear" w:color="auto" w:fill="auto"/>
            <w:hideMark/>
          </w:tcPr>
          <w:p w14:paraId="704EE46B" w14:textId="77777777" w:rsidR="009470BA" w:rsidRPr="00045058" w:rsidRDefault="009470BA" w:rsidP="0067099E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 xml:space="preserve">ΓΕΝΙΚΗΣ/ΟΙΚΟΓΕΝΕΙΑΚΗΣ ΙΑΤΡΙΚΗΣ 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1D9DCBFE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49A79123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9470BA" w:rsidRPr="00227A2B" w14:paraId="1125383B" w14:textId="77777777" w:rsidTr="00045058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14:paraId="57F160A1" w14:textId="77777777" w:rsidR="009470BA" w:rsidRPr="00045058" w:rsidRDefault="009470BA" w:rsidP="005D632E">
            <w:pPr>
              <w:pStyle w:val="30"/>
              <w:numPr>
                <w:ilvl w:val="0"/>
                <w:numId w:val="20"/>
              </w:numPr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6214F048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ΚΥ ΝΕΑΣ ΚΑΛΛΙΚΡΑΤΕΙΑΣ</w:t>
            </w:r>
          </w:p>
        </w:tc>
        <w:tc>
          <w:tcPr>
            <w:tcW w:w="2693" w:type="dxa"/>
            <w:shd w:val="clear" w:color="auto" w:fill="auto"/>
            <w:hideMark/>
          </w:tcPr>
          <w:p w14:paraId="5852D44B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 </w:t>
            </w:r>
          </w:p>
        </w:tc>
        <w:tc>
          <w:tcPr>
            <w:tcW w:w="2126" w:type="dxa"/>
            <w:shd w:val="clear" w:color="auto" w:fill="auto"/>
            <w:hideMark/>
          </w:tcPr>
          <w:p w14:paraId="7CA72ECA" w14:textId="77777777" w:rsidR="009470BA" w:rsidRPr="00045058" w:rsidRDefault="00227A2B" w:rsidP="0067099E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 xml:space="preserve">ΓΕΝΙΚΗΣ/ΟΙΚΟΓΕΝΕΙΑΚΗΣ </w:t>
            </w:r>
            <w:r w:rsidR="009470BA" w:rsidRPr="00045058">
              <w:rPr>
                <w:u w:val="none"/>
                <w:lang w:val="el-GR"/>
              </w:rPr>
              <w:t xml:space="preserve">ΙΑΤΡΙΚΗΣ 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34BAEAA7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01C8D879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9470BA" w:rsidRPr="00227A2B" w14:paraId="1BB2DB8E" w14:textId="77777777" w:rsidTr="00045058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14:paraId="5BEAF199" w14:textId="77777777" w:rsidR="009470BA" w:rsidRPr="00045058" w:rsidRDefault="009470BA" w:rsidP="005D632E">
            <w:pPr>
              <w:pStyle w:val="30"/>
              <w:numPr>
                <w:ilvl w:val="0"/>
                <w:numId w:val="20"/>
              </w:numPr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5F4353F8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ΚΥ ΘΕΡΜΗΣ</w:t>
            </w:r>
          </w:p>
        </w:tc>
        <w:tc>
          <w:tcPr>
            <w:tcW w:w="2693" w:type="dxa"/>
            <w:shd w:val="clear" w:color="auto" w:fill="auto"/>
            <w:hideMark/>
          </w:tcPr>
          <w:p w14:paraId="34F945AF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 </w:t>
            </w:r>
          </w:p>
        </w:tc>
        <w:tc>
          <w:tcPr>
            <w:tcW w:w="2126" w:type="dxa"/>
            <w:shd w:val="clear" w:color="auto" w:fill="auto"/>
            <w:hideMark/>
          </w:tcPr>
          <w:p w14:paraId="59F31653" w14:textId="77777777" w:rsidR="009470BA" w:rsidRPr="00045058" w:rsidRDefault="009470BA" w:rsidP="0067099E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 xml:space="preserve">ΓΕΝΙΚΗΣ/ΟΙΚΟΓΕΝΕΙΑΚΗΣ  ΙΑΤΡΙΚΗΣ 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5DAC607E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38FEA2A8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9470BA" w:rsidRPr="00227A2B" w14:paraId="2B9AF375" w14:textId="77777777" w:rsidTr="00045058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14:paraId="379D85DE" w14:textId="77777777" w:rsidR="009470BA" w:rsidRPr="00045058" w:rsidRDefault="009470BA" w:rsidP="005D632E">
            <w:pPr>
              <w:pStyle w:val="30"/>
              <w:numPr>
                <w:ilvl w:val="0"/>
                <w:numId w:val="20"/>
              </w:numPr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312560BA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ΚΥ ΠΑΡΑΝΕΣΤΙΟΥ</w:t>
            </w:r>
          </w:p>
        </w:tc>
        <w:tc>
          <w:tcPr>
            <w:tcW w:w="2693" w:type="dxa"/>
            <w:shd w:val="clear" w:color="auto" w:fill="auto"/>
            <w:hideMark/>
          </w:tcPr>
          <w:p w14:paraId="01FC9990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 </w:t>
            </w:r>
          </w:p>
        </w:tc>
        <w:tc>
          <w:tcPr>
            <w:tcW w:w="2126" w:type="dxa"/>
            <w:shd w:val="clear" w:color="auto" w:fill="auto"/>
            <w:hideMark/>
          </w:tcPr>
          <w:p w14:paraId="529BE28F" w14:textId="77777777" w:rsidR="009470BA" w:rsidRPr="00045058" w:rsidRDefault="009470BA" w:rsidP="0067099E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 xml:space="preserve">ΓΕΝΙΚΗΣ/ΟΙΚΟΓΕΝΕΙΑΚΗΣ  ΙΑΤΡΙΚΗΣ 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414F5919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1C19FA10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9470BA" w:rsidRPr="00227A2B" w14:paraId="3E2F9FD5" w14:textId="77777777" w:rsidTr="00045058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14:paraId="727A9975" w14:textId="77777777" w:rsidR="009470BA" w:rsidRPr="00045058" w:rsidRDefault="009470BA" w:rsidP="005D632E">
            <w:pPr>
              <w:pStyle w:val="30"/>
              <w:numPr>
                <w:ilvl w:val="0"/>
                <w:numId w:val="20"/>
              </w:numPr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645E020E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ΚΥ 25</w:t>
            </w:r>
            <w:r w:rsidRPr="00045058">
              <w:rPr>
                <w:u w:val="none"/>
                <w:vertAlign w:val="superscript"/>
                <w:lang w:val="en-US"/>
              </w:rPr>
              <w:t>ης</w:t>
            </w:r>
            <w:r w:rsidRPr="00045058">
              <w:rPr>
                <w:u w:val="none"/>
                <w:lang w:val="en-US"/>
              </w:rPr>
              <w:t xml:space="preserve"> ΜΑΡΤΙΟΥ</w:t>
            </w:r>
          </w:p>
        </w:tc>
        <w:tc>
          <w:tcPr>
            <w:tcW w:w="2693" w:type="dxa"/>
            <w:shd w:val="clear" w:color="auto" w:fill="auto"/>
            <w:hideMark/>
          </w:tcPr>
          <w:p w14:paraId="0581CA4D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 </w:t>
            </w:r>
          </w:p>
        </w:tc>
        <w:tc>
          <w:tcPr>
            <w:tcW w:w="2126" w:type="dxa"/>
            <w:shd w:val="clear" w:color="auto" w:fill="auto"/>
            <w:hideMark/>
          </w:tcPr>
          <w:p w14:paraId="5F3A9F12" w14:textId="77777777" w:rsidR="009470BA" w:rsidRPr="00045058" w:rsidRDefault="009470BA" w:rsidP="0067099E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 xml:space="preserve">ΓΕΝΙΚΗΣ/ΟΙΚΟΓΕΝΕΙΑΚΗΣ  ΙΑΤΡΙΚΗΣ 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66F57118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710093B6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9470BA" w:rsidRPr="00227A2B" w14:paraId="2967BD00" w14:textId="77777777" w:rsidTr="00045058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14:paraId="44138BD1" w14:textId="77777777" w:rsidR="009470BA" w:rsidRPr="00045058" w:rsidRDefault="009470BA" w:rsidP="005D632E">
            <w:pPr>
              <w:pStyle w:val="30"/>
              <w:numPr>
                <w:ilvl w:val="0"/>
                <w:numId w:val="20"/>
              </w:numPr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3CE797CF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ΚΥ ΕΧΙΝΟΥ</w:t>
            </w:r>
          </w:p>
        </w:tc>
        <w:tc>
          <w:tcPr>
            <w:tcW w:w="2693" w:type="dxa"/>
            <w:shd w:val="clear" w:color="auto" w:fill="auto"/>
            <w:hideMark/>
          </w:tcPr>
          <w:p w14:paraId="1BB7B399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 </w:t>
            </w:r>
          </w:p>
        </w:tc>
        <w:tc>
          <w:tcPr>
            <w:tcW w:w="2126" w:type="dxa"/>
            <w:shd w:val="clear" w:color="auto" w:fill="auto"/>
            <w:hideMark/>
          </w:tcPr>
          <w:p w14:paraId="7171AE6D" w14:textId="77777777" w:rsidR="009470BA" w:rsidRPr="00045058" w:rsidRDefault="00227A2B" w:rsidP="0067099E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 xml:space="preserve">ΓΕΝΙΚΗΣ/ΟΙΚΟΓΕΝΕΙΑΚΗΣ </w:t>
            </w:r>
            <w:r w:rsidR="009470BA" w:rsidRPr="00045058">
              <w:rPr>
                <w:u w:val="none"/>
                <w:lang w:val="el-GR"/>
              </w:rPr>
              <w:t xml:space="preserve">ΙΑΤΡΙΚΗΣ 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313D6E21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1CB6BC6F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9470BA" w:rsidRPr="00227A2B" w14:paraId="68653996" w14:textId="77777777" w:rsidTr="005D632E">
        <w:trPr>
          <w:trHeight w:val="900"/>
        </w:trPr>
        <w:tc>
          <w:tcPr>
            <w:tcW w:w="534" w:type="dxa"/>
            <w:shd w:val="clear" w:color="auto" w:fill="auto"/>
            <w:vAlign w:val="center"/>
          </w:tcPr>
          <w:p w14:paraId="0BCA7834" w14:textId="77777777" w:rsidR="009470BA" w:rsidRPr="00045058" w:rsidRDefault="009470BA" w:rsidP="005D632E">
            <w:pPr>
              <w:pStyle w:val="30"/>
              <w:numPr>
                <w:ilvl w:val="0"/>
                <w:numId w:val="20"/>
              </w:numPr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71721624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ΚΥ ΣΕΡΡΩΝ</w:t>
            </w:r>
          </w:p>
        </w:tc>
        <w:tc>
          <w:tcPr>
            <w:tcW w:w="2693" w:type="dxa"/>
            <w:shd w:val="clear" w:color="auto" w:fill="auto"/>
            <w:hideMark/>
          </w:tcPr>
          <w:p w14:paraId="40C84635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 </w:t>
            </w:r>
          </w:p>
        </w:tc>
        <w:tc>
          <w:tcPr>
            <w:tcW w:w="2126" w:type="dxa"/>
            <w:shd w:val="clear" w:color="auto" w:fill="auto"/>
            <w:hideMark/>
          </w:tcPr>
          <w:p w14:paraId="5E3A4514" w14:textId="77777777" w:rsidR="009470BA" w:rsidRPr="00045058" w:rsidRDefault="00733EBF" w:rsidP="0067099E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 xml:space="preserve">ΓΕΝΙΚΗΣ/ΟΙΚΟΓΕΝΕΙΑΚΗΣ </w:t>
            </w:r>
            <w:r w:rsidR="009470BA" w:rsidRPr="00045058">
              <w:rPr>
                <w:u w:val="none"/>
                <w:lang w:val="el-GR"/>
              </w:rPr>
              <w:t xml:space="preserve">ΙΑΤΡΙΚΗΣ 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7C790AB2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4A9C4739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9470BA" w:rsidRPr="00227A2B" w14:paraId="26B66BFE" w14:textId="77777777" w:rsidTr="005D632E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14:paraId="0E5F0E34" w14:textId="77777777" w:rsidR="009470BA" w:rsidRPr="00045058" w:rsidRDefault="009470BA" w:rsidP="005D632E">
            <w:pPr>
              <w:pStyle w:val="30"/>
              <w:numPr>
                <w:ilvl w:val="0"/>
                <w:numId w:val="20"/>
              </w:numPr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6FB0AB24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ΚΥ ΠΡΙΝΟΥ (ΘΑΣΟΥ)</w:t>
            </w:r>
          </w:p>
        </w:tc>
        <w:tc>
          <w:tcPr>
            <w:tcW w:w="2693" w:type="dxa"/>
            <w:shd w:val="clear" w:color="auto" w:fill="auto"/>
            <w:hideMark/>
          </w:tcPr>
          <w:p w14:paraId="67A28481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 </w:t>
            </w:r>
          </w:p>
        </w:tc>
        <w:tc>
          <w:tcPr>
            <w:tcW w:w="2126" w:type="dxa"/>
            <w:shd w:val="clear" w:color="auto" w:fill="auto"/>
            <w:hideMark/>
          </w:tcPr>
          <w:p w14:paraId="60C22F97" w14:textId="77777777" w:rsidR="009470BA" w:rsidRPr="00045058" w:rsidRDefault="009470BA" w:rsidP="0067099E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 xml:space="preserve">ΓΕΝΙΚΗΣ/ΟΙΚΟΓΕΝΕΙΑΚΗΣ  ΙΑΤΡΙΚΗΣ 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14A88ED2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217BD566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9470BA" w:rsidRPr="00227A2B" w14:paraId="73E07FEC" w14:textId="77777777" w:rsidTr="005D632E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14:paraId="3F59C31E" w14:textId="77777777" w:rsidR="009470BA" w:rsidRPr="00045058" w:rsidRDefault="009470BA" w:rsidP="005D632E">
            <w:pPr>
              <w:pStyle w:val="30"/>
              <w:numPr>
                <w:ilvl w:val="0"/>
                <w:numId w:val="20"/>
              </w:numPr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719F398D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ΚΥ ΑΛΕΞΑΝΔΡΟΥΠΟΛΗΣ</w:t>
            </w:r>
          </w:p>
        </w:tc>
        <w:tc>
          <w:tcPr>
            <w:tcW w:w="2693" w:type="dxa"/>
            <w:shd w:val="clear" w:color="auto" w:fill="auto"/>
            <w:hideMark/>
          </w:tcPr>
          <w:p w14:paraId="046FC665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 </w:t>
            </w:r>
          </w:p>
        </w:tc>
        <w:tc>
          <w:tcPr>
            <w:tcW w:w="2126" w:type="dxa"/>
            <w:shd w:val="clear" w:color="auto" w:fill="auto"/>
            <w:hideMark/>
          </w:tcPr>
          <w:p w14:paraId="4F1AC105" w14:textId="77777777" w:rsidR="009470BA" w:rsidRPr="00045058" w:rsidRDefault="009470BA" w:rsidP="0067099E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 xml:space="preserve">ΓΕΝΙΚΗΣ/ΟΙΚΟΓΕΝΕΙΑΚΗΣ  ΙΑΤΡΙΚΗΣ 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506BBCB9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5033F23A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9470BA" w:rsidRPr="00227A2B" w14:paraId="47543A1F" w14:textId="77777777" w:rsidTr="005D632E">
        <w:trPr>
          <w:trHeight w:val="300"/>
        </w:trPr>
        <w:tc>
          <w:tcPr>
            <w:tcW w:w="534" w:type="dxa"/>
            <w:shd w:val="clear" w:color="auto" w:fill="auto"/>
            <w:vAlign w:val="center"/>
          </w:tcPr>
          <w:p w14:paraId="06986D4F" w14:textId="77777777" w:rsidR="009470BA" w:rsidRPr="00045058" w:rsidRDefault="009470BA" w:rsidP="005D632E">
            <w:pPr>
              <w:pStyle w:val="30"/>
              <w:numPr>
                <w:ilvl w:val="0"/>
                <w:numId w:val="20"/>
              </w:numPr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20A62AD2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ΚΥ ΑΛΕΞΑΝΔΡΟΥΠΟΛΗΣ</w:t>
            </w:r>
          </w:p>
        </w:tc>
        <w:tc>
          <w:tcPr>
            <w:tcW w:w="2693" w:type="dxa"/>
            <w:shd w:val="clear" w:color="auto" w:fill="auto"/>
            <w:hideMark/>
          </w:tcPr>
          <w:p w14:paraId="21C579D5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 </w:t>
            </w:r>
          </w:p>
        </w:tc>
        <w:tc>
          <w:tcPr>
            <w:tcW w:w="2126" w:type="dxa"/>
            <w:shd w:val="clear" w:color="auto" w:fill="auto"/>
            <w:hideMark/>
          </w:tcPr>
          <w:p w14:paraId="2FDF950E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ΜΑΙΕΥΤΙΚΗΣ ΚΑΙ ΓΥΝΑΙΚΟΛΟΓΙΑΣ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2F66082A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7853F112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9470BA" w:rsidRPr="00227A2B" w14:paraId="29F5CA73" w14:textId="77777777" w:rsidTr="005D632E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14:paraId="05469766" w14:textId="77777777" w:rsidR="009470BA" w:rsidRPr="00045058" w:rsidRDefault="009470BA" w:rsidP="005D632E">
            <w:pPr>
              <w:pStyle w:val="30"/>
              <w:numPr>
                <w:ilvl w:val="0"/>
                <w:numId w:val="20"/>
              </w:numPr>
              <w:spacing w:line="276" w:lineRule="auto"/>
              <w:rPr>
                <w:u w:val="none"/>
                <w:lang w:val="el-GR"/>
              </w:rPr>
            </w:pP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002AD942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>ΚΥ ΚΑΡΥΩΝ (ΑΓ. ΟΡΟΥΣ) (ΜΟΝΟ ΑΝΔΡΕΣ)</w:t>
            </w:r>
          </w:p>
        </w:tc>
        <w:tc>
          <w:tcPr>
            <w:tcW w:w="2693" w:type="dxa"/>
            <w:shd w:val="clear" w:color="auto" w:fill="auto"/>
            <w:hideMark/>
          </w:tcPr>
          <w:p w14:paraId="06DD6B1B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n-US"/>
              </w:rPr>
              <w:t> </w:t>
            </w:r>
          </w:p>
        </w:tc>
        <w:tc>
          <w:tcPr>
            <w:tcW w:w="2126" w:type="dxa"/>
            <w:shd w:val="clear" w:color="auto" w:fill="auto"/>
            <w:hideMark/>
          </w:tcPr>
          <w:p w14:paraId="7762B224" w14:textId="77777777" w:rsidR="009470BA" w:rsidRPr="00045058" w:rsidRDefault="00227A2B" w:rsidP="0067099E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>ΓΕΝΙΚΗΣ/ΟΙΚΟΓΕΝΕΙΑΚΗΣ</w:t>
            </w:r>
            <w:r w:rsidR="009470BA" w:rsidRPr="00045058">
              <w:rPr>
                <w:u w:val="none"/>
                <w:lang w:val="el-GR"/>
              </w:rPr>
              <w:t xml:space="preserve"> ΙΑΤΡΙΚΗΣ 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2058F44D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0FA0E174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9470BA" w:rsidRPr="00227A2B" w14:paraId="4E6C95BF" w14:textId="77777777" w:rsidTr="005D632E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14:paraId="5564772A" w14:textId="77777777" w:rsidR="009470BA" w:rsidRPr="00045058" w:rsidRDefault="009470BA" w:rsidP="005D632E">
            <w:pPr>
              <w:pStyle w:val="30"/>
              <w:numPr>
                <w:ilvl w:val="0"/>
                <w:numId w:val="20"/>
              </w:numPr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0A3C7ADA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ΚΥ ΤΟΥΜΠΑΣ</w:t>
            </w:r>
          </w:p>
        </w:tc>
        <w:tc>
          <w:tcPr>
            <w:tcW w:w="2693" w:type="dxa"/>
            <w:shd w:val="clear" w:color="auto" w:fill="auto"/>
            <w:hideMark/>
          </w:tcPr>
          <w:p w14:paraId="4D41A296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 </w:t>
            </w:r>
          </w:p>
        </w:tc>
        <w:tc>
          <w:tcPr>
            <w:tcW w:w="2126" w:type="dxa"/>
            <w:shd w:val="clear" w:color="auto" w:fill="auto"/>
            <w:hideMark/>
          </w:tcPr>
          <w:p w14:paraId="6A072078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ΙΑΤΡΙΚΗΣ ΒΙΟΠΑΘΟΛΟΓΙΑΣ-ΕΡΓΑΣΤΗΡΙΑΚΗΣ ΙΑΤΡΙΚΗΣ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2E757C7A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6C3528D6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9470BA" w:rsidRPr="00227A2B" w14:paraId="170168DF" w14:textId="77777777" w:rsidTr="005D632E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14:paraId="36B9B1E7" w14:textId="77777777" w:rsidR="009470BA" w:rsidRPr="00045058" w:rsidRDefault="009470BA" w:rsidP="005D632E">
            <w:pPr>
              <w:pStyle w:val="30"/>
              <w:numPr>
                <w:ilvl w:val="0"/>
                <w:numId w:val="20"/>
              </w:numPr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0CEACBE1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ΚΥ ΣΙΔΗΡΟΚΑΣΤΡΟΥ</w:t>
            </w:r>
          </w:p>
        </w:tc>
        <w:tc>
          <w:tcPr>
            <w:tcW w:w="2693" w:type="dxa"/>
            <w:shd w:val="clear" w:color="auto" w:fill="auto"/>
            <w:hideMark/>
          </w:tcPr>
          <w:p w14:paraId="269C2BDD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 </w:t>
            </w:r>
          </w:p>
        </w:tc>
        <w:tc>
          <w:tcPr>
            <w:tcW w:w="2126" w:type="dxa"/>
            <w:shd w:val="clear" w:color="auto" w:fill="auto"/>
            <w:hideMark/>
          </w:tcPr>
          <w:p w14:paraId="504B8ECE" w14:textId="77777777" w:rsidR="009470BA" w:rsidRPr="00045058" w:rsidRDefault="009470BA" w:rsidP="0067099E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 xml:space="preserve">ΓΕΝΙΚΗΣ/ΟΙΚΟΓΕΝΕΙΑΚΗΣ ΙΑΤΡΙΚΗΣ 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7DB266A6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4018EB23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9470BA" w:rsidRPr="00227A2B" w14:paraId="3DF928DE" w14:textId="77777777" w:rsidTr="005D632E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14:paraId="2C20ED9B" w14:textId="77777777" w:rsidR="009470BA" w:rsidRPr="00045058" w:rsidRDefault="009470BA" w:rsidP="005D632E">
            <w:pPr>
              <w:pStyle w:val="30"/>
              <w:numPr>
                <w:ilvl w:val="0"/>
                <w:numId w:val="20"/>
              </w:numPr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06482ECD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ΚΥ ΗΡΑΚΛΕΙΑΣ</w:t>
            </w:r>
          </w:p>
        </w:tc>
        <w:tc>
          <w:tcPr>
            <w:tcW w:w="2693" w:type="dxa"/>
            <w:shd w:val="clear" w:color="auto" w:fill="auto"/>
            <w:hideMark/>
          </w:tcPr>
          <w:p w14:paraId="1A3819A2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 </w:t>
            </w:r>
          </w:p>
        </w:tc>
        <w:tc>
          <w:tcPr>
            <w:tcW w:w="2126" w:type="dxa"/>
            <w:shd w:val="clear" w:color="auto" w:fill="auto"/>
            <w:hideMark/>
          </w:tcPr>
          <w:p w14:paraId="753C274D" w14:textId="77777777" w:rsidR="009470BA" w:rsidRPr="00045058" w:rsidRDefault="009470BA" w:rsidP="0067099E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 xml:space="preserve">ΓΕΝΙΚΗΣ/ΟΙΚΟΓΕΝΕΙΑΚΗΣ ΙΑΤΡΙΚΗΣ 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1FBCB1CE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24FDF6FE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9470BA" w:rsidRPr="00227A2B" w14:paraId="4B9B74DA" w14:textId="77777777" w:rsidTr="005D632E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14:paraId="1AA1A823" w14:textId="77777777" w:rsidR="009470BA" w:rsidRPr="00045058" w:rsidRDefault="009470BA" w:rsidP="005D632E">
            <w:pPr>
              <w:pStyle w:val="30"/>
              <w:numPr>
                <w:ilvl w:val="0"/>
                <w:numId w:val="20"/>
              </w:numPr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46BC183D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ΚΥ ΟΡΕΣΤΙΑΔΑΣ</w:t>
            </w:r>
          </w:p>
        </w:tc>
        <w:tc>
          <w:tcPr>
            <w:tcW w:w="2693" w:type="dxa"/>
            <w:shd w:val="clear" w:color="auto" w:fill="auto"/>
            <w:hideMark/>
          </w:tcPr>
          <w:p w14:paraId="38FAA79D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 </w:t>
            </w:r>
          </w:p>
        </w:tc>
        <w:tc>
          <w:tcPr>
            <w:tcW w:w="2126" w:type="dxa"/>
            <w:shd w:val="clear" w:color="auto" w:fill="auto"/>
            <w:hideMark/>
          </w:tcPr>
          <w:p w14:paraId="02FD0882" w14:textId="77777777" w:rsidR="009470BA" w:rsidRPr="00045058" w:rsidRDefault="009470BA" w:rsidP="0067099E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 xml:space="preserve">ΓΕΝΙΚΗΣ/ΟΙΚΟΓΕΝΕΙΑΚΗΣ ΙΑΤΡΙΚΗΣ 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403C07DE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5A06A2AC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9470BA" w:rsidRPr="00227A2B" w14:paraId="18C4D409" w14:textId="77777777" w:rsidTr="005D632E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14:paraId="25DEBD44" w14:textId="77777777" w:rsidR="009470BA" w:rsidRPr="00045058" w:rsidRDefault="009470BA" w:rsidP="005D632E">
            <w:pPr>
              <w:pStyle w:val="30"/>
              <w:numPr>
                <w:ilvl w:val="0"/>
                <w:numId w:val="20"/>
              </w:numPr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6D0FAD05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ΚΥ ΣΟΧΟΥ</w:t>
            </w:r>
          </w:p>
        </w:tc>
        <w:tc>
          <w:tcPr>
            <w:tcW w:w="2693" w:type="dxa"/>
            <w:shd w:val="clear" w:color="auto" w:fill="auto"/>
            <w:hideMark/>
          </w:tcPr>
          <w:p w14:paraId="0D6D986C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 </w:t>
            </w:r>
          </w:p>
        </w:tc>
        <w:tc>
          <w:tcPr>
            <w:tcW w:w="2126" w:type="dxa"/>
            <w:shd w:val="clear" w:color="auto" w:fill="auto"/>
            <w:hideMark/>
          </w:tcPr>
          <w:p w14:paraId="407D2799" w14:textId="77777777" w:rsidR="009470BA" w:rsidRPr="00045058" w:rsidRDefault="009470BA" w:rsidP="0067099E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 xml:space="preserve">ΓΕΝΙΚΗΣ/ΟΙΚΟΓΕΝΕΙΑΚΗΣ ΙΑΤΡΙΚΗΣ 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1C64F38C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67E008F7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9470BA" w:rsidRPr="00227A2B" w14:paraId="602A1EBE" w14:textId="77777777" w:rsidTr="005D632E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14:paraId="52070AC0" w14:textId="77777777" w:rsidR="009470BA" w:rsidRPr="00045058" w:rsidRDefault="009470BA" w:rsidP="005D632E">
            <w:pPr>
              <w:pStyle w:val="30"/>
              <w:numPr>
                <w:ilvl w:val="0"/>
                <w:numId w:val="20"/>
              </w:numPr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73344B67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ΚΥ ΚΑΣΣΑΝΔΡΕΙΑΣ</w:t>
            </w:r>
          </w:p>
        </w:tc>
        <w:tc>
          <w:tcPr>
            <w:tcW w:w="2693" w:type="dxa"/>
            <w:shd w:val="clear" w:color="auto" w:fill="auto"/>
            <w:hideMark/>
          </w:tcPr>
          <w:p w14:paraId="383D9E96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 </w:t>
            </w:r>
          </w:p>
        </w:tc>
        <w:tc>
          <w:tcPr>
            <w:tcW w:w="2126" w:type="dxa"/>
            <w:shd w:val="clear" w:color="auto" w:fill="auto"/>
            <w:hideMark/>
          </w:tcPr>
          <w:p w14:paraId="2EF9B730" w14:textId="77777777" w:rsidR="009470BA" w:rsidRPr="00045058" w:rsidRDefault="009470BA" w:rsidP="0067099E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 xml:space="preserve">ΓΕΝΙΚΗΣ/ΟΙΚΟΓΕΝΕΙΑΚΗΣ ΙΑΤΡΙΚΗΣ 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3CF565FC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2D563B35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9470BA" w:rsidRPr="00227A2B" w14:paraId="276D44BE" w14:textId="77777777" w:rsidTr="005D632E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14:paraId="4AEA4B98" w14:textId="77777777" w:rsidR="009470BA" w:rsidRPr="00045058" w:rsidRDefault="009470BA" w:rsidP="005D632E">
            <w:pPr>
              <w:pStyle w:val="30"/>
              <w:numPr>
                <w:ilvl w:val="0"/>
                <w:numId w:val="20"/>
              </w:numPr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1962E7A1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ΚΥ ΔΡΟΣΑΤΟΥ</w:t>
            </w:r>
          </w:p>
        </w:tc>
        <w:tc>
          <w:tcPr>
            <w:tcW w:w="2693" w:type="dxa"/>
            <w:shd w:val="clear" w:color="auto" w:fill="auto"/>
            <w:hideMark/>
          </w:tcPr>
          <w:p w14:paraId="025CC410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 </w:t>
            </w:r>
          </w:p>
        </w:tc>
        <w:tc>
          <w:tcPr>
            <w:tcW w:w="2126" w:type="dxa"/>
            <w:shd w:val="clear" w:color="auto" w:fill="auto"/>
            <w:hideMark/>
          </w:tcPr>
          <w:p w14:paraId="3BDA529C" w14:textId="77777777" w:rsidR="009470BA" w:rsidRPr="00045058" w:rsidRDefault="009470BA" w:rsidP="0067099E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 xml:space="preserve">ΓΕΝΙΚΗΣ/ΟΙΚΟΓΕΝΕΙΑΚΗΣ ΙΑΤΡΙΚΗΣ 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419FF860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31085337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9470BA" w:rsidRPr="00227A2B" w14:paraId="046BCFD7" w14:textId="77777777" w:rsidTr="005D632E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14:paraId="25F2E5BF" w14:textId="77777777" w:rsidR="009470BA" w:rsidRPr="00045058" w:rsidRDefault="009470BA" w:rsidP="005D632E">
            <w:pPr>
              <w:pStyle w:val="30"/>
              <w:numPr>
                <w:ilvl w:val="0"/>
                <w:numId w:val="20"/>
              </w:numPr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7264971E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ΚΥ ΣΑΠΩΝ</w:t>
            </w:r>
          </w:p>
        </w:tc>
        <w:tc>
          <w:tcPr>
            <w:tcW w:w="2693" w:type="dxa"/>
            <w:shd w:val="clear" w:color="auto" w:fill="auto"/>
            <w:hideMark/>
          </w:tcPr>
          <w:p w14:paraId="180645B9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 </w:t>
            </w:r>
          </w:p>
        </w:tc>
        <w:tc>
          <w:tcPr>
            <w:tcW w:w="2126" w:type="dxa"/>
            <w:shd w:val="clear" w:color="auto" w:fill="auto"/>
            <w:hideMark/>
          </w:tcPr>
          <w:p w14:paraId="43AD8C5E" w14:textId="77777777" w:rsidR="009470BA" w:rsidRPr="00045058" w:rsidRDefault="009470BA" w:rsidP="0067099E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 xml:space="preserve">ΓΕΝΙΚΗΣ/ΟΙΚΟΓΕΝΕΙΑΚΗΣ ΙΑΤΡΙΚΗΣ 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73EEDAE5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2D5080D9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9470BA" w:rsidRPr="009470BA" w14:paraId="5460C6BD" w14:textId="77777777" w:rsidTr="005D632E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14:paraId="371117C3" w14:textId="77777777" w:rsidR="009470BA" w:rsidRPr="00045058" w:rsidRDefault="009470BA" w:rsidP="005D632E">
            <w:pPr>
              <w:pStyle w:val="30"/>
              <w:numPr>
                <w:ilvl w:val="0"/>
                <w:numId w:val="20"/>
              </w:numPr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25C97792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ΚΥ ΡΟΔΟΠΟΛΗΣ</w:t>
            </w:r>
          </w:p>
        </w:tc>
        <w:tc>
          <w:tcPr>
            <w:tcW w:w="2693" w:type="dxa"/>
            <w:shd w:val="clear" w:color="auto" w:fill="auto"/>
            <w:hideMark/>
          </w:tcPr>
          <w:p w14:paraId="3CFCECD0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 </w:t>
            </w:r>
          </w:p>
        </w:tc>
        <w:tc>
          <w:tcPr>
            <w:tcW w:w="2126" w:type="dxa"/>
            <w:shd w:val="clear" w:color="auto" w:fill="auto"/>
            <w:hideMark/>
          </w:tcPr>
          <w:p w14:paraId="4E15BA0F" w14:textId="77777777" w:rsidR="009470BA" w:rsidRPr="00045058" w:rsidRDefault="009470BA" w:rsidP="0067099E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 xml:space="preserve">ΓΕΝΙΚΗΣ/ΟΙΚΟΓΕΝΕΙΑΚΗΣ ΙΑΤΡΙΚΗΣ 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328FAAC4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4C96E876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9470BA" w:rsidRPr="009470BA" w14:paraId="7EA73059" w14:textId="77777777" w:rsidTr="005D632E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14:paraId="1FB532A1" w14:textId="77777777" w:rsidR="009470BA" w:rsidRPr="00045058" w:rsidRDefault="009470BA" w:rsidP="005D632E">
            <w:pPr>
              <w:pStyle w:val="30"/>
              <w:numPr>
                <w:ilvl w:val="0"/>
                <w:numId w:val="20"/>
              </w:numPr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05640888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ΚΥ ΝΕΥΡΟΚΟΠΙΟΥ</w:t>
            </w:r>
          </w:p>
        </w:tc>
        <w:tc>
          <w:tcPr>
            <w:tcW w:w="2693" w:type="dxa"/>
            <w:shd w:val="clear" w:color="auto" w:fill="auto"/>
            <w:hideMark/>
          </w:tcPr>
          <w:p w14:paraId="69A80C2A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 </w:t>
            </w:r>
          </w:p>
        </w:tc>
        <w:tc>
          <w:tcPr>
            <w:tcW w:w="2126" w:type="dxa"/>
            <w:shd w:val="clear" w:color="auto" w:fill="auto"/>
            <w:hideMark/>
          </w:tcPr>
          <w:p w14:paraId="6EE7A163" w14:textId="77777777" w:rsidR="009470BA" w:rsidRPr="00045058" w:rsidRDefault="009470BA" w:rsidP="0067099E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045058">
              <w:rPr>
                <w:u w:val="none"/>
                <w:lang w:val="el-GR"/>
              </w:rPr>
              <w:t xml:space="preserve">ΓΕΝΙΚΗΣ/ΟΙΚΟΓΕΝΕΙΑΚΗΣ ΙΑΤΡΙΚΗΣ </w:t>
            </w:r>
          </w:p>
        </w:tc>
        <w:tc>
          <w:tcPr>
            <w:tcW w:w="1721" w:type="dxa"/>
            <w:shd w:val="clear" w:color="auto" w:fill="auto"/>
            <w:vAlign w:val="center"/>
            <w:hideMark/>
          </w:tcPr>
          <w:p w14:paraId="47275604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ΕΠΙΜΕΛΗΤΗ Β'</w:t>
            </w:r>
          </w:p>
        </w:tc>
        <w:tc>
          <w:tcPr>
            <w:tcW w:w="831" w:type="dxa"/>
            <w:shd w:val="clear" w:color="auto" w:fill="auto"/>
            <w:vAlign w:val="center"/>
            <w:hideMark/>
          </w:tcPr>
          <w:p w14:paraId="4B1BA574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</w:t>
            </w:r>
          </w:p>
        </w:tc>
      </w:tr>
      <w:tr w:rsidR="009470BA" w:rsidRPr="009470BA" w14:paraId="05D0D2D1" w14:textId="77777777" w:rsidTr="00045058">
        <w:trPr>
          <w:trHeight w:val="300"/>
        </w:trPr>
        <w:tc>
          <w:tcPr>
            <w:tcW w:w="534" w:type="dxa"/>
            <w:shd w:val="clear" w:color="auto" w:fill="auto"/>
          </w:tcPr>
          <w:p w14:paraId="6EF6C509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1701" w:type="dxa"/>
            <w:shd w:val="clear" w:color="auto" w:fill="auto"/>
            <w:hideMark/>
          </w:tcPr>
          <w:p w14:paraId="0BF1CA1B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 </w:t>
            </w:r>
          </w:p>
        </w:tc>
        <w:tc>
          <w:tcPr>
            <w:tcW w:w="2693" w:type="dxa"/>
            <w:shd w:val="clear" w:color="auto" w:fill="auto"/>
            <w:hideMark/>
          </w:tcPr>
          <w:p w14:paraId="55E32D92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 </w:t>
            </w:r>
          </w:p>
        </w:tc>
        <w:tc>
          <w:tcPr>
            <w:tcW w:w="2126" w:type="dxa"/>
            <w:shd w:val="clear" w:color="auto" w:fill="auto"/>
            <w:hideMark/>
          </w:tcPr>
          <w:p w14:paraId="075829FC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 </w:t>
            </w:r>
          </w:p>
        </w:tc>
        <w:tc>
          <w:tcPr>
            <w:tcW w:w="1721" w:type="dxa"/>
            <w:shd w:val="clear" w:color="auto" w:fill="auto"/>
            <w:hideMark/>
          </w:tcPr>
          <w:p w14:paraId="5C4F6A42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 </w:t>
            </w:r>
          </w:p>
        </w:tc>
        <w:tc>
          <w:tcPr>
            <w:tcW w:w="831" w:type="dxa"/>
            <w:shd w:val="clear" w:color="auto" w:fill="auto"/>
            <w:hideMark/>
          </w:tcPr>
          <w:p w14:paraId="6DAC4B47" w14:textId="77777777" w:rsidR="009470BA" w:rsidRPr="00045058" w:rsidRDefault="009470BA" w:rsidP="00045058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045058">
              <w:rPr>
                <w:u w:val="none"/>
                <w:lang w:val="en-US"/>
              </w:rPr>
              <w:t>145</w:t>
            </w:r>
          </w:p>
        </w:tc>
      </w:tr>
    </w:tbl>
    <w:p w14:paraId="37343E52" w14:textId="77777777" w:rsidR="00EB3006" w:rsidRDefault="00EB3006" w:rsidP="001A0511">
      <w:pPr>
        <w:pStyle w:val="30"/>
        <w:spacing w:line="276" w:lineRule="auto"/>
        <w:rPr>
          <w:u w:val="none"/>
          <w:lang w:val="el-GR"/>
        </w:rPr>
      </w:pPr>
    </w:p>
    <w:p w14:paraId="6A479193" w14:textId="77777777" w:rsidR="00C1155B" w:rsidRPr="00E627B8" w:rsidRDefault="00C1155B" w:rsidP="001A0511">
      <w:pPr>
        <w:pStyle w:val="30"/>
        <w:spacing w:line="276" w:lineRule="auto"/>
        <w:rPr>
          <w:lang w:val="el-GR"/>
        </w:rPr>
      </w:pPr>
    </w:p>
    <w:p w14:paraId="56A8A0AC" w14:textId="77777777" w:rsidR="00C1155B" w:rsidRDefault="00C1155B" w:rsidP="001A0511">
      <w:pPr>
        <w:pStyle w:val="30"/>
        <w:spacing w:line="276" w:lineRule="auto"/>
        <w:rPr>
          <w:lang w:val="el-GR"/>
        </w:rPr>
      </w:pPr>
      <w:r w:rsidRPr="00E627B8">
        <w:rPr>
          <w:lang w:val="el-GR"/>
        </w:rPr>
        <w:t>5</w:t>
      </w:r>
      <w:r w:rsidRPr="001C142D">
        <w:rPr>
          <w:vertAlign w:val="superscript"/>
          <w:lang w:val="el-GR"/>
        </w:rPr>
        <w:t xml:space="preserve">η </w:t>
      </w:r>
      <w:proofErr w:type="spellStart"/>
      <w:r w:rsidRPr="001C142D">
        <w:rPr>
          <w:lang w:val="el-GR"/>
        </w:rPr>
        <w:t>Υ.Πε</w:t>
      </w:r>
      <w:proofErr w:type="spellEnd"/>
      <w:r w:rsidRPr="001C142D">
        <w:rPr>
          <w:lang w:val="el-GR"/>
        </w:rPr>
        <w:t>.</w:t>
      </w:r>
    </w:p>
    <w:tbl>
      <w:tblPr>
        <w:tblW w:w="9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1691"/>
        <w:gridCol w:w="2136"/>
        <w:gridCol w:w="2551"/>
        <w:gridCol w:w="1593"/>
        <w:gridCol w:w="1093"/>
      </w:tblGrid>
      <w:tr w:rsidR="0083186A" w:rsidRPr="009838EE" w14:paraId="27B92594" w14:textId="77777777" w:rsidTr="009838EE">
        <w:trPr>
          <w:trHeight w:val="510"/>
        </w:trPr>
        <w:tc>
          <w:tcPr>
            <w:tcW w:w="534" w:type="dxa"/>
            <w:shd w:val="clear" w:color="auto" w:fill="auto"/>
          </w:tcPr>
          <w:p w14:paraId="1E28D262" w14:textId="77777777" w:rsidR="0083186A" w:rsidRPr="009838EE" w:rsidRDefault="0083186A" w:rsidP="009838EE">
            <w:pPr>
              <w:pStyle w:val="30"/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shd w:val="clear" w:color="auto" w:fill="auto"/>
            <w:vAlign w:val="center"/>
            <w:hideMark/>
          </w:tcPr>
          <w:p w14:paraId="1F1BC2A9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9838EE">
              <w:rPr>
                <w:u w:val="none"/>
                <w:lang w:val="el-GR"/>
              </w:rPr>
              <w:t>ΦΟΡΕΑΣ</w:t>
            </w:r>
          </w:p>
        </w:tc>
        <w:tc>
          <w:tcPr>
            <w:tcW w:w="2136" w:type="dxa"/>
            <w:shd w:val="clear" w:color="auto" w:fill="auto"/>
            <w:vAlign w:val="center"/>
            <w:hideMark/>
          </w:tcPr>
          <w:p w14:paraId="070784B2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TMHMA-KΛINIKH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467A5616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ΕΙΔΙΚΟΤΗΤΑ</w:t>
            </w:r>
          </w:p>
        </w:tc>
        <w:tc>
          <w:tcPr>
            <w:tcW w:w="1593" w:type="dxa"/>
            <w:shd w:val="clear" w:color="auto" w:fill="auto"/>
            <w:vAlign w:val="center"/>
            <w:hideMark/>
          </w:tcPr>
          <w:p w14:paraId="5E457763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ΒΑΘΜΟΣ</w:t>
            </w:r>
          </w:p>
        </w:tc>
        <w:tc>
          <w:tcPr>
            <w:tcW w:w="1093" w:type="dxa"/>
            <w:shd w:val="clear" w:color="auto" w:fill="auto"/>
            <w:vAlign w:val="center"/>
            <w:hideMark/>
          </w:tcPr>
          <w:p w14:paraId="2A01F24C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ΑΡΙΘΜΟΣ ΘΕΣΕΩΝ</w:t>
            </w:r>
          </w:p>
        </w:tc>
      </w:tr>
      <w:tr w:rsidR="0083186A" w:rsidRPr="009838EE" w14:paraId="0F4503C4" w14:textId="77777777" w:rsidTr="009838EE">
        <w:trPr>
          <w:trHeight w:val="735"/>
        </w:trPr>
        <w:tc>
          <w:tcPr>
            <w:tcW w:w="534" w:type="dxa"/>
            <w:vMerge w:val="restart"/>
            <w:shd w:val="clear" w:color="auto" w:fill="auto"/>
            <w:vAlign w:val="center"/>
          </w:tcPr>
          <w:p w14:paraId="04E35BB0" w14:textId="77777777" w:rsidR="0083186A" w:rsidRPr="009838EE" w:rsidRDefault="0083186A" w:rsidP="00400455">
            <w:pPr>
              <w:pStyle w:val="30"/>
              <w:numPr>
                <w:ilvl w:val="0"/>
                <w:numId w:val="29"/>
              </w:numPr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vMerge w:val="restart"/>
            <w:shd w:val="clear" w:color="auto" w:fill="auto"/>
            <w:vAlign w:val="center"/>
            <w:hideMark/>
          </w:tcPr>
          <w:p w14:paraId="214115E7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ΠΓΝ ΛΑΡΙΣΑΣ</w:t>
            </w:r>
          </w:p>
        </w:tc>
        <w:tc>
          <w:tcPr>
            <w:tcW w:w="2136" w:type="dxa"/>
            <w:vMerge w:val="restart"/>
            <w:shd w:val="clear" w:color="auto" w:fill="auto"/>
            <w:vAlign w:val="center"/>
            <w:hideMark/>
          </w:tcPr>
          <w:p w14:paraId="58F203C7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ΜΕΘ ΠΑΙΔΩΝ</w:t>
            </w:r>
          </w:p>
        </w:tc>
        <w:tc>
          <w:tcPr>
            <w:tcW w:w="2551" w:type="dxa"/>
            <w:vMerge w:val="restart"/>
            <w:shd w:val="clear" w:color="auto" w:fill="auto"/>
            <w:hideMark/>
          </w:tcPr>
          <w:p w14:paraId="5787C05C" w14:textId="77777777" w:rsidR="0083186A" w:rsidRPr="009838EE" w:rsidRDefault="002739F8" w:rsidP="009838EE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>
              <w:rPr>
                <w:bCs/>
                <w:u w:val="none"/>
                <w:lang w:val="el-GR"/>
              </w:rPr>
              <w:t>ΠΑΙΔΙΑΤΡΙΚΗΣ</w:t>
            </w:r>
            <w:r w:rsidR="0083186A" w:rsidRPr="009838EE">
              <w:rPr>
                <w:bCs/>
                <w:u w:val="none"/>
                <w:lang w:val="el-GR"/>
              </w:rPr>
              <w:t xml:space="preserve"> Ή ΚΑΡΔΙΟΛΟΓΙΑΣ Ή ΧΕΙΡΟΥΡΓΙΚΗΣ ΠΑΙΔΩΝ Ή ΠΝΕΥΜΟΝΟΛΟΓΙΑΣ -ΦΥΜΑΤΙΟΛΟΓΙΑΣ (ΜΕΘ </w:t>
            </w:r>
            <w:proofErr w:type="spellStart"/>
            <w:r w:rsidR="0083186A" w:rsidRPr="009838EE">
              <w:rPr>
                <w:bCs/>
                <w:u w:val="none"/>
                <w:lang w:val="el-GR"/>
              </w:rPr>
              <w:t>Παίδων</w:t>
            </w:r>
            <w:proofErr w:type="spellEnd"/>
            <w:r w:rsidR="0083186A" w:rsidRPr="009838EE">
              <w:rPr>
                <w:bCs/>
                <w:u w:val="none"/>
                <w:lang w:val="el-GR"/>
              </w:rPr>
              <w:t>)</w:t>
            </w:r>
          </w:p>
        </w:tc>
        <w:tc>
          <w:tcPr>
            <w:tcW w:w="1593" w:type="dxa"/>
            <w:shd w:val="clear" w:color="auto" w:fill="auto"/>
            <w:hideMark/>
          </w:tcPr>
          <w:p w14:paraId="0DEB65D0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l-GR"/>
              </w:rPr>
              <w:t xml:space="preserve"> </w:t>
            </w:r>
            <w:r w:rsidRPr="009838EE">
              <w:rPr>
                <w:bCs/>
                <w:u w:val="none"/>
                <w:lang w:val="en-US"/>
              </w:rPr>
              <w:t>ΔΙΕΥΘΥΝΤΗ</w:t>
            </w:r>
          </w:p>
        </w:tc>
        <w:tc>
          <w:tcPr>
            <w:tcW w:w="1093" w:type="dxa"/>
            <w:shd w:val="clear" w:color="auto" w:fill="auto"/>
            <w:vAlign w:val="center"/>
            <w:hideMark/>
          </w:tcPr>
          <w:p w14:paraId="1AAD8E9E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83186A" w:rsidRPr="009838EE" w14:paraId="214FBCA2" w14:textId="77777777" w:rsidTr="009838EE">
        <w:trPr>
          <w:trHeight w:val="585"/>
        </w:trPr>
        <w:tc>
          <w:tcPr>
            <w:tcW w:w="534" w:type="dxa"/>
            <w:vMerge/>
            <w:shd w:val="clear" w:color="auto" w:fill="auto"/>
          </w:tcPr>
          <w:p w14:paraId="65AE2ACD" w14:textId="77777777" w:rsidR="0083186A" w:rsidRPr="009838EE" w:rsidRDefault="0083186A" w:rsidP="009838EE">
            <w:pPr>
              <w:pStyle w:val="30"/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vMerge/>
            <w:shd w:val="clear" w:color="auto" w:fill="auto"/>
            <w:hideMark/>
          </w:tcPr>
          <w:p w14:paraId="65ACE7F1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36" w:type="dxa"/>
            <w:vMerge/>
            <w:shd w:val="clear" w:color="auto" w:fill="auto"/>
            <w:hideMark/>
          </w:tcPr>
          <w:p w14:paraId="354AF0DA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551" w:type="dxa"/>
            <w:vMerge/>
            <w:shd w:val="clear" w:color="auto" w:fill="auto"/>
            <w:hideMark/>
          </w:tcPr>
          <w:p w14:paraId="1706AF0B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1593" w:type="dxa"/>
            <w:shd w:val="clear" w:color="auto" w:fill="auto"/>
            <w:noWrap/>
            <w:hideMark/>
          </w:tcPr>
          <w:p w14:paraId="7675F649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ΕΠΙΜΕΛΗΤΗ Α'</w:t>
            </w:r>
          </w:p>
        </w:tc>
        <w:tc>
          <w:tcPr>
            <w:tcW w:w="1093" w:type="dxa"/>
            <w:shd w:val="clear" w:color="auto" w:fill="auto"/>
            <w:vAlign w:val="center"/>
            <w:hideMark/>
          </w:tcPr>
          <w:p w14:paraId="26763EB0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2</w:t>
            </w:r>
          </w:p>
        </w:tc>
      </w:tr>
      <w:tr w:rsidR="0083186A" w:rsidRPr="009838EE" w14:paraId="2396F2F6" w14:textId="77777777" w:rsidTr="009838EE">
        <w:trPr>
          <w:trHeight w:val="375"/>
        </w:trPr>
        <w:tc>
          <w:tcPr>
            <w:tcW w:w="534" w:type="dxa"/>
            <w:vMerge/>
            <w:shd w:val="clear" w:color="auto" w:fill="auto"/>
          </w:tcPr>
          <w:p w14:paraId="0B044C66" w14:textId="77777777" w:rsidR="0083186A" w:rsidRPr="009838EE" w:rsidRDefault="0083186A" w:rsidP="009838EE">
            <w:pPr>
              <w:pStyle w:val="30"/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vMerge/>
            <w:shd w:val="clear" w:color="auto" w:fill="auto"/>
            <w:hideMark/>
          </w:tcPr>
          <w:p w14:paraId="3EF3ABB6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36" w:type="dxa"/>
            <w:vMerge/>
            <w:shd w:val="clear" w:color="auto" w:fill="auto"/>
            <w:hideMark/>
          </w:tcPr>
          <w:p w14:paraId="250F49F9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551" w:type="dxa"/>
            <w:vMerge/>
            <w:shd w:val="clear" w:color="auto" w:fill="auto"/>
            <w:hideMark/>
          </w:tcPr>
          <w:p w14:paraId="56959BAA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1593" w:type="dxa"/>
            <w:shd w:val="clear" w:color="auto" w:fill="auto"/>
            <w:noWrap/>
            <w:hideMark/>
          </w:tcPr>
          <w:p w14:paraId="4481AA2A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shd w:val="clear" w:color="auto" w:fill="auto"/>
            <w:vAlign w:val="center"/>
            <w:hideMark/>
          </w:tcPr>
          <w:p w14:paraId="3D69EC31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2</w:t>
            </w:r>
          </w:p>
        </w:tc>
      </w:tr>
      <w:tr w:rsidR="0083186A" w:rsidRPr="009838EE" w14:paraId="40003D66" w14:textId="77777777" w:rsidTr="009D28A6">
        <w:trPr>
          <w:trHeight w:val="418"/>
        </w:trPr>
        <w:tc>
          <w:tcPr>
            <w:tcW w:w="534" w:type="dxa"/>
            <w:vMerge/>
            <w:shd w:val="clear" w:color="auto" w:fill="auto"/>
          </w:tcPr>
          <w:p w14:paraId="70F39511" w14:textId="77777777" w:rsidR="0083186A" w:rsidRPr="009838EE" w:rsidRDefault="0083186A" w:rsidP="009838EE">
            <w:pPr>
              <w:pStyle w:val="30"/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vMerge/>
            <w:shd w:val="clear" w:color="auto" w:fill="auto"/>
            <w:hideMark/>
          </w:tcPr>
          <w:p w14:paraId="4BAA94E0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36" w:type="dxa"/>
            <w:shd w:val="clear" w:color="auto" w:fill="auto"/>
            <w:hideMark/>
          </w:tcPr>
          <w:p w14:paraId="6A1E3E33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9838EE">
              <w:rPr>
                <w:u w:val="none"/>
                <w:lang w:val="el-GR"/>
              </w:rPr>
              <w:t>ΠΑΝΕΠΙΣΤΗΜΙΑΚΗ ΧΕΙΡΟΥΡΓΙΚΗΣ ΚΑΡΔΙΑΣ ΑΓΓΕΙΩΝ ΘΩΡΑΚΑ (ΘΩΡΑΚΟΧΕΙΡΟΥΡΓΙΚΗ)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254508CA" w14:textId="77777777" w:rsidR="0083186A" w:rsidRPr="009838EE" w:rsidRDefault="0083186A" w:rsidP="009D28A6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ΧΕΙΡΟΥΡΓΙΚΗΣ ΘΩΡΑΚΑ</w:t>
            </w:r>
          </w:p>
        </w:tc>
        <w:tc>
          <w:tcPr>
            <w:tcW w:w="1593" w:type="dxa"/>
            <w:shd w:val="clear" w:color="auto" w:fill="auto"/>
            <w:noWrap/>
            <w:vAlign w:val="center"/>
            <w:hideMark/>
          </w:tcPr>
          <w:p w14:paraId="646EF430" w14:textId="77777777" w:rsidR="0083186A" w:rsidRPr="009838EE" w:rsidRDefault="0083186A" w:rsidP="009D28A6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shd w:val="clear" w:color="auto" w:fill="auto"/>
            <w:vAlign w:val="center"/>
            <w:hideMark/>
          </w:tcPr>
          <w:p w14:paraId="0F9AC83B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83186A" w:rsidRPr="009838EE" w14:paraId="6A033CA4" w14:textId="77777777" w:rsidTr="009838EE">
        <w:trPr>
          <w:trHeight w:val="1200"/>
        </w:trPr>
        <w:tc>
          <w:tcPr>
            <w:tcW w:w="534" w:type="dxa"/>
            <w:vMerge/>
            <w:shd w:val="clear" w:color="auto" w:fill="auto"/>
          </w:tcPr>
          <w:p w14:paraId="64405435" w14:textId="77777777" w:rsidR="0083186A" w:rsidRPr="009838EE" w:rsidRDefault="0083186A" w:rsidP="009838EE">
            <w:pPr>
              <w:pStyle w:val="30"/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vMerge/>
            <w:shd w:val="clear" w:color="auto" w:fill="auto"/>
            <w:hideMark/>
          </w:tcPr>
          <w:p w14:paraId="12EB7383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36" w:type="dxa"/>
            <w:shd w:val="clear" w:color="auto" w:fill="auto"/>
            <w:hideMark/>
          </w:tcPr>
          <w:p w14:paraId="6DBB1E89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ΠΑΝΕΠΙΣΤΗΜΙΑΚΗ ΜΑΙΕΥΤΙΚΗ ΓΥΝΑΙΚΟΛΟΓΙΚΗ ΚΛΙΝΙΚΗ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3E8F6595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ΜΑΙΕΥΤΙΚΗΣ ΚΑΙ ΓΥΝΑΙΚΟΛΟΓΙΑΣ</w:t>
            </w:r>
          </w:p>
        </w:tc>
        <w:tc>
          <w:tcPr>
            <w:tcW w:w="1593" w:type="dxa"/>
            <w:shd w:val="clear" w:color="auto" w:fill="auto"/>
            <w:noWrap/>
            <w:vAlign w:val="center"/>
            <w:hideMark/>
          </w:tcPr>
          <w:p w14:paraId="1E38C9B1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shd w:val="clear" w:color="auto" w:fill="auto"/>
            <w:vAlign w:val="center"/>
            <w:hideMark/>
          </w:tcPr>
          <w:p w14:paraId="039E4680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2</w:t>
            </w:r>
          </w:p>
        </w:tc>
      </w:tr>
      <w:tr w:rsidR="0083186A" w:rsidRPr="009838EE" w14:paraId="79B03D28" w14:textId="77777777" w:rsidTr="009838EE">
        <w:trPr>
          <w:trHeight w:val="1800"/>
        </w:trPr>
        <w:tc>
          <w:tcPr>
            <w:tcW w:w="534" w:type="dxa"/>
            <w:vMerge/>
            <w:shd w:val="clear" w:color="auto" w:fill="auto"/>
          </w:tcPr>
          <w:p w14:paraId="193A5CDC" w14:textId="77777777" w:rsidR="0083186A" w:rsidRPr="009838EE" w:rsidRDefault="0083186A" w:rsidP="009838EE">
            <w:pPr>
              <w:pStyle w:val="30"/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vMerge/>
            <w:shd w:val="clear" w:color="auto" w:fill="auto"/>
            <w:hideMark/>
          </w:tcPr>
          <w:p w14:paraId="6F09325F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36" w:type="dxa"/>
            <w:shd w:val="clear" w:color="auto" w:fill="auto"/>
            <w:hideMark/>
          </w:tcPr>
          <w:p w14:paraId="4EDE472B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9838EE">
              <w:rPr>
                <w:u w:val="none"/>
                <w:lang w:val="el-GR"/>
              </w:rPr>
              <w:t>ΠΑΝΕΠΙΣΤΗΜΙΑΚΗ ΣΤΟΜΑΤΙΚΗΣ ΚΑΙ ΓΝΑΘΟΠΡΟΣΩΠΙΚΗΣ ΧΕΙΡΟΥΡΓΙΚΗΣ (ΓΝΑΘΟΧΕΙΡΟΥΡΓΙΚΗ ΚΛΙΝΙΚΗ)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405D22C0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ΣΤΟΜΑΤΙΚΗΣ ΚΑΙ ΓΝΑΘΟΠΡΟΣΩΠΙΚΗΣ ΧΕΙΡΟΥΡΓΙΚΗΣ</w:t>
            </w:r>
          </w:p>
        </w:tc>
        <w:tc>
          <w:tcPr>
            <w:tcW w:w="1593" w:type="dxa"/>
            <w:shd w:val="clear" w:color="auto" w:fill="auto"/>
            <w:noWrap/>
            <w:vAlign w:val="center"/>
            <w:hideMark/>
          </w:tcPr>
          <w:p w14:paraId="500AE954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shd w:val="clear" w:color="auto" w:fill="auto"/>
            <w:vAlign w:val="center"/>
            <w:hideMark/>
          </w:tcPr>
          <w:p w14:paraId="4DA62397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83186A" w:rsidRPr="009838EE" w14:paraId="3E6BFE39" w14:textId="77777777" w:rsidTr="009838EE">
        <w:trPr>
          <w:trHeight w:val="900"/>
        </w:trPr>
        <w:tc>
          <w:tcPr>
            <w:tcW w:w="534" w:type="dxa"/>
            <w:vMerge/>
            <w:shd w:val="clear" w:color="auto" w:fill="auto"/>
          </w:tcPr>
          <w:p w14:paraId="7927178C" w14:textId="77777777" w:rsidR="0083186A" w:rsidRPr="009838EE" w:rsidRDefault="0083186A" w:rsidP="009838EE">
            <w:pPr>
              <w:pStyle w:val="30"/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vMerge/>
            <w:shd w:val="clear" w:color="auto" w:fill="auto"/>
            <w:hideMark/>
          </w:tcPr>
          <w:p w14:paraId="6BBF44FA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36" w:type="dxa"/>
            <w:shd w:val="clear" w:color="auto" w:fill="auto"/>
            <w:hideMark/>
          </w:tcPr>
          <w:p w14:paraId="23C6130C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9838EE">
              <w:rPr>
                <w:u w:val="none"/>
                <w:lang w:val="el-GR"/>
              </w:rPr>
              <w:t>Π. ΠΑΝ. Γ΄ΠΤΕΡΥΓΑ (ΟΓΚΟΛΟΓΙΚΗ ΚΛΙΝΙΚΗ)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00D58051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ΠΑΘΟΛΟΓΙΚΗΣ ΟΓΚΟΛΟΓΙΑΣ</w:t>
            </w:r>
          </w:p>
        </w:tc>
        <w:tc>
          <w:tcPr>
            <w:tcW w:w="1593" w:type="dxa"/>
            <w:shd w:val="clear" w:color="auto" w:fill="auto"/>
            <w:noWrap/>
            <w:vAlign w:val="center"/>
            <w:hideMark/>
          </w:tcPr>
          <w:p w14:paraId="19A84572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shd w:val="clear" w:color="auto" w:fill="auto"/>
            <w:vAlign w:val="center"/>
            <w:hideMark/>
          </w:tcPr>
          <w:p w14:paraId="677CEBB9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83186A" w:rsidRPr="009838EE" w14:paraId="6265A064" w14:textId="77777777" w:rsidTr="009838EE">
        <w:trPr>
          <w:trHeight w:val="900"/>
        </w:trPr>
        <w:tc>
          <w:tcPr>
            <w:tcW w:w="534" w:type="dxa"/>
            <w:vMerge/>
            <w:shd w:val="clear" w:color="auto" w:fill="auto"/>
          </w:tcPr>
          <w:p w14:paraId="5004A2FA" w14:textId="77777777" w:rsidR="0083186A" w:rsidRPr="009838EE" w:rsidRDefault="0083186A" w:rsidP="009838EE">
            <w:pPr>
              <w:pStyle w:val="30"/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vMerge/>
            <w:shd w:val="clear" w:color="auto" w:fill="auto"/>
            <w:hideMark/>
          </w:tcPr>
          <w:p w14:paraId="5CED3B97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36" w:type="dxa"/>
            <w:shd w:val="clear" w:color="auto" w:fill="auto"/>
            <w:hideMark/>
          </w:tcPr>
          <w:p w14:paraId="141409D7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proofErr w:type="gramStart"/>
            <w:r w:rsidRPr="009838EE">
              <w:rPr>
                <w:u w:val="none"/>
                <w:lang w:val="en-US"/>
              </w:rPr>
              <w:t>ΠΑΝΕΠΙΣΤΗΜΙΑΚΗ  ΑΙΜΑΤΟΛΟΓΙΚΗ</w:t>
            </w:r>
            <w:proofErr w:type="gramEnd"/>
            <w:r w:rsidRPr="009838EE">
              <w:rPr>
                <w:u w:val="none"/>
                <w:lang w:val="en-US"/>
              </w:rPr>
              <w:t xml:space="preserve"> ΚΛΙΝΙΚΗ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5FCA4BDA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ΑΙΜΑΤΟΛΟΓΙΑΣ</w:t>
            </w:r>
          </w:p>
        </w:tc>
        <w:tc>
          <w:tcPr>
            <w:tcW w:w="1593" w:type="dxa"/>
            <w:shd w:val="clear" w:color="auto" w:fill="auto"/>
            <w:noWrap/>
            <w:vAlign w:val="center"/>
            <w:hideMark/>
          </w:tcPr>
          <w:p w14:paraId="6ECCE6B9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shd w:val="clear" w:color="auto" w:fill="auto"/>
            <w:vAlign w:val="center"/>
            <w:hideMark/>
          </w:tcPr>
          <w:p w14:paraId="45BC4310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83186A" w:rsidRPr="009838EE" w14:paraId="7CD9D07A" w14:textId="77777777" w:rsidTr="009838EE">
        <w:trPr>
          <w:trHeight w:val="600"/>
        </w:trPr>
        <w:tc>
          <w:tcPr>
            <w:tcW w:w="534" w:type="dxa"/>
            <w:vMerge/>
            <w:shd w:val="clear" w:color="auto" w:fill="auto"/>
          </w:tcPr>
          <w:p w14:paraId="6FC70586" w14:textId="77777777" w:rsidR="0083186A" w:rsidRPr="009838EE" w:rsidRDefault="0083186A" w:rsidP="009838EE">
            <w:pPr>
              <w:pStyle w:val="30"/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vMerge/>
            <w:shd w:val="clear" w:color="auto" w:fill="auto"/>
            <w:hideMark/>
          </w:tcPr>
          <w:p w14:paraId="412BE6C8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36" w:type="dxa"/>
            <w:shd w:val="clear" w:color="auto" w:fill="auto"/>
            <w:hideMark/>
          </w:tcPr>
          <w:p w14:paraId="4C415F4C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ΠΑΝΕΠΙΣΤΗΜΙΑΚΗ ΨΥΧΙΑΤΡΙΚΗ ΚΛΙΝΙΚΗ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02F1BBE2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ΨΥΧΙΑΤΡΙΚΗΣ</w:t>
            </w:r>
          </w:p>
        </w:tc>
        <w:tc>
          <w:tcPr>
            <w:tcW w:w="1593" w:type="dxa"/>
            <w:shd w:val="clear" w:color="auto" w:fill="auto"/>
            <w:noWrap/>
            <w:vAlign w:val="center"/>
            <w:hideMark/>
          </w:tcPr>
          <w:p w14:paraId="0EC17557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shd w:val="clear" w:color="auto" w:fill="auto"/>
            <w:vAlign w:val="center"/>
            <w:hideMark/>
          </w:tcPr>
          <w:p w14:paraId="2EBF52D7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83186A" w:rsidRPr="009838EE" w14:paraId="79B6CFED" w14:textId="77777777" w:rsidTr="009838EE">
        <w:trPr>
          <w:trHeight w:val="555"/>
        </w:trPr>
        <w:tc>
          <w:tcPr>
            <w:tcW w:w="534" w:type="dxa"/>
            <w:vMerge/>
            <w:shd w:val="clear" w:color="auto" w:fill="auto"/>
          </w:tcPr>
          <w:p w14:paraId="4B1FD85F" w14:textId="77777777" w:rsidR="0083186A" w:rsidRPr="009838EE" w:rsidRDefault="0083186A" w:rsidP="009838EE">
            <w:pPr>
              <w:pStyle w:val="30"/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vMerge/>
            <w:shd w:val="clear" w:color="auto" w:fill="auto"/>
            <w:hideMark/>
          </w:tcPr>
          <w:p w14:paraId="1FBC9EB0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36" w:type="dxa"/>
            <w:shd w:val="clear" w:color="auto" w:fill="auto"/>
            <w:vAlign w:val="center"/>
            <w:hideMark/>
          </w:tcPr>
          <w:p w14:paraId="2220882D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ΤΕΠ</w:t>
            </w:r>
          </w:p>
        </w:tc>
        <w:tc>
          <w:tcPr>
            <w:tcW w:w="2551" w:type="dxa"/>
            <w:shd w:val="clear" w:color="auto" w:fill="auto"/>
            <w:hideMark/>
          </w:tcPr>
          <w:p w14:paraId="5514EFB4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9838EE">
              <w:rPr>
                <w:bCs/>
                <w:u w:val="none"/>
                <w:lang w:val="el-GR"/>
              </w:rPr>
              <w:t xml:space="preserve">ΠΝΕΥΜΟΝΟΛΟΓΙΑΣ-ΦΥΜΑΤΙΟΛΟΓΙΑΣ </w:t>
            </w:r>
            <w:r w:rsidRPr="009838EE">
              <w:rPr>
                <w:rFonts w:hint="eastAsia"/>
                <w:bCs/>
                <w:u w:val="none"/>
                <w:lang w:val="el-GR"/>
              </w:rPr>
              <w:t>με</w:t>
            </w:r>
            <w:r w:rsidRPr="009838EE">
              <w:rPr>
                <w:bCs/>
                <w:u w:val="none"/>
                <w:lang w:val="el-GR"/>
              </w:rPr>
              <w:t xml:space="preserve"> </w:t>
            </w:r>
            <w:r w:rsidRPr="009838EE">
              <w:rPr>
                <w:rFonts w:hint="eastAsia"/>
                <w:bCs/>
                <w:u w:val="none"/>
                <w:lang w:val="el-GR"/>
              </w:rPr>
              <w:t>αποδεδειγμένη</w:t>
            </w:r>
            <w:r w:rsidRPr="009838EE">
              <w:rPr>
                <w:bCs/>
                <w:u w:val="none"/>
                <w:lang w:val="el-GR"/>
              </w:rPr>
              <w:t xml:space="preserve"> </w:t>
            </w:r>
            <w:r w:rsidRPr="009838EE">
              <w:rPr>
                <w:rFonts w:hint="eastAsia"/>
                <w:bCs/>
                <w:u w:val="none"/>
                <w:lang w:val="el-GR"/>
              </w:rPr>
              <w:t>εμπειρία</w:t>
            </w:r>
            <w:r w:rsidRPr="009838EE">
              <w:rPr>
                <w:bCs/>
                <w:u w:val="none"/>
                <w:lang w:val="el-GR"/>
              </w:rPr>
              <w:t xml:space="preserve"> </w:t>
            </w:r>
            <w:r w:rsidRPr="009838EE">
              <w:rPr>
                <w:rFonts w:hint="eastAsia"/>
                <w:bCs/>
                <w:u w:val="none"/>
                <w:lang w:val="el-GR"/>
              </w:rPr>
              <w:t>και</w:t>
            </w:r>
            <w:r w:rsidRPr="009838EE">
              <w:rPr>
                <w:bCs/>
                <w:u w:val="none"/>
                <w:lang w:val="el-GR"/>
              </w:rPr>
              <w:t xml:space="preserve"> </w:t>
            </w:r>
            <w:r w:rsidRPr="009838EE">
              <w:rPr>
                <w:rFonts w:hint="eastAsia"/>
                <w:bCs/>
                <w:u w:val="none"/>
                <w:lang w:val="el-GR"/>
              </w:rPr>
              <w:t>γνώση</w:t>
            </w:r>
            <w:r w:rsidRPr="009838EE">
              <w:rPr>
                <w:bCs/>
                <w:u w:val="none"/>
                <w:lang w:val="el-GR"/>
              </w:rPr>
              <w:t xml:space="preserve"> </w:t>
            </w:r>
            <w:r w:rsidRPr="009838EE">
              <w:rPr>
                <w:rFonts w:hint="eastAsia"/>
                <w:bCs/>
                <w:u w:val="none"/>
                <w:lang w:val="el-GR"/>
              </w:rPr>
              <w:t>στην</w:t>
            </w:r>
            <w:r w:rsidRPr="009838EE">
              <w:rPr>
                <w:bCs/>
                <w:u w:val="none"/>
                <w:lang w:val="el-GR"/>
              </w:rPr>
              <w:t xml:space="preserve"> </w:t>
            </w:r>
            <w:r w:rsidRPr="009838EE">
              <w:rPr>
                <w:rFonts w:hint="eastAsia"/>
                <w:bCs/>
                <w:u w:val="none"/>
                <w:lang w:val="el-GR"/>
              </w:rPr>
              <w:t>επείγουσα</w:t>
            </w:r>
            <w:r w:rsidRPr="009838EE">
              <w:rPr>
                <w:bCs/>
                <w:u w:val="none"/>
                <w:lang w:val="el-GR"/>
              </w:rPr>
              <w:t xml:space="preserve"> </w:t>
            </w:r>
            <w:r w:rsidRPr="009838EE">
              <w:rPr>
                <w:rFonts w:hint="eastAsia"/>
                <w:bCs/>
                <w:u w:val="none"/>
                <w:lang w:val="el-GR"/>
              </w:rPr>
              <w:t>ιατρική</w:t>
            </w:r>
            <w:r w:rsidRPr="009838EE">
              <w:rPr>
                <w:bCs/>
                <w:u w:val="none"/>
                <w:lang w:val="el-GR"/>
              </w:rPr>
              <w:t xml:space="preserve"> </w:t>
            </w:r>
            <w:r w:rsidRPr="009838EE">
              <w:rPr>
                <w:rFonts w:hint="eastAsia"/>
                <w:bCs/>
                <w:u w:val="none"/>
                <w:lang w:val="el-GR"/>
              </w:rPr>
              <w:t>ή</w:t>
            </w:r>
            <w:r w:rsidRPr="009838EE">
              <w:rPr>
                <w:bCs/>
                <w:u w:val="none"/>
                <w:lang w:val="el-GR"/>
              </w:rPr>
              <w:t xml:space="preserve"> </w:t>
            </w:r>
            <w:r w:rsidRPr="009838EE">
              <w:rPr>
                <w:rFonts w:hint="eastAsia"/>
                <w:bCs/>
                <w:u w:val="none"/>
                <w:lang w:val="el-GR"/>
              </w:rPr>
              <w:t>εξειδίκευση</w:t>
            </w:r>
            <w:r w:rsidRPr="009838EE">
              <w:rPr>
                <w:bCs/>
                <w:u w:val="none"/>
                <w:lang w:val="el-GR"/>
              </w:rPr>
              <w:t xml:space="preserve"> </w:t>
            </w:r>
            <w:r w:rsidRPr="009838EE">
              <w:rPr>
                <w:rFonts w:hint="eastAsia"/>
                <w:bCs/>
                <w:u w:val="none"/>
                <w:lang w:val="el-GR"/>
              </w:rPr>
              <w:t>στη</w:t>
            </w:r>
            <w:r w:rsidRPr="009838EE">
              <w:rPr>
                <w:bCs/>
                <w:u w:val="none"/>
                <w:lang w:val="el-GR"/>
              </w:rPr>
              <w:t xml:space="preserve"> </w:t>
            </w:r>
            <w:r w:rsidRPr="009838EE">
              <w:rPr>
                <w:rFonts w:hint="eastAsia"/>
                <w:bCs/>
                <w:u w:val="none"/>
                <w:lang w:val="el-GR"/>
              </w:rPr>
              <w:t>Μ</w:t>
            </w:r>
            <w:r w:rsidRPr="009838EE">
              <w:rPr>
                <w:bCs/>
                <w:u w:val="none"/>
                <w:lang w:val="el-GR"/>
              </w:rPr>
              <w:t>.</w:t>
            </w:r>
            <w:r w:rsidRPr="009838EE">
              <w:rPr>
                <w:rFonts w:hint="eastAsia"/>
                <w:bCs/>
                <w:u w:val="none"/>
                <w:lang w:val="el-GR"/>
              </w:rPr>
              <w:t>Ε</w:t>
            </w:r>
            <w:r w:rsidRPr="009838EE">
              <w:rPr>
                <w:bCs/>
                <w:u w:val="none"/>
                <w:lang w:val="el-GR"/>
              </w:rPr>
              <w:t>.</w:t>
            </w:r>
            <w:r w:rsidRPr="009838EE">
              <w:rPr>
                <w:rFonts w:hint="eastAsia"/>
                <w:bCs/>
                <w:u w:val="none"/>
                <w:lang w:val="el-GR"/>
              </w:rPr>
              <w:t>Θ</w:t>
            </w:r>
            <w:r w:rsidRPr="009838EE">
              <w:rPr>
                <w:bCs/>
                <w:u w:val="none"/>
                <w:lang w:val="el-GR"/>
              </w:rPr>
              <w:t xml:space="preserve">. </w:t>
            </w:r>
          </w:p>
        </w:tc>
        <w:tc>
          <w:tcPr>
            <w:tcW w:w="1593" w:type="dxa"/>
            <w:shd w:val="clear" w:color="auto" w:fill="auto"/>
            <w:noWrap/>
            <w:vAlign w:val="center"/>
            <w:hideMark/>
          </w:tcPr>
          <w:p w14:paraId="1F3C9F90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shd w:val="clear" w:color="auto" w:fill="auto"/>
            <w:vAlign w:val="center"/>
            <w:hideMark/>
          </w:tcPr>
          <w:p w14:paraId="73C2229D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83186A" w:rsidRPr="009838EE" w14:paraId="3CD48B73" w14:textId="77777777" w:rsidTr="009838EE">
        <w:trPr>
          <w:trHeight w:val="300"/>
        </w:trPr>
        <w:tc>
          <w:tcPr>
            <w:tcW w:w="534" w:type="dxa"/>
            <w:vMerge w:val="restart"/>
            <w:shd w:val="clear" w:color="auto" w:fill="auto"/>
            <w:vAlign w:val="center"/>
          </w:tcPr>
          <w:p w14:paraId="7553B0B4" w14:textId="77777777" w:rsidR="0083186A" w:rsidRPr="009838EE" w:rsidRDefault="0083186A" w:rsidP="00400455">
            <w:pPr>
              <w:pStyle w:val="30"/>
              <w:numPr>
                <w:ilvl w:val="0"/>
                <w:numId w:val="29"/>
              </w:numPr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vMerge w:val="restart"/>
            <w:shd w:val="clear" w:color="auto" w:fill="auto"/>
            <w:vAlign w:val="center"/>
            <w:hideMark/>
          </w:tcPr>
          <w:p w14:paraId="26AEE21A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 xml:space="preserve">ΓΝ ΛΑΡΙΣΑΣ "ΚΟΥΤΛΙΜΠΑΝΕΙΟ &amp; </w:t>
            </w:r>
            <w:r w:rsidRPr="009838EE">
              <w:rPr>
                <w:u w:val="none"/>
                <w:lang w:val="en-US"/>
              </w:rPr>
              <w:lastRenderedPageBreak/>
              <w:t>ΤΡΙΑΝΤΑΦΥΛΛΕΙΟ"</w:t>
            </w:r>
          </w:p>
        </w:tc>
        <w:tc>
          <w:tcPr>
            <w:tcW w:w="2136" w:type="dxa"/>
            <w:vMerge w:val="restart"/>
            <w:shd w:val="clear" w:color="auto" w:fill="auto"/>
            <w:hideMark/>
          </w:tcPr>
          <w:p w14:paraId="1E24CAE7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lastRenderedPageBreak/>
              <w:t>ΓΑΣΤΡΕΝΤΕΡΟΛΟΓΙΚΟ ΤΜΗΜΑ</w:t>
            </w:r>
          </w:p>
        </w:tc>
        <w:tc>
          <w:tcPr>
            <w:tcW w:w="2551" w:type="dxa"/>
            <w:vMerge w:val="restart"/>
            <w:shd w:val="clear" w:color="auto" w:fill="auto"/>
            <w:vAlign w:val="center"/>
            <w:hideMark/>
          </w:tcPr>
          <w:p w14:paraId="0488B007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ΓΑΣΤΡΕΝΤΕΡΟΛΟΓΙΑΣ</w:t>
            </w:r>
          </w:p>
        </w:tc>
        <w:tc>
          <w:tcPr>
            <w:tcW w:w="1593" w:type="dxa"/>
            <w:shd w:val="clear" w:color="auto" w:fill="auto"/>
            <w:noWrap/>
            <w:vAlign w:val="center"/>
            <w:hideMark/>
          </w:tcPr>
          <w:p w14:paraId="0AD5A130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ΔΙΕΥΘΥΝΤΗ</w:t>
            </w:r>
          </w:p>
        </w:tc>
        <w:tc>
          <w:tcPr>
            <w:tcW w:w="1093" w:type="dxa"/>
            <w:shd w:val="clear" w:color="auto" w:fill="auto"/>
            <w:vAlign w:val="center"/>
            <w:hideMark/>
          </w:tcPr>
          <w:p w14:paraId="40955B18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83186A" w:rsidRPr="009838EE" w14:paraId="4DEF190F" w14:textId="77777777" w:rsidTr="009838EE">
        <w:trPr>
          <w:trHeight w:val="300"/>
        </w:trPr>
        <w:tc>
          <w:tcPr>
            <w:tcW w:w="534" w:type="dxa"/>
            <w:vMerge/>
            <w:shd w:val="clear" w:color="auto" w:fill="auto"/>
          </w:tcPr>
          <w:p w14:paraId="40F68B8D" w14:textId="77777777" w:rsidR="0083186A" w:rsidRPr="009838EE" w:rsidRDefault="0083186A" w:rsidP="009838EE">
            <w:pPr>
              <w:pStyle w:val="30"/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vMerge/>
            <w:shd w:val="clear" w:color="auto" w:fill="auto"/>
            <w:hideMark/>
          </w:tcPr>
          <w:p w14:paraId="4D5472B8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36" w:type="dxa"/>
            <w:vMerge/>
            <w:shd w:val="clear" w:color="auto" w:fill="auto"/>
            <w:hideMark/>
          </w:tcPr>
          <w:p w14:paraId="3BC1D629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551" w:type="dxa"/>
            <w:vMerge/>
            <w:shd w:val="clear" w:color="auto" w:fill="auto"/>
            <w:hideMark/>
          </w:tcPr>
          <w:p w14:paraId="1641AA27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1593" w:type="dxa"/>
            <w:shd w:val="clear" w:color="auto" w:fill="auto"/>
            <w:noWrap/>
            <w:vAlign w:val="center"/>
            <w:hideMark/>
          </w:tcPr>
          <w:p w14:paraId="70296A0A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shd w:val="clear" w:color="auto" w:fill="auto"/>
            <w:vAlign w:val="center"/>
            <w:hideMark/>
          </w:tcPr>
          <w:p w14:paraId="7FD5F398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9D28A6" w:rsidRPr="009838EE" w14:paraId="23C65B81" w14:textId="77777777" w:rsidTr="009838EE">
        <w:trPr>
          <w:trHeight w:val="481"/>
        </w:trPr>
        <w:tc>
          <w:tcPr>
            <w:tcW w:w="534" w:type="dxa"/>
            <w:vMerge/>
            <w:shd w:val="clear" w:color="auto" w:fill="auto"/>
          </w:tcPr>
          <w:p w14:paraId="68A1449D" w14:textId="77777777" w:rsidR="009D28A6" w:rsidRPr="009838EE" w:rsidRDefault="009D28A6" w:rsidP="009838EE">
            <w:pPr>
              <w:pStyle w:val="30"/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vMerge/>
            <w:shd w:val="clear" w:color="auto" w:fill="auto"/>
            <w:hideMark/>
          </w:tcPr>
          <w:p w14:paraId="0DD23805" w14:textId="77777777" w:rsidR="009D28A6" w:rsidRPr="009838EE" w:rsidRDefault="009D28A6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36" w:type="dxa"/>
            <w:vMerge w:val="restart"/>
            <w:shd w:val="clear" w:color="auto" w:fill="auto"/>
            <w:vAlign w:val="center"/>
            <w:hideMark/>
          </w:tcPr>
          <w:p w14:paraId="54BBCA64" w14:textId="77777777" w:rsidR="009D28A6" w:rsidRPr="009838EE" w:rsidRDefault="009D28A6" w:rsidP="009D28A6">
            <w:pPr>
              <w:pStyle w:val="30"/>
              <w:spacing w:line="276" w:lineRule="auto"/>
              <w:rPr>
                <w:u w:val="none"/>
                <w:lang w:val="en-US"/>
              </w:rPr>
            </w:pPr>
            <w:r>
              <w:rPr>
                <w:u w:val="none"/>
                <w:lang w:val="el-GR"/>
              </w:rPr>
              <w:t>ΜΕΘ</w:t>
            </w:r>
          </w:p>
        </w:tc>
        <w:tc>
          <w:tcPr>
            <w:tcW w:w="2551" w:type="dxa"/>
            <w:shd w:val="clear" w:color="auto" w:fill="auto"/>
            <w:hideMark/>
          </w:tcPr>
          <w:p w14:paraId="43504F78" w14:textId="77777777" w:rsidR="009D28A6" w:rsidRPr="009838EE" w:rsidRDefault="009D28A6" w:rsidP="0067099E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9838EE">
              <w:rPr>
                <w:bCs/>
                <w:u w:val="none"/>
                <w:lang w:val="el-GR"/>
              </w:rPr>
              <w:t xml:space="preserve">ΕΣΩΤΕΡΙΚΗΣ </w:t>
            </w:r>
            <w:r>
              <w:rPr>
                <w:bCs/>
                <w:u w:val="none"/>
                <w:lang w:val="el-GR"/>
              </w:rPr>
              <w:t>Π</w:t>
            </w:r>
            <w:r w:rsidRPr="009838EE">
              <w:rPr>
                <w:bCs/>
                <w:u w:val="none"/>
                <w:lang w:val="el-GR"/>
              </w:rPr>
              <w:t>ΑΘΟΛΟΓΙΑΣ ΓΙΑ ΤΗ ΜΕΘ</w:t>
            </w:r>
          </w:p>
        </w:tc>
        <w:tc>
          <w:tcPr>
            <w:tcW w:w="1593" w:type="dxa"/>
            <w:shd w:val="clear" w:color="auto" w:fill="auto"/>
            <w:noWrap/>
            <w:vAlign w:val="center"/>
            <w:hideMark/>
          </w:tcPr>
          <w:p w14:paraId="7B059312" w14:textId="77777777" w:rsidR="009D28A6" w:rsidRPr="009838EE" w:rsidRDefault="009D28A6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ΕΠΙΜΕΛΗΤΗ Α'</w:t>
            </w:r>
          </w:p>
        </w:tc>
        <w:tc>
          <w:tcPr>
            <w:tcW w:w="1093" w:type="dxa"/>
            <w:shd w:val="clear" w:color="auto" w:fill="auto"/>
            <w:vAlign w:val="center"/>
            <w:hideMark/>
          </w:tcPr>
          <w:p w14:paraId="1FE809A2" w14:textId="77777777" w:rsidR="009D28A6" w:rsidRPr="009838EE" w:rsidRDefault="009D28A6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9D28A6" w:rsidRPr="009838EE" w14:paraId="53C44662" w14:textId="77777777" w:rsidTr="009838EE">
        <w:trPr>
          <w:trHeight w:val="540"/>
        </w:trPr>
        <w:tc>
          <w:tcPr>
            <w:tcW w:w="534" w:type="dxa"/>
            <w:vMerge/>
            <w:shd w:val="clear" w:color="auto" w:fill="auto"/>
          </w:tcPr>
          <w:p w14:paraId="0BB11A91" w14:textId="77777777" w:rsidR="009D28A6" w:rsidRPr="009838EE" w:rsidRDefault="009D28A6" w:rsidP="009838EE">
            <w:pPr>
              <w:pStyle w:val="30"/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vMerge/>
            <w:shd w:val="clear" w:color="auto" w:fill="auto"/>
            <w:hideMark/>
          </w:tcPr>
          <w:p w14:paraId="2454D0B8" w14:textId="77777777" w:rsidR="009D28A6" w:rsidRPr="009838EE" w:rsidRDefault="009D28A6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36" w:type="dxa"/>
            <w:vMerge/>
            <w:shd w:val="clear" w:color="auto" w:fill="auto"/>
            <w:hideMark/>
          </w:tcPr>
          <w:p w14:paraId="64D7E47B" w14:textId="77777777" w:rsidR="009D28A6" w:rsidRPr="0067099E" w:rsidRDefault="009D28A6" w:rsidP="009838EE">
            <w:pPr>
              <w:pStyle w:val="30"/>
              <w:spacing w:line="276" w:lineRule="auto"/>
              <w:rPr>
                <w:u w:val="none"/>
                <w:lang w:val="el-GR"/>
              </w:rPr>
            </w:pPr>
          </w:p>
        </w:tc>
        <w:tc>
          <w:tcPr>
            <w:tcW w:w="2551" w:type="dxa"/>
            <w:shd w:val="clear" w:color="auto" w:fill="auto"/>
            <w:hideMark/>
          </w:tcPr>
          <w:p w14:paraId="49652105" w14:textId="77777777" w:rsidR="009D28A6" w:rsidRPr="0067099E" w:rsidRDefault="009D28A6" w:rsidP="0067099E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9838EE">
              <w:rPr>
                <w:bCs/>
                <w:u w:val="none"/>
                <w:lang w:val="el-GR"/>
              </w:rPr>
              <w:t>ΚΑΡΔΙΟΛΟΓΙΑΣ Ή ΠΝΕΥΜΟΝΟΛΟΓΙΑΣ –ΦΥΜΑΤΙΟΛΟΓΙΑΣ  Ή ΧΕΙΡΟΥΡΓΙΚΗΣ ΓΙΑ ΤΗ ΜΕΘ</w:t>
            </w:r>
          </w:p>
        </w:tc>
        <w:tc>
          <w:tcPr>
            <w:tcW w:w="1593" w:type="dxa"/>
            <w:shd w:val="clear" w:color="auto" w:fill="auto"/>
            <w:noWrap/>
            <w:vAlign w:val="center"/>
            <w:hideMark/>
          </w:tcPr>
          <w:p w14:paraId="47B08A98" w14:textId="77777777" w:rsidR="009D28A6" w:rsidRPr="009838EE" w:rsidRDefault="009D28A6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shd w:val="clear" w:color="auto" w:fill="auto"/>
            <w:vAlign w:val="center"/>
            <w:hideMark/>
          </w:tcPr>
          <w:p w14:paraId="5AC1B186" w14:textId="77777777" w:rsidR="009D28A6" w:rsidRPr="009838EE" w:rsidRDefault="009D28A6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3</w:t>
            </w:r>
          </w:p>
        </w:tc>
      </w:tr>
      <w:tr w:rsidR="0083186A" w:rsidRPr="009838EE" w14:paraId="4C5AC642" w14:textId="77777777" w:rsidTr="009838EE">
        <w:trPr>
          <w:trHeight w:val="465"/>
        </w:trPr>
        <w:tc>
          <w:tcPr>
            <w:tcW w:w="534" w:type="dxa"/>
            <w:vMerge/>
            <w:shd w:val="clear" w:color="auto" w:fill="auto"/>
          </w:tcPr>
          <w:p w14:paraId="2BCCFC3D" w14:textId="77777777" w:rsidR="0083186A" w:rsidRPr="009838EE" w:rsidRDefault="0083186A" w:rsidP="009838EE">
            <w:pPr>
              <w:pStyle w:val="30"/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vMerge/>
            <w:shd w:val="clear" w:color="auto" w:fill="auto"/>
            <w:hideMark/>
          </w:tcPr>
          <w:p w14:paraId="71F57371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36" w:type="dxa"/>
            <w:shd w:val="clear" w:color="auto" w:fill="auto"/>
            <w:vAlign w:val="center"/>
            <w:hideMark/>
          </w:tcPr>
          <w:p w14:paraId="705ABA99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ΠΑΙΔΙΑΤΡΙΚΟ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63B565DB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ΠΑΙΔΙΑΤΡΙΚΗΣ</w:t>
            </w:r>
          </w:p>
        </w:tc>
        <w:tc>
          <w:tcPr>
            <w:tcW w:w="1593" w:type="dxa"/>
            <w:shd w:val="clear" w:color="auto" w:fill="auto"/>
            <w:noWrap/>
            <w:vAlign w:val="center"/>
            <w:hideMark/>
          </w:tcPr>
          <w:p w14:paraId="41118083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shd w:val="clear" w:color="auto" w:fill="auto"/>
            <w:vAlign w:val="center"/>
            <w:hideMark/>
          </w:tcPr>
          <w:p w14:paraId="577C0864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2</w:t>
            </w:r>
          </w:p>
        </w:tc>
      </w:tr>
      <w:tr w:rsidR="0083186A" w:rsidRPr="009838EE" w14:paraId="412DFFA1" w14:textId="77777777" w:rsidTr="009838EE">
        <w:trPr>
          <w:trHeight w:val="630"/>
        </w:trPr>
        <w:tc>
          <w:tcPr>
            <w:tcW w:w="534" w:type="dxa"/>
            <w:vMerge/>
            <w:shd w:val="clear" w:color="auto" w:fill="auto"/>
          </w:tcPr>
          <w:p w14:paraId="5174BB53" w14:textId="77777777" w:rsidR="0083186A" w:rsidRPr="009838EE" w:rsidRDefault="0083186A" w:rsidP="009838EE">
            <w:pPr>
              <w:pStyle w:val="30"/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vMerge/>
            <w:shd w:val="clear" w:color="auto" w:fill="auto"/>
            <w:hideMark/>
          </w:tcPr>
          <w:p w14:paraId="064347D5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36" w:type="dxa"/>
            <w:shd w:val="clear" w:color="auto" w:fill="auto"/>
            <w:hideMark/>
          </w:tcPr>
          <w:p w14:paraId="5E276056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ΟΓΚΟΛΟΓΙΚΟ ΤΜΗΜΑ</w:t>
            </w:r>
          </w:p>
        </w:tc>
        <w:tc>
          <w:tcPr>
            <w:tcW w:w="2551" w:type="dxa"/>
            <w:shd w:val="clear" w:color="auto" w:fill="auto"/>
            <w:hideMark/>
          </w:tcPr>
          <w:p w14:paraId="27A7B8A8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ΠΑΘΟΛΟΓΙΚΗΣ ΟΓΚΟΛΟΓΙΑΣ</w:t>
            </w:r>
          </w:p>
        </w:tc>
        <w:tc>
          <w:tcPr>
            <w:tcW w:w="1593" w:type="dxa"/>
            <w:shd w:val="clear" w:color="auto" w:fill="auto"/>
            <w:hideMark/>
          </w:tcPr>
          <w:p w14:paraId="6863D0B5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shd w:val="clear" w:color="auto" w:fill="auto"/>
            <w:hideMark/>
          </w:tcPr>
          <w:p w14:paraId="584A9B20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2</w:t>
            </w:r>
          </w:p>
        </w:tc>
      </w:tr>
      <w:tr w:rsidR="0083186A" w:rsidRPr="009838EE" w14:paraId="5D7ED5E5" w14:textId="77777777" w:rsidTr="009838EE">
        <w:trPr>
          <w:trHeight w:val="629"/>
        </w:trPr>
        <w:tc>
          <w:tcPr>
            <w:tcW w:w="534" w:type="dxa"/>
            <w:vMerge/>
            <w:shd w:val="clear" w:color="auto" w:fill="auto"/>
          </w:tcPr>
          <w:p w14:paraId="1CB497A3" w14:textId="77777777" w:rsidR="0083186A" w:rsidRPr="009838EE" w:rsidRDefault="0083186A" w:rsidP="009838EE">
            <w:pPr>
              <w:pStyle w:val="30"/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vMerge/>
            <w:shd w:val="clear" w:color="auto" w:fill="auto"/>
            <w:hideMark/>
          </w:tcPr>
          <w:p w14:paraId="5729FB04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36" w:type="dxa"/>
            <w:shd w:val="clear" w:color="auto" w:fill="auto"/>
            <w:hideMark/>
          </w:tcPr>
          <w:p w14:paraId="008FA824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ΜΑΙΕΥΤΙΚΗ ΓΥΝΑΙΚΟΛΟΓΙΚΗ ΚΛΙΝΙΚΗ</w:t>
            </w:r>
          </w:p>
        </w:tc>
        <w:tc>
          <w:tcPr>
            <w:tcW w:w="2551" w:type="dxa"/>
            <w:shd w:val="clear" w:color="auto" w:fill="auto"/>
            <w:hideMark/>
          </w:tcPr>
          <w:p w14:paraId="22321ED5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ΜΑΙΕΥΤΙΚΗΣ ΚΑΙ ΓΥΝΑΙΚΟΛΟΓΙΑΣ</w:t>
            </w:r>
          </w:p>
        </w:tc>
        <w:tc>
          <w:tcPr>
            <w:tcW w:w="1593" w:type="dxa"/>
            <w:shd w:val="clear" w:color="auto" w:fill="auto"/>
            <w:noWrap/>
            <w:hideMark/>
          </w:tcPr>
          <w:p w14:paraId="77D59C3B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shd w:val="clear" w:color="auto" w:fill="auto"/>
            <w:hideMark/>
          </w:tcPr>
          <w:p w14:paraId="58D77A62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83186A" w:rsidRPr="009838EE" w14:paraId="3EE71AD0" w14:textId="77777777" w:rsidTr="009838EE">
        <w:trPr>
          <w:trHeight w:val="512"/>
        </w:trPr>
        <w:tc>
          <w:tcPr>
            <w:tcW w:w="534" w:type="dxa"/>
            <w:vMerge/>
            <w:shd w:val="clear" w:color="auto" w:fill="auto"/>
          </w:tcPr>
          <w:p w14:paraId="65E0994A" w14:textId="77777777" w:rsidR="0083186A" w:rsidRPr="009838EE" w:rsidRDefault="0083186A" w:rsidP="009838EE">
            <w:pPr>
              <w:pStyle w:val="30"/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vMerge/>
            <w:shd w:val="clear" w:color="auto" w:fill="auto"/>
            <w:hideMark/>
          </w:tcPr>
          <w:p w14:paraId="7465A9AF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36" w:type="dxa"/>
            <w:shd w:val="clear" w:color="auto" w:fill="auto"/>
            <w:hideMark/>
          </w:tcPr>
          <w:p w14:paraId="7B2B9DCD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ΟΔΟΝΤΙΑΤΡΙΚΟ ΑΜΕΑ</w:t>
            </w:r>
          </w:p>
        </w:tc>
        <w:tc>
          <w:tcPr>
            <w:tcW w:w="2551" w:type="dxa"/>
            <w:shd w:val="clear" w:color="auto" w:fill="auto"/>
            <w:hideMark/>
          </w:tcPr>
          <w:p w14:paraId="5351ABCC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9838EE">
              <w:rPr>
                <w:bCs/>
                <w:u w:val="none"/>
                <w:lang w:val="el-GR"/>
              </w:rPr>
              <w:t>ΟΔΟΝΤΙΑΤΡΙΚΗΣ ΜΕ ΕΞΕΙΔΙΚΕΥΣΗ ΣΤΑ ΑΜΕΑ</w:t>
            </w:r>
          </w:p>
        </w:tc>
        <w:tc>
          <w:tcPr>
            <w:tcW w:w="1593" w:type="dxa"/>
            <w:shd w:val="clear" w:color="auto" w:fill="auto"/>
            <w:hideMark/>
          </w:tcPr>
          <w:p w14:paraId="7F38815B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ΔΙΕΥΘΥΝΤΗ</w:t>
            </w:r>
          </w:p>
        </w:tc>
        <w:tc>
          <w:tcPr>
            <w:tcW w:w="1093" w:type="dxa"/>
            <w:shd w:val="clear" w:color="auto" w:fill="auto"/>
            <w:hideMark/>
          </w:tcPr>
          <w:p w14:paraId="35C76E81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271B34" w:rsidRPr="009838EE" w14:paraId="51249252" w14:textId="77777777" w:rsidTr="009838EE">
        <w:trPr>
          <w:trHeight w:val="506"/>
        </w:trPr>
        <w:tc>
          <w:tcPr>
            <w:tcW w:w="534" w:type="dxa"/>
            <w:vMerge w:val="restart"/>
            <w:shd w:val="clear" w:color="auto" w:fill="auto"/>
            <w:vAlign w:val="center"/>
          </w:tcPr>
          <w:p w14:paraId="42FC7022" w14:textId="77777777" w:rsidR="00271B34" w:rsidRPr="009838EE" w:rsidRDefault="00271B34" w:rsidP="00400455">
            <w:pPr>
              <w:pStyle w:val="30"/>
              <w:numPr>
                <w:ilvl w:val="0"/>
                <w:numId w:val="29"/>
              </w:numPr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vMerge w:val="restart"/>
            <w:shd w:val="clear" w:color="auto" w:fill="auto"/>
            <w:hideMark/>
          </w:tcPr>
          <w:p w14:paraId="6966A8A2" w14:textId="77777777" w:rsidR="00271B34" w:rsidRPr="009838EE" w:rsidRDefault="00271B34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Γ.Ν.ΒΟΛΟΥ "ΑΧΙΛΛΟΠΟΥΛΕΙΟ"</w:t>
            </w:r>
          </w:p>
        </w:tc>
        <w:tc>
          <w:tcPr>
            <w:tcW w:w="2136" w:type="dxa"/>
            <w:shd w:val="clear" w:color="auto" w:fill="auto"/>
            <w:vAlign w:val="center"/>
            <w:hideMark/>
          </w:tcPr>
          <w:p w14:paraId="2260385A" w14:textId="77777777" w:rsidR="00271B34" w:rsidRPr="009838EE" w:rsidRDefault="00271B34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ΧΕΙΡΟΥΡΓΙΚΗ ΚΛΙΝΙΚΗ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605EA4F1" w14:textId="77777777" w:rsidR="00271B34" w:rsidRPr="009838EE" w:rsidRDefault="00271B34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ΧΕΙΡΟΥΡΓΙΚΗΣ</w:t>
            </w:r>
          </w:p>
        </w:tc>
        <w:tc>
          <w:tcPr>
            <w:tcW w:w="1593" w:type="dxa"/>
            <w:shd w:val="clear" w:color="auto" w:fill="auto"/>
            <w:vAlign w:val="center"/>
            <w:hideMark/>
          </w:tcPr>
          <w:p w14:paraId="29EA9FFF" w14:textId="77777777" w:rsidR="00271B34" w:rsidRPr="009838EE" w:rsidRDefault="00271B34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shd w:val="clear" w:color="auto" w:fill="auto"/>
            <w:vAlign w:val="center"/>
            <w:hideMark/>
          </w:tcPr>
          <w:p w14:paraId="2908C970" w14:textId="77777777" w:rsidR="00271B34" w:rsidRPr="009838EE" w:rsidRDefault="00271B34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271B34" w:rsidRPr="009838EE" w14:paraId="2E54997E" w14:textId="77777777" w:rsidTr="009838EE">
        <w:trPr>
          <w:trHeight w:val="600"/>
        </w:trPr>
        <w:tc>
          <w:tcPr>
            <w:tcW w:w="534" w:type="dxa"/>
            <w:vMerge/>
            <w:shd w:val="clear" w:color="auto" w:fill="auto"/>
          </w:tcPr>
          <w:p w14:paraId="030E3C51" w14:textId="77777777" w:rsidR="00271B34" w:rsidRPr="009838EE" w:rsidRDefault="00271B34" w:rsidP="009838EE">
            <w:pPr>
              <w:pStyle w:val="30"/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vMerge/>
            <w:shd w:val="clear" w:color="auto" w:fill="auto"/>
            <w:hideMark/>
          </w:tcPr>
          <w:p w14:paraId="542CB1D0" w14:textId="77777777" w:rsidR="00271B34" w:rsidRPr="009838EE" w:rsidRDefault="00271B34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36" w:type="dxa"/>
            <w:shd w:val="clear" w:color="auto" w:fill="auto"/>
            <w:noWrap/>
            <w:vAlign w:val="center"/>
            <w:hideMark/>
          </w:tcPr>
          <w:p w14:paraId="51AE4FDB" w14:textId="77777777" w:rsidR="00271B34" w:rsidRPr="009838EE" w:rsidRDefault="00271B34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ΨΥΧΙΑΤΡΙΚΗ ΚΛΙΝΙΚΗ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273A667E" w14:textId="77777777" w:rsidR="00271B34" w:rsidRPr="009838EE" w:rsidRDefault="00271B34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ΨΥΧΙΑΤΡΙΚΗΣ</w:t>
            </w:r>
          </w:p>
        </w:tc>
        <w:tc>
          <w:tcPr>
            <w:tcW w:w="1593" w:type="dxa"/>
            <w:shd w:val="clear" w:color="auto" w:fill="auto"/>
            <w:vAlign w:val="center"/>
            <w:hideMark/>
          </w:tcPr>
          <w:p w14:paraId="067AB2C3" w14:textId="77777777" w:rsidR="00271B34" w:rsidRPr="009838EE" w:rsidRDefault="00271B34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shd w:val="clear" w:color="auto" w:fill="auto"/>
            <w:vAlign w:val="center"/>
            <w:hideMark/>
          </w:tcPr>
          <w:p w14:paraId="2C28A527" w14:textId="77777777" w:rsidR="00271B34" w:rsidRPr="009838EE" w:rsidRDefault="00271B34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271B34" w:rsidRPr="009838EE" w14:paraId="68AA1012" w14:textId="77777777" w:rsidTr="009838EE">
        <w:trPr>
          <w:trHeight w:val="418"/>
        </w:trPr>
        <w:tc>
          <w:tcPr>
            <w:tcW w:w="534" w:type="dxa"/>
            <w:vMerge/>
            <w:shd w:val="clear" w:color="auto" w:fill="auto"/>
          </w:tcPr>
          <w:p w14:paraId="7E9145D2" w14:textId="77777777" w:rsidR="00271B34" w:rsidRPr="009838EE" w:rsidRDefault="00271B34" w:rsidP="009838EE">
            <w:pPr>
              <w:pStyle w:val="30"/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vMerge/>
            <w:shd w:val="clear" w:color="auto" w:fill="auto"/>
            <w:hideMark/>
          </w:tcPr>
          <w:p w14:paraId="26307B55" w14:textId="77777777" w:rsidR="00271B34" w:rsidRPr="009838EE" w:rsidRDefault="00271B34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36" w:type="dxa"/>
            <w:shd w:val="clear" w:color="auto" w:fill="auto"/>
            <w:hideMark/>
          </w:tcPr>
          <w:p w14:paraId="2CF8310A" w14:textId="77777777" w:rsidR="00271B34" w:rsidRPr="009838EE" w:rsidRDefault="00271B34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ΓΑΣΤΡΕΝΤΕΡΟΛΟΓΙΚΟ ΤΜΗΜΑ</w:t>
            </w:r>
          </w:p>
        </w:tc>
        <w:tc>
          <w:tcPr>
            <w:tcW w:w="2551" w:type="dxa"/>
            <w:shd w:val="clear" w:color="auto" w:fill="auto"/>
            <w:hideMark/>
          </w:tcPr>
          <w:p w14:paraId="487E1936" w14:textId="77777777" w:rsidR="00271B34" w:rsidRPr="009838EE" w:rsidRDefault="00271B34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ΓΑΣΤΡΕΝΤΕΡΟΛΟΓΙΑΣ</w:t>
            </w:r>
          </w:p>
        </w:tc>
        <w:tc>
          <w:tcPr>
            <w:tcW w:w="1593" w:type="dxa"/>
            <w:shd w:val="clear" w:color="auto" w:fill="auto"/>
            <w:hideMark/>
          </w:tcPr>
          <w:p w14:paraId="2899F885" w14:textId="77777777" w:rsidR="00271B34" w:rsidRPr="009838EE" w:rsidRDefault="00271B34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shd w:val="clear" w:color="auto" w:fill="auto"/>
            <w:hideMark/>
          </w:tcPr>
          <w:p w14:paraId="35DFE03B" w14:textId="77777777" w:rsidR="00271B34" w:rsidRPr="009838EE" w:rsidRDefault="00271B34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271B34" w:rsidRPr="009838EE" w14:paraId="1343231F" w14:textId="77777777" w:rsidTr="009838EE">
        <w:trPr>
          <w:trHeight w:val="765"/>
        </w:trPr>
        <w:tc>
          <w:tcPr>
            <w:tcW w:w="534" w:type="dxa"/>
            <w:vMerge/>
            <w:shd w:val="clear" w:color="auto" w:fill="auto"/>
          </w:tcPr>
          <w:p w14:paraId="5F377E2B" w14:textId="77777777" w:rsidR="00271B34" w:rsidRPr="009838EE" w:rsidRDefault="00271B34" w:rsidP="009838EE">
            <w:pPr>
              <w:pStyle w:val="30"/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vMerge/>
            <w:shd w:val="clear" w:color="auto" w:fill="auto"/>
            <w:hideMark/>
          </w:tcPr>
          <w:p w14:paraId="6EF02C95" w14:textId="77777777" w:rsidR="00271B34" w:rsidRPr="009838EE" w:rsidRDefault="00271B34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36" w:type="dxa"/>
            <w:shd w:val="clear" w:color="auto" w:fill="auto"/>
            <w:vAlign w:val="center"/>
            <w:hideMark/>
          </w:tcPr>
          <w:p w14:paraId="0EEB3EBA" w14:textId="77777777" w:rsidR="00271B34" w:rsidRPr="009838EE" w:rsidRDefault="00271B34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ΑΙΜΟΔΟΣΙΑ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1D21CF1" w14:textId="77777777" w:rsidR="00271B34" w:rsidRPr="009838EE" w:rsidRDefault="00400455" w:rsidP="009838EE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>
              <w:rPr>
                <w:bCs/>
                <w:u w:val="none"/>
                <w:lang w:val="el-GR"/>
              </w:rPr>
              <w:t>ΑΙΜΑΤΟΛΟΓΙΑΣ</w:t>
            </w:r>
            <w:r w:rsidR="00271B34" w:rsidRPr="009838EE">
              <w:rPr>
                <w:bCs/>
                <w:u w:val="none"/>
                <w:lang w:val="el-GR"/>
              </w:rPr>
              <w:t xml:space="preserve"> Ή ΙΑΤΡΙΚΗΣ ΒΙΟΠΑΘΟΛΟΓΙΑΣ-ΕΡΓΑΣΤΗΡΙΑΚΗΣ ΙΑΤΡΙΚΗΣ Ή ΕΣΩΤΕΡΙΚΗΣ ΠΑΘΟΛΟΓΙΑΣ</w:t>
            </w:r>
          </w:p>
        </w:tc>
        <w:tc>
          <w:tcPr>
            <w:tcW w:w="1593" w:type="dxa"/>
            <w:shd w:val="clear" w:color="auto" w:fill="auto"/>
            <w:vAlign w:val="center"/>
            <w:hideMark/>
          </w:tcPr>
          <w:p w14:paraId="24AD2C4F" w14:textId="77777777" w:rsidR="00271B34" w:rsidRPr="009838EE" w:rsidRDefault="00271B34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shd w:val="clear" w:color="auto" w:fill="auto"/>
            <w:vAlign w:val="center"/>
            <w:hideMark/>
          </w:tcPr>
          <w:p w14:paraId="228995C3" w14:textId="77777777" w:rsidR="00271B34" w:rsidRPr="009838EE" w:rsidRDefault="00271B34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271B34" w:rsidRPr="009838EE" w14:paraId="13DDD4AD" w14:textId="77777777" w:rsidTr="009838EE">
        <w:trPr>
          <w:trHeight w:val="3060"/>
        </w:trPr>
        <w:tc>
          <w:tcPr>
            <w:tcW w:w="534" w:type="dxa"/>
            <w:vMerge/>
            <w:shd w:val="clear" w:color="auto" w:fill="auto"/>
          </w:tcPr>
          <w:p w14:paraId="11A72878" w14:textId="77777777" w:rsidR="00271B34" w:rsidRPr="009838EE" w:rsidRDefault="00271B34" w:rsidP="009838EE">
            <w:pPr>
              <w:pStyle w:val="30"/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vMerge/>
            <w:shd w:val="clear" w:color="auto" w:fill="auto"/>
            <w:hideMark/>
          </w:tcPr>
          <w:p w14:paraId="54C82CA7" w14:textId="77777777" w:rsidR="00271B34" w:rsidRPr="009838EE" w:rsidRDefault="00271B34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36" w:type="dxa"/>
            <w:shd w:val="clear" w:color="auto" w:fill="auto"/>
            <w:vAlign w:val="center"/>
            <w:hideMark/>
          </w:tcPr>
          <w:p w14:paraId="1E65F131" w14:textId="77777777" w:rsidR="00271B34" w:rsidRPr="009838EE" w:rsidRDefault="00271B34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ΤΕΠ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47E29534" w14:textId="77777777" w:rsidR="00271B34" w:rsidRPr="009838EE" w:rsidRDefault="00271B34" w:rsidP="009D28A6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l-GR"/>
              </w:rPr>
              <w:t xml:space="preserve">ΓΕΝΙΚΗΣ/ΟΙΚΟΓΕΝΕΙΑΚΗΣ ΙΑΤΡΙΚΗΣ αποδεδειγμένη εμπειρία και γνώση στην επείγουσα ιατρική, διάσωση, </w:t>
            </w:r>
            <w:proofErr w:type="spellStart"/>
            <w:r w:rsidRPr="009838EE">
              <w:rPr>
                <w:bCs/>
                <w:u w:val="none"/>
                <w:lang w:val="el-GR"/>
              </w:rPr>
              <w:t>προνοσοκομειακή</w:t>
            </w:r>
            <w:proofErr w:type="spellEnd"/>
            <w:r w:rsidRPr="009838EE">
              <w:rPr>
                <w:bCs/>
                <w:u w:val="none"/>
                <w:lang w:val="el-GR"/>
              </w:rPr>
              <w:t xml:space="preserve"> περίθαλψη και διαχείριση-διοίκηση-συντονισμό του έργου της εφημερίας  Ή ΚΑΡΔΙΟΛΟΓΙΑΣ Ή ΠΝΕΥΜΟΝΟΛΟΓΙΑΣ-ΦΥΜΑΤΙΟΛΟΓΙΑΣ Ή ΟΡΘΟΠΑΙΔΙΚΗΣ ΚΑΙ </w:t>
            </w:r>
            <w:r w:rsidR="009D28A6">
              <w:rPr>
                <w:bCs/>
                <w:u w:val="none"/>
                <w:lang w:val="el-GR"/>
              </w:rPr>
              <w:t>ΤΡΑΥΜΑΤΟΛΟΓΙΑΣ</w:t>
            </w:r>
            <w:r w:rsidRPr="009838EE">
              <w:rPr>
                <w:bCs/>
                <w:u w:val="none"/>
                <w:lang w:val="el-GR"/>
              </w:rPr>
              <w:t xml:space="preserve"> Ή ΧΕΙΡΟΥΡΓΙΚΗΣ με αποδεδειγμένη εμπειρία και γνώση στην επείγουσα ιατρική ή εξειδίκευση στη Μ.Ε.Θ.  </w:t>
            </w:r>
            <w:r w:rsidRPr="009838EE">
              <w:rPr>
                <w:bCs/>
                <w:u w:val="none"/>
                <w:lang w:val="en-US"/>
              </w:rPr>
              <w:t>(</w:t>
            </w:r>
            <w:proofErr w:type="spellStart"/>
            <w:r w:rsidRPr="009838EE">
              <w:rPr>
                <w:bCs/>
                <w:u w:val="none"/>
                <w:lang w:val="en-US"/>
              </w:rPr>
              <w:t>γι</w:t>
            </w:r>
            <w:proofErr w:type="spellEnd"/>
            <w:r w:rsidRPr="009838EE">
              <w:rPr>
                <w:bCs/>
                <w:u w:val="none"/>
                <w:lang w:val="en-US"/>
              </w:rPr>
              <w:t xml:space="preserve">α </w:t>
            </w:r>
            <w:proofErr w:type="spellStart"/>
            <w:r w:rsidRPr="009838EE">
              <w:rPr>
                <w:bCs/>
                <w:u w:val="none"/>
                <w:lang w:val="en-US"/>
              </w:rPr>
              <w:t>το</w:t>
            </w:r>
            <w:proofErr w:type="spellEnd"/>
            <w:r w:rsidRPr="009838EE">
              <w:rPr>
                <w:bCs/>
                <w:u w:val="none"/>
                <w:lang w:val="en-US"/>
              </w:rPr>
              <w:t xml:space="preserve"> Τ.Ε.Π.)</w:t>
            </w:r>
          </w:p>
        </w:tc>
        <w:tc>
          <w:tcPr>
            <w:tcW w:w="1593" w:type="dxa"/>
            <w:shd w:val="clear" w:color="auto" w:fill="auto"/>
            <w:vAlign w:val="center"/>
            <w:hideMark/>
          </w:tcPr>
          <w:p w14:paraId="5A82D2C4" w14:textId="77777777" w:rsidR="00271B34" w:rsidRPr="009838EE" w:rsidRDefault="00271B34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shd w:val="clear" w:color="auto" w:fill="auto"/>
            <w:vAlign w:val="center"/>
            <w:hideMark/>
          </w:tcPr>
          <w:p w14:paraId="67DC921A" w14:textId="77777777" w:rsidR="00271B34" w:rsidRPr="009838EE" w:rsidRDefault="00271B34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271B34" w:rsidRPr="009838EE" w14:paraId="530DE3C8" w14:textId="77777777" w:rsidTr="009838EE">
        <w:trPr>
          <w:trHeight w:val="475"/>
        </w:trPr>
        <w:tc>
          <w:tcPr>
            <w:tcW w:w="534" w:type="dxa"/>
            <w:vMerge/>
            <w:shd w:val="clear" w:color="auto" w:fill="auto"/>
          </w:tcPr>
          <w:p w14:paraId="4034B389" w14:textId="77777777" w:rsidR="00271B34" w:rsidRPr="009838EE" w:rsidRDefault="00271B34" w:rsidP="009838EE">
            <w:pPr>
              <w:pStyle w:val="30"/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vMerge/>
            <w:shd w:val="clear" w:color="auto" w:fill="auto"/>
            <w:hideMark/>
          </w:tcPr>
          <w:p w14:paraId="40D85B92" w14:textId="77777777" w:rsidR="00271B34" w:rsidRPr="009838EE" w:rsidRDefault="00271B34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36" w:type="dxa"/>
            <w:shd w:val="clear" w:color="auto" w:fill="auto"/>
            <w:hideMark/>
          </w:tcPr>
          <w:p w14:paraId="473DD0D9" w14:textId="77777777" w:rsidR="00271B34" w:rsidRPr="009838EE" w:rsidRDefault="00271B34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ΟΡΘΟΠΑΙΔΙΚΗ ΚΛΙΝΙΚΗ</w:t>
            </w:r>
          </w:p>
        </w:tc>
        <w:tc>
          <w:tcPr>
            <w:tcW w:w="2551" w:type="dxa"/>
            <w:shd w:val="clear" w:color="auto" w:fill="auto"/>
            <w:hideMark/>
          </w:tcPr>
          <w:p w14:paraId="2981E262" w14:textId="77777777" w:rsidR="00271B34" w:rsidRPr="009838EE" w:rsidRDefault="00271B34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ΟΡΘΟΠΑΙΔΙΚΗΣ ΚΑΙ ΤΡΑΥΜΑΤΟΛΟΓΙΑΣ</w:t>
            </w:r>
          </w:p>
        </w:tc>
        <w:tc>
          <w:tcPr>
            <w:tcW w:w="1593" w:type="dxa"/>
            <w:shd w:val="clear" w:color="auto" w:fill="auto"/>
            <w:vAlign w:val="center"/>
            <w:hideMark/>
          </w:tcPr>
          <w:p w14:paraId="76D6A35D" w14:textId="77777777" w:rsidR="00271B34" w:rsidRPr="009838EE" w:rsidRDefault="00271B34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shd w:val="clear" w:color="auto" w:fill="auto"/>
            <w:vAlign w:val="center"/>
            <w:hideMark/>
          </w:tcPr>
          <w:p w14:paraId="234617DB" w14:textId="77777777" w:rsidR="00271B34" w:rsidRPr="009838EE" w:rsidRDefault="00271B34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271B34" w:rsidRPr="009838EE" w14:paraId="10C61B4D" w14:textId="77777777" w:rsidTr="009D28A6">
        <w:trPr>
          <w:trHeight w:val="855"/>
        </w:trPr>
        <w:tc>
          <w:tcPr>
            <w:tcW w:w="534" w:type="dxa"/>
            <w:vMerge w:val="restart"/>
            <w:shd w:val="clear" w:color="auto" w:fill="auto"/>
            <w:vAlign w:val="center"/>
          </w:tcPr>
          <w:p w14:paraId="56E84479" w14:textId="77777777" w:rsidR="00271B34" w:rsidRPr="009838EE" w:rsidRDefault="00271B34" w:rsidP="00400455">
            <w:pPr>
              <w:pStyle w:val="30"/>
              <w:numPr>
                <w:ilvl w:val="0"/>
                <w:numId w:val="29"/>
              </w:numPr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vMerge w:val="restart"/>
            <w:shd w:val="clear" w:color="auto" w:fill="auto"/>
            <w:vAlign w:val="center"/>
            <w:hideMark/>
          </w:tcPr>
          <w:p w14:paraId="2797C77A" w14:textId="77777777" w:rsidR="00271B34" w:rsidRPr="009838EE" w:rsidRDefault="00271B34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Γ.Ν.ΤΡΙΚΑΛΩΝ</w:t>
            </w:r>
          </w:p>
        </w:tc>
        <w:tc>
          <w:tcPr>
            <w:tcW w:w="2136" w:type="dxa"/>
            <w:shd w:val="clear" w:color="auto" w:fill="auto"/>
            <w:vAlign w:val="center"/>
            <w:hideMark/>
          </w:tcPr>
          <w:p w14:paraId="04CC4DEB" w14:textId="77777777" w:rsidR="00271B34" w:rsidRPr="009838EE" w:rsidRDefault="00271B34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ΜΑΙΕΥΤΙΚΗ ΓΥΝΑΙΚΟΛΟΓΙΚΗ ΚΛΙΝΙΚΗ</w:t>
            </w:r>
          </w:p>
        </w:tc>
        <w:tc>
          <w:tcPr>
            <w:tcW w:w="2551" w:type="dxa"/>
            <w:shd w:val="clear" w:color="auto" w:fill="auto"/>
            <w:hideMark/>
          </w:tcPr>
          <w:p w14:paraId="2CD5E57F" w14:textId="77777777" w:rsidR="00271B34" w:rsidRPr="009838EE" w:rsidRDefault="00271B34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ΜΑΙΕΥΤΙΚΗΣ ΚΑΙ ΓΥΝΑΙΚΟΛΟΓΙΑΣ</w:t>
            </w:r>
          </w:p>
        </w:tc>
        <w:tc>
          <w:tcPr>
            <w:tcW w:w="1593" w:type="dxa"/>
            <w:shd w:val="clear" w:color="auto" w:fill="auto"/>
            <w:noWrap/>
            <w:vAlign w:val="center"/>
            <w:hideMark/>
          </w:tcPr>
          <w:p w14:paraId="24D20AA9" w14:textId="77777777" w:rsidR="00271B34" w:rsidRPr="009838EE" w:rsidRDefault="00271B34" w:rsidP="009D28A6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shd w:val="clear" w:color="auto" w:fill="auto"/>
            <w:vAlign w:val="center"/>
            <w:hideMark/>
          </w:tcPr>
          <w:p w14:paraId="28EFC0D9" w14:textId="77777777" w:rsidR="00271B34" w:rsidRPr="009838EE" w:rsidRDefault="00271B34" w:rsidP="009D28A6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271B34" w:rsidRPr="009838EE" w14:paraId="0DE65FFB" w14:textId="77777777" w:rsidTr="009838EE">
        <w:trPr>
          <w:trHeight w:val="645"/>
        </w:trPr>
        <w:tc>
          <w:tcPr>
            <w:tcW w:w="534" w:type="dxa"/>
            <w:vMerge/>
            <w:shd w:val="clear" w:color="auto" w:fill="auto"/>
          </w:tcPr>
          <w:p w14:paraId="1B1223FA" w14:textId="77777777" w:rsidR="00271B34" w:rsidRPr="009838EE" w:rsidRDefault="00271B34" w:rsidP="009838EE">
            <w:pPr>
              <w:pStyle w:val="30"/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vMerge/>
            <w:shd w:val="clear" w:color="auto" w:fill="auto"/>
            <w:hideMark/>
          </w:tcPr>
          <w:p w14:paraId="21FB00D8" w14:textId="77777777" w:rsidR="00271B34" w:rsidRPr="009838EE" w:rsidRDefault="00271B34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36" w:type="dxa"/>
            <w:shd w:val="clear" w:color="auto" w:fill="auto"/>
            <w:hideMark/>
          </w:tcPr>
          <w:p w14:paraId="355C1BD6" w14:textId="77777777" w:rsidR="00271B34" w:rsidRPr="009838EE" w:rsidRDefault="00271B34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ΠΝΕΥΜΟΝΟΛΟΓΙΚΗ ΚΛΙΝΙΚΗ</w:t>
            </w:r>
          </w:p>
        </w:tc>
        <w:tc>
          <w:tcPr>
            <w:tcW w:w="2551" w:type="dxa"/>
            <w:shd w:val="clear" w:color="auto" w:fill="auto"/>
            <w:hideMark/>
          </w:tcPr>
          <w:p w14:paraId="29A4B184" w14:textId="77777777" w:rsidR="00271B34" w:rsidRPr="009838EE" w:rsidRDefault="00271B34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ΠΝΕΥΜΟΝΟΛΟΓΙΑΣ-ΦΥΜΑΤΙΟΛΟΓΙΑΣ</w:t>
            </w:r>
          </w:p>
        </w:tc>
        <w:tc>
          <w:tcPr>
            <w:tcW w:w="1593" w:type="dxa"/>
            <w:shd w:val="clear" w:color="auto" w:fill="auto"/>
            <w:noWrap/>
            <w:hideMark/>
          </w:tcPr>
          <w:p w14:paraId="2E3AE773" w14:textId="77777777" w:rsidR="00271B34" w:rsidRPr="009838EE" w:rsidRDefault="00271B34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shd w:val="clear" w:color="auto" w:fill="auto"/>
            <w:hideMark/>
          </w:tcPr>
          <w:p w14:paraId="24CE0018" w14:textId="77777777" w:rsidR="00271B34" w:rsidRPr="009838EE" w:rsidRDefault="00271B34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271B34" w:rsidRPr="009838EE" w14:paraId="12822F36" w14:textId="77777777" w:rsidTr="009838EE">
        <w:trPr>
          <w:trHeight w:val="765"/>
        </w:trPr>
        <w:tc>
          <w:tcPr>
            <w:tcW w:w="534" w:type="dxa"/>
            <w:vMerge/>
            <w:shd w:val="clear" w:color="auto" w:fill="auto"/>
          </w:tcPr>
          <w:p w14:paraId="59FCC9B1" w14:textId="77777777" w:rsidR="00271B34" w:rsidRPr="009838EE" w:rsidRDefault="00271B34" w:rsidP="009838EE">
            <w:pPr>
              <w:pStyle w:val="30"/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vMerge/>
            <w:shd w:val="clear" w:color="auto" w:fill="auto"/>
            <w:hideMark/>
          </w:tcPr>
          <w:p w14:paraId="51D27D44" w14:textId="77777777" w:rsidR="00271B34" w:rsidRPr="009838EE" w:rsidRDefault="00271B34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36" w:type="dxa"/>
            <w:shd w:val="clear" w:color="auto" w:fill="auto"/>
            <w:vAlign w:val="center"/>
            <w:hideMark/>
          </w:tcPr>
          <w:p w14:paraId="131C7E1C" w14:textId="77777777" w:rsidR="00271B34" w:rsidRPr="009838EE" w:rsidRDefault="00271B34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ΜΑΦ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471EBAEF" w14:textId="77777777" w:rsidR="00271B34" w:rsidRPr="009838EE" w:rsidRDefault="00271B34" w:rsidP="009838EE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9838EE">
              <w:rPr>
                <w:bCs/>
                <w:u w:val="none"/>
                <w:lang w:val="el-GR"/>
              </w:rPr>
              <w:t>ΚΑΡΔΙΟΛΟΓΙΑΣ Ή ΠΝΕΥΜΟΝΟΛΟΓΙΑΣ-ΦΥΜΑΤΙΟΛΟΓΙΑΣ  Ή ΧΕΙΡΟΥΡΓΙΚΗΣ (για τη ΜΑΦ)</w:t>
            </w:r>
          </w:p>
        </w:tc>
        <w:tc>
          <w:tcPr>
            <w:tcW w:w="1593" w:type="dxa"/>
            <w:shd w:val="clear" w:color="auto" w:fill="auto"/>
            <w:noWrap/>
            <w:vAlign w:val="center"/>
            <w:hideMark/>
          </w:tcPr>
          <w:p w14:paraId="00F63699" w14:textId="77777777" w:rsidR="00271B34" w:rsidRPr="009838EE" w:rsidRDefault="00271B34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shd w:val="clear" w:color="auto" w:fill="auto"/>
            <w:vAlign w:val="center"/>
            <w:hideMark/>
          </w:tcPr>
          <w:p w14:paraId="009941E9" w14:textId="77777777" w:rsidR="00271B34" w:rsidRPr="009838EE" w:rsidRDefault="00271B34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053676" w:rsidRPr="009838EE" w14:paraId="2F4A0482" w14:textId="77777777" w:rsidTr="009838EE">
        <w:trPr>
          <w:trHeight w:val="300"/>
        </w:trPr>
        <w:tc>
          <w:tcPr>
            <w:tcW w:w="534" w:type="dxa"/>
            <w:vMerge w:val="restart"/>
            <w:shd w:val="clear" w:color="auto" w:fill="auto"/>
            <w:vAlign w:val="center"/>
          </w:tcPr>
          <w:p w14:paraId="2759E5FF" w14:textId="77777777" w:rsidR="00053676" w:rsidRPr="009838EE" w:rsidRDefault="00053676" w:rsidP="00400455">
            <w:pPr>
              <w:pStyle w:val="30"/>
              <w:numPr>
                <w:ilvl w:val="0"/>
                <w:numId w:val="29"/>
              </w:numPr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vMerge w:val="restart"/>
            <w:shd w:val="clear" w:color="auto" w:fill="auto"/>
            <w:noWrap/>
            <w:vAlign w:val="center"/>
            <w:hideMark/>
          </w:tcPr>
          <w:p w14:paraId="3ED93BBE" w14:textId="77777777" w:rsidR="00053676" w:rsidRPr="009838EE" w:rsidRDefault="00053676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Γ.Ν ΚΑΡΔΙΤΣΑΣ</w:t>
            </w:r>
          </w:p>
        </w:tc>
        <w:tc>
          <w:tcPr>
            <w:tcW w:w="2136" w:type="dxa"/>
            <w:vMerge w:val="restart"/>
            <w:shd w:val="clear" w:color="auto" w:fill="auto"/>
            <w:noWrap/>
            <w:vAlign w:val="center"/>
            <w:hideMark/>
          </w:tcPr>
          <w:p w14:paraId="2ED5D0E3" w14:textId="77777777" w:rsidR="00053676" w:rsidRPr="009838EE" w:rsidRDefault="00053676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ΑΚΤΙΝΟΛΟΓΙΚΟ</w:t>
            </w:r>
          </w:p>
        </w:tc>
        <w:tc>
          <w:tcPr>
            <w:tcW w:w="2551" w:type="dxa"/>
            <w:vMerge w:val="restart"/>
            <w:shd w:val="clear" w:color="auto" w:fill="auto"/>
            <w:vAlign w:val="center"/>
            <w:hideMark/>
          </w:tcPr>
          <w:p w14:paraId="5BBB62FD" w14:textId="77777777" w:rsidR="00053676" w:rsidRPr="009838EE" w:rsidRDefault="00053676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ΑΚΤΙΝΟΛΟΓΙΑΣ</w:t>
            </w:r>
          </w:p>
        </w:tc>
        <w:tc>
          <w:tcPr>
            <w:tcW w:w="1593" w:type="dxa"/>
            <w:shd w:val="clear" w:color="auto" w:fill="auto"/>
            <w:noWrap/>
            <w:vAlign w:val="center"/>
            <w:hideMark/>
          </w:tcPr>
          <w:p w14:paraId="3ED16B89" w14:textId="77777777" w:rsidR="00053676" w:rsidRPr="009838EE" w:rsidRDefault="00053676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ΔΙΕΥΘΥΝΤΗ</w:t>
            </w:r>
          </w:p>
        </w:tc>
        <w:tc>
          <w:tcPr>
            <w:tcW w:w="1093" w:type="dxa"/>
            <w:shd w:val="clear" w:color="auto" w:fill="auto"/>
            <w:noWrap/>
            <w:hideMark/>
          </w:tcPr>
          <w:p w14:paraId="031748A1" w14:textId="77777777" w:rsidR="00053676" w:rsidRPr="009838EE" w:rsidRDefault="00053676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053676" w:rsidRPr="009838EE" w14:paraId="41F59873" w14:textId="77777777" w:rsidTr="009838EE">
        <w:trPr>
          <w:trHeight w:val="345"/>
        </w:trPr>
        <w:tc>
          <w:tcPr>
            <w:tcW w:w="534" w:type="dxa"/>
            <w:vMerge/>
            <w:shd w:val="clear" w:color="auto" w:fill="auto"/>
          </w:tcPr>
          <w:p w14:paraId="459BB5A9" w14:textId="77777777" w:rsidR="00053676" w:rsidRPr="009838EE" w:rsidRDefault="00053676" w:rsidP="009838EE">
            <w:pPr>
              <w:pStyle w:val="30"/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vMerge/>
            <w:shd w:val="clear" w:color="auto" w:fill="auto"/>
            <w:vAlign w:val="center"/>
            <w:hideMark/>
          </w:tcPr>
          <w:p w14:paraId="0194FB5A" w14:textId="77777777" w:rsidR="00053676" w:rsidRPr="009838EE" w:rsidRDefault="00053676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36" w:type="dxa"/>
            <w:vMerge/>
            <w:shd w:val="clear" w:color="auto" w:fill="auto"/>
            <w:vAlign w:val="center"/>
            <w:hideMark/>
          </w:tcPr>
          <w:p w14:paraId="4B7B4ED6" w14:textId="77777777" w:rsidR="00053676" w:rsidRPr="009838EE" w:rsidRDefault="00053676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551" w:type="dxa"/>
            <w:vMerge/>
            <w:shd w:val="clear" w:color="auto" w:fill="auto"/>
            <w:vAlign w:val="center"/>
            <w:hideMark/>
          </w:tcPr>
          <w:p w14:paraId="548C48D9" w14:textId="77777777" w:rsidR="00053676" w:rsidRPr="009838EE" w:rsidRDefault="00053676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1593" w:type="dxa"/>
            <w:shd w:val="clear" w:color="auto" w:fill="auto"/>
            <w:noWrap/>
            <w:vAlign w:val="center"/>
            <w:hideMark/>
          </w:tcPr>
          <w:p w14:paraId="24D3A1B9" w14:textId="77777777" w:rsidR="00053676" w:rsidRPr="009838EE" w:rsidRDefault="00053676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shd w:val="clear" w:color="auto" w:fill="auto"/>
            <w:noWrap/>
            <w:hideMark/>
          </w:tcPr>
          <w:p w14:paraId="65EFF778" w14:textId="77777777" w:rsidR="00053676" w:rsidRPr="009838EE" w:rsidRDefault="00053676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053676" w:rsidRPr="009838EE" w14:paraId="6C00DE7C" w14:textId="77777777" w:rsidTr="009838EE">
        <w:trPr>
          <w:trHeight w:val="765"/>
        </w:trPr>
        <w:tc>
          <w:tcPr>
            <w:tcW w:w="534" w:type="dxa"/>
            <w:vMerge/>
            <w:shd w:val="clear" w:color="auto" w:fill="auto"/>
            <w:vAlign w:val="center"/>
          </w:tcPr>
          <w:p w14:paraId="05E65629" w14:textId="77777777" w:rsidR="00053676" w:rsidRPr="009838EE" w:rsidRDefault="00053676" w:rsidP="009838EE">
            <w:pPr>
              <w:pStyle w:val="30"/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vMerge/>
            <w:shd w:val="clear" w:color="auto" w:fill="auto"/>
            <w:vAlign w:val="center"/>
            <w:hideMark/>
          </w:tcPr>
          <w:p w14:paraId="70842953" w14:textId="77777777" w:rsidR="00053676" w:rsidRPr="009838EE" w:rsidRDefault="00053676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36" w:type="dxa"/>
            <w:shd w:val="clear" w:color="auto" w:fill="auto"/>
            <w:vAlign w:val="center"/>
            <w:hideMark/>
          </w:tcPr>
          <w:p w14:paraId="19324B78" w14:textId="77777777" w:rsidR="00053676" w:rsidRPr="009838EE" w:rsidRDefault="00053676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ΜΙΚΡΟΒΙΟΛΟΓΙΚΟ ΕΡΓΑΣΤΗΡΙΟ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3985E6E1" w14:textId="77777777" w:rsidR="00053676" w:rsidRPr="009838EE" w:rsidRDefault="00053676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ΙΑΤΡΙΚΗΣ ΒΙΟΠΑΘΟΛΟΓΙΑΣ –ΕΡΓΑΣΤΗΡΙΑΚΗΣ ΙΑΤΡΙΚΗΣ</w:t>
            </w:r>
          </w:p>
        </w:tc>
        <w:tc>
          <w:tcPr>
            <w:tcW w:w="1593" w:type="dxa"/>
            <w:shd w:val="clear" w:color="auto" w:fill="auto"/>
            <w:noWrap/>
            <w:vAlign w:val="center"/>
            <w:hideMark/>
          </w:tcPr>
          <w:p w14:paraId="60F706A0" w14:textId="77777777" w:rsidR="00053676" w:rsidRPr="009838EE" w:rsidRDefault="00053676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shd w:val="clear" w:color="auto" w:fill="auto"/>
            <w:noWrap/>
            <w:hideMark/>
          </w:tcPr>
          <w:p w14:paraId="7FC60D80" w14:textId="77777777" w:rsidR="00053676" w:rsidRPr="009838EE" w:rsidRDefault="00053676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053676" w:rsidRPr="009838EE" w14:paraId="468F93B0" w14:textId="77777777" w:rsidTr="009838EE">
        <w:trPr>
          <w:trHeight w:val="675"/>
        </w:trPr>
        <w:tc>
          <w:tcPr>
            <w:tcW w:w="534" w:type="dxa"/>
            <w:vMerge/>
            <w:shd w:val="clear" w:color="auto" w:fill="auto"/>
          </w:tcPr>
          <w:p w14:paraId="786425F7" w14:textId="77777777" w:rsidR="00053676" w:rsidRPr="009838EE" w:rsidRDefault="00053676" w:rsidP="009838EE">
            <w:pPr>
              <w:pStyle w:val="30"/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vMerge/>
            <w:shd w:val="clear" w:color="auto" w:fill="auto"/>
            <w:hideMark/>
          </w:tcPr>
          <w:p w14:paraId="35117CBA" w14:textId="77777777" w:rsidR="00053676" w:rsidRPr="009838EE" w:rsidRDefault="00053676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36" w:type="dxa"/>
            <w:shd w:val="clear" w:color="auto" w:fill="auto"/>
            <w:noWrap/>
            <w:vAlign w:val="center"/>
            <w:hideMark/>
          </w:tcPr>
          <w:p w14:paraId="7AEAB91E" w14:textId="77777777" w:rsidR="00053676" w:rsidRPr="009838EE" w:rsidRDefault="00053676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ΠΑΘΟΛΟΓΙΚΗ ΚΛΙΝΙΚΗ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19CCB407" w14:textId="77777777" w:rsidR="00053676" w:rsidRPr="009838EE" w:rsidRDefault="00053676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ΕΣΩΤΕΡΙΚΗΣ ΠΑΘΟΛΟΓΙΑΣ</w:t>
            </w:r>
          </w:p>
        </w:tc>
        <w:tc>
          <w:tcPr>
            <w:tcW w:w="1593" w:type="dxa"/>
            <w:shd w:val="clear" w:color="auto" w:fill="auto"/>
            <w:vAlign w:val="center"/>
            <w:hideMark/>
          </w:tcPr>
          <w:p w14:paraId="5D233B65" w14:textId="77777777" w:rsidR="00053676" w:rsidRPr="009838EE" w:rsidRDefault="00053676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ΔΙΕΥΘΥΝΤΗ</w:t>
            </w:r>
          </w:p>
        </w:tc>
        <w:tc>
          <w:tcPr>
            <w:tcW w:w="1093" w:type="dxa"/>
            <w:shd w:val="clear" w:color="auto" w:fill="auto"/>
            <w:noWrap/>
            <w:hideMark/>
          </w:tcPr>
          <w:p w14:paraId="2BAA7D24" w14:textId="77777777" w:rsidR="00053676" w:rsidRPr="009838EE" w:rsidRDefault="00053676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053676" w:rsidRPr="009838EE" w14:paraId="66821771" w14:textId="77777777" w:rsidTr="009838EE">
        <w:trPr>
          <w:trHeight w:val="560"/>
        </w:trPr>
        <w:tc>
          <w:tcPr>
            <w:tcW w:w="534" w:type="dxa"/>
            <w:vMerge/>
            <w:shd w:val="clear" w:color="auto" w:fill="auto"/>
          </w:tcPr>
          <w:p w14:paraId="0D2196F7" w14:textId="77777777" w:rsidR="00053676" w:rsidRPr="009838EE" w:rsidRDefault="00053676" w:rsidP="009838EE">
            <w:pPr>
              <w:pStyle w:val="30"/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vMerge/>
            <w:shd w:val="clear" w:color="auto" w:fill="auto"/>
            <w:hideMark/>
          </w:tcPr>
          <w:p w14:paraId="5CA934E8" w14:textId="77777777" w:rsidR="00053676" w:rsidRPr="009838EE" w:rsidRDefault="00053676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36" w:type="dxa"/>
            <w:shd w:val="clear" w:color="auto" w:fill="auto"/>
            <w:noWrap/>
            <w:vAlign w:val="center"/>
            <w:hideMark/>
          </w:tcPr>
          <w:p w14:paraId="625F8471" w14:textId="77777777" w:rsidR="00053676" w:rsidRPr="009838EE" w:rsidRDefault="00053676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ΨΥΧΙΑΤΡΙΚΗ ΚΛΙΝΙΚΗ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0568CCEE" w14:textId="77777777" w:rsidR="00053676" w:rsidRPr="009838EE" w:rsidRDefault="00053676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ΨΥΧΙΑΤΡΙΚΗΣ</w:t>
            </w:r>
          </w:p>
        </w:tc>
        <w:tc>
          <w:tcPr>
            <w:tcW w:w="1593" w:type="dxa"/>
            <w:shd w:val="clear" w:color="auto" w:fill="auto"/>
            <w:noWrap/>
            <w:vAlign w:val="center"/>
            <w:hideMark/>
          </w:tcPr>
          <w:p w14:paraId="208A6CD4" w14:textId="77777777" w:rsidR="00053676" w:rsidRPr="009838EE" w:rsidRDefault="00053676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shd w:val="clear" w:color="auto" w:fill="auto"/>
            <w:noWrap/>
            <w:vAlign w:val="center"/>
            <w:hideMark/>
          </w:tcPr>
          <w:p w14:paraId="797DB47D" w14:textId="77777777" w:rsidR="00053676" w:rsidRPr="009838EE" w:rsidRDefault="00053676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83186A" w:rsidRPr="009838EE" w14:paraId="5E5B17F9" w14:textId="77777777" w:rsidTr="009838EE">
        <w:trPr>
          <w:trHeight w:val="270"/>
        </w:trPr>
        <w:tc>
          <w:tcPr>
            <w:tcW w:w="534" w:type="dxa"/>
            <w:vMerge w:val="restart"/>
            <w:shd w:val="clear" w:color="auto" w:fill="auto"/>
            <w:vAlign w:val="center"/>
          </w:tcPr>
          <w:p w14:paraId="27CA49F5" w14:textId="77777777" w:rsidR="0083186A" w:rsidRPr="009838EE" w:rsidRDefault="0083186A" w:rsidP="00400455">
            <w:pPr>
              <w:pStyle w:val="30"/>
              <w:numPr>
                <w:ilvl w:val="0"/>
                <w:numId w:val="29"/>
              </w:numPr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vMerge w:val="restart"/>
            <w:shd w:val="clear" w:color="auto" w:fill="auto"/>
            <w:vAlign w:val="center"/>
            <w:hideMark/>
          </w:tcPr>
          <w:p w14:paraId="1683F1CE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Γ.Ν. ΛΑΜΙΑΣ</w:t>
            </w:r>
          </w:p>
        </w:tc>
        <w:tc>
          <w:tcPr>
            <w:tcW w:w="2136" w:type="dxa"/>
            <w:vMerge w:val="restart"/>
            <w:shd w:val="clear" w:color="auto" w:fill="auto"/>
            <w:noWrap/>
            <w:vAlign w:val="center"/>
            <w:hideMark/>
          </w:tcPr>
          <w:p w14:paraId="5EE02F58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ΠΑΙΔΙΑΤΡΙΚΗ ΚΛΙΝΙΚΗ</w:t>
            </w:r>
          </w:p>
        </w:tc>
        <w:tc>
          <w:tcPr>
            <w:tcW w:w="2551" w:type="dxa"/>
            <w:vMerge w:val="restart"/>
            <w:shd w:val="clear" w:color="auto" w:fill="auto"/>
            <w:vAlign w:val="center"/>
            <w:hideMark/>
          </w:tcPr>
          <w:p w14:paraId="5985360F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ΠΑΙΔΙΑΤΡΙΚΗΣ</w:t>
            </w:r>
          </w:p>
        </w:tc>
        <w:tc>
          <w:tcPr>
            <w:tcW w:w="1593" w:type="dxa"/>
            <w:shd w:val="clear" w:color="auto" w:fill="auto"/>
            <w:vAlign w:val="center"/>
            <w:hideMark/>
          </w:tcPr>
          <w:p w14:paraId="6677B749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ΔΙΕΥΘΥΝΤΗ</w:t>
            </w:r>
          </w:p>
        </w:tc>
        <w:tc>
          <w:tcPr>
            <w:tcW w:w="1093" w:type="dxa"/>
            <w:shd w:val="clear" w:color="auto" w:fill="auto"/>
            <w:noWrap/>
            <w:hideMark/>
          </w:tcPr>
          <w:p w14:paraId="19BF638F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83186A" w:rsidRPr="009838EE" w14:paraId="271FDC83" w14:textId="77777777" w:rsidTr="009838EE">
        <w:trPr>
          <w:trHeight w:val="260"/>
        </w:trPr>
        <w:tc>
          <w:tcPr>
            <w:tcW w:w="534" w:type="dxa"/>
            <w:vMerge/>
            <w:shd w:val="clear" w:color="auto" w:fill="auto"/>
          </w:tcPr>
          <w:p w14:paraId="67B3A00B" w14:textId="77777777" w:rsidR="0083186A" w:rsidRPr="009838EE" w:rsidRDefault="0083186A" w:rsidP="009838EE">
            <w:pPr>
              <w:pStyle w:val="30"/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vMerge/>
            <w:shd w:val="clear" w:color="auto" w:fill="auto"/>
            <w:vAlign w:val="center"/>
            <w:hideMark/>
          </w:tcPr>
          <w:p w14:paraId="710FB81C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36" w:type="dxa"/>
            <w:vMerge/>
            <w:shd w:val="clear" w:color="auto" w:fill="auto"/>
            <w:vAlign w:val="center"/>
            <w:hideMark/>
          </w:tcPr>
          <w:p w14:paraId="0316FC84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551" w:type="dxa"/>
            <w:vMerge/>
            <w:shd w:val="clear" w:color="auto" w:fill="auto"/>
            <w:vAlign w:val="center"/>
            <w:hideMark/>
          </w:tcPr>
          <w:p w14:paraId="23E20EA0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1593" w:type="dxa"/>
            <w:shd w:val="clear" w:color="auto" w:fill="auto"/>
            <w:vAlign w:val="center"/>
            <w:hideMark/>
          </w:tcPr>
          <w:p w14:paraId="3257CC39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shd w:val="clear" w:color="auto" w:fill="auto"/>
            <w:noWrap/>
            <w:hideMark/>
          </w:tcPr>
          <w:p w14:paraId="6D4264BF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2</w:t>
            </w:r>
          </w:p>
        </w:tc>
      </w:tr>
      <w:tr w:rsidR="00271B34" w:rsidRPr="009838EE" w14:paraId="127375A2" w14:textId="77777777" w:rsidTr="009838EE">
        <w:trPr>
          <w:trHeight w:val="1150"/>
        </w:trPr>
        <w:tc>
          <w:tcPr>
            <w:tcW w:w="534" w:type="dxa"/>
            <w:vMerge/>
            <w:shd w:val="clear" w:color="auto" w:fill="auto"/>
          </w:tcPr>
          <w:p w14:paraId="0C5B6170" w14:textId="77777777" w:rsidR="00271B34" w:rsidRPr="009838EE" w:rsidRDefault="00271B34" w:rsidP="009838EE">
            <w:pPr>
              <w:pStyle w:val="30"/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vMerge/>
            <w:shd w:val="clear" w:color="auto" w:fill="auto"/>
            <w:vAlign w:val="center"/>
            <w:hideMark/>
          </w:tcPr>
          <w:p w14:paraId="28B5C2FB" w14:textId="77777777" w:rsidR="00271B34" w:rsidRPr="009838EE" w:rsidRDefault="00271B34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36" w:type="dxa"/>
            <w:shd w:val="clear" w:color="auto" w:fill="auto"/>
            <w:vAlign w:val="center"/>
            <w:hideMark/>
          </w:tcPr>
          <w:p w14:paraId="6005E0FD" w14:textId="77777777" w:rsidR="00271B34" w:rsidRPr="009838EE" w:rsidRDefault="00271B34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ΑΙΜΟΔΥΝΑΜΙΚΟ ΕΡΓΑΣΤΗΡΙΟ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5C952087" w14:textId="77777777" w:rsidR="00271B34" w:rsidRPr="009838EE" w:rsidRDefault="00271B34" w:rsidP="009838EE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9838EE">
              <w:rPr>
                <w:bCs/>
                <w:u w:val="none"/>
                <w:lang w:val="el-GR"/>
              </w:rPr>
              <w:t>ΚΑΡΔΙΟΛΟΓΙΑΣ με αποδεδειγμένη εμπειρία και γνώση στην επεμβατική καρδιολογία</w:t>
            </w:r>
          </w:p>
        </w:tc>
        <w:tc>
          <w:tcPr>
            <w:tcW w:w="1593" w:type="dxa"/>
            <w:shd w:val="clear" w:color="auto" w:fill="auto"/>
            <w:vAlign w:val="center"/>
            <w:hideMark/>
          </w:tcPr>
          <w:p w14:paraId="600DB3FB" w14:textId="77777777" w:rsidR="00271B34" w:rsidRPr="009838EE" w:rsidRDefault="00271B34" w:rsidP="009838EE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9838E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shd w:val="clear" w:color="auto" w:fill="auto"/>
            <w:noWrap/>
            <w:vAlign w:val="center"/>
            <w:hideMark/>
          </w:tcPr>
          <w:p w14:paraId="08BE9554" w14:textId="77777777" w:rsidR="00271B34" w:rsidRPr="009838EE" w:rsidRDefault="00271B34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511501" w:rsidRPr="009838EE" w14:paraId="551128A3" w14:textId="77777777" w:rsidTr="009838EE">
        <w:trPr>
          <w:trHeight w:val="1150"/>
        </w:trPr>
        <w:tc>
          <w:tcPr>
            <w:tcW w:w="534" w:type="dxa"/>
            <w:vMerge/>
            <w:shd w:val="clear" w:color="auto" w:fill="auto"/>
          </w:tcPr>
          <w:p w14:paraId="72749194" w14:textId="77777777" w:rsidR="00511501" w:rsidRPr="009838EE" w:rsidRDefault="00511501" w:rsidP="009838EE">
            <w:pPr>
              <w:pStyle w:val="30"/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vMerge/>
            <w:shd w:val="clear" w:color="auto" w:fill="auto"/>
            <w:vAlign w:val="center"/>
          </w:tcPr>
          <w:p w14:paraId="7D01D0C6" w14:textId="77777777" w:rsidR="00511501" w:rsidRPr="009838EE" w:rsidRDefault="00511501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36" w:type="dxa"/>
            <w:shd w:val="clear" w:color="auto" w:fill="auto"/>
            <w:vAlign w:val="center"/>
          </w:tcPr>
          <w:p w14:paraId="49B33F6E" w14:textId="77777777" w:rsidR="00511501" w:rsidRPr="00297AED" w:rsidRDefault="00511501" w:rsidP="00511501">
            <w:pPr>
              <w:pStyle w:val="30"/>
              <w:spacing w:line="276" w:lineRule="auto"/>
              <w:rPr>
                <w:color w:val="000000"/>
                <w:u w:val="none"/>
                <w:lang w:val="el-GR"/>
              </w:rPr>
            </w:pPr>
            <w:r w:rsidRPr="00297AED">
              <w:rPr>
                <w:color w:val="000000"/>
                <w:u w:val="none"/>
                <w:lang w:val="el-GR"/>
              </w:rPr>
              <w:t>ΠΑΘΟΛΟΓΙΚΟ</w:t>
            </w:r>
          </w:p>
        </w:tc>
        <w:tc>
          <w:tcPr>
            <w:tcW w:w="2551" w:type="dxa"/>
            <w:shd w:val="clear" w:color="auto" w:fill="auto"/>
            <w:vAlign w:val="center"/>
          </w:tcPr>
          <w:p w14:paraId="7C953068" w14:textId="77777777" w:rsidR="00511501" w:rsidRPr="00297AED" w:rsidRDefault="00511501" w:rsidP="00511501">
            <w:pPr>
              <w:pStyle w:val="30"/>
              <w:spacing w:line="276" w:lineRule="auto"/>
              <w:rPr>
                <w:bCs/>
                <w:color w:val="000000"/>
                <w:u w:val="none"/>
                <w:lang w:val="el-GR"/>
              </w:rPr>
            </w:pPr>
            <w:r w:rsidRPr="00297AED">
              <w:rPr>
                <w:bCs/>
                <w:color w:val="000000"/>
                <w:u w:val="none"/>
                <w:lang w:val="el-GR"/>
              </w:rPr>
              <w:t>ΕΣΩΤΕΡΙΚΗΣ ΠΑΘΟΛΟΓΙΑΣ</w:t>
            </w:r>
          </w:p>
        </w:tc>
        <w:tc>
          <w:tcPr>
            <w:tcW w:w="1593" w:type="dxa"/>
            <w:shd w:val="clear" w:color="auto" w:fill="auto"/>
            <w:vAlign w:val="center"/>
          </w:tcPr>
          <w:p w14:paraId="026EF0A2" w14:textId="77777777" w:rsidR="00511501" w:rsidRPr="00297AED" w:rsidRDefault="00511501" w:rsidP="00511501">
            <w:pPr>
              <w:pStyle w:val="30"/>
              <w:spacing w:line="276" w:lineRule="auto"/>
              <w:rPr>
                <w:bCs/>
                <w:color w:val="000000"/>
                <w:u w:val="none"/>
                <w:lang w:val="el-GR"/>
              </w:rPr>
            </w:pPr>
            <w:r w:rsidRPr="00297AED">
              <w:rPr>
                <w:bCs/>
                <w:color w:val="000000"/>
                <w:u w:val="none"/>
                <w:lang w:val="el-GR"/>
              </w:rPr>
              <w:t>ΕΠΙΜΕΛΗΤΗ Β΄</w:t>
            </w:r>
          </w:p>
        </w:tc>
        <w:tc>
          <w:tcPr>
            <w:tcW w:w="1093" w:type="dxa"/>
            <w:shd w:val="clear" w:color="auto" w:fill="auto"/>
            <w:noWrap/>
            <w:vAlign w:val="center"/>
          </w:tcPr>
          <w:p w14:paraId="75122B39" w14:textId="77777777" w:rsidR="00511501" w:rsidRPr="00297AED" w:rsidRDefault="00511501" w:rsidP="00511501">
            <w:pPr>
              <w:pStyle w:val="30"/>
              <w:spacing w:line="276" w:lineRule="auto"/>
              <w:rPr>
                <w:bCs/>
                <w:color w:val="000000"/>
                <w:u w:val="none"/>
                <w:lang w:val="el-GR"/>
              </w:rPr>
            </w:pPr>
            <w:r w:rsidRPr="00297AED">
              <w:rPr>
                <w:bCs/>
                <w:color w:val="000000"/>
                <w:u w:val="none"/>
                <w:lang w:val="el-GR"/>
              </w:rPr>
              <w:t>2</w:t>
            </w:r>
          </w:p>
        </w:tc>
      </w:tr>
      <w:tr w:rsidR="0083186A" w:rsidRPr="009838EE" w14:paraId="7EB43865" w14:textId="77777777" w:rsidTr="009838EE">
        <w:trPr>
          <w:trHeight w:val="585"/>
        </w:trPr>
        <w:tc>
          <w:tcPr>
            <w:tcW w:w="534" w:type="dxa"/>
            <w:vMerge/>
            <w:shd w:val="clear" w:color="auto" w:fill="auto"/>
          </w:tcPr>
          <w:p w14:paraId="0E50DA99" w14:textId="77777777" w:rsidR="0083186A" w:rsidRPr="009838EE" w:rsidRDefault="0083186A" w:rsidP="009838EE">
            <w:pPr>
              <w:pStyle w:val="30"/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vMerge/>
            <w:shd w:val="clear" w:color="auto" w:fill="auto"/>
            <w:vAlign w:val="center"/>
            <w:hideMark/>
          </w:tcPr>
          <w:p w14:paraId="4EDEC9D7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36" w:type="dxa"/>
            <w:shd w:val="clear" w:color="auto" w:fill="auto"/>
            <w:vAlign w:val="center"/>
            <w:hideMark/>
          </w:tcPr>
          <w:p w14:paraId="53F22807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ΠΝΕΥΜΟΝΟΛΟΓΙΚΗ</w:t>
            </w:r>
          </w:p>
        </w:tc>
        <w:tc>
          <w:tcPr>
            <w:tcW w:w="2551" w:type="dxa"/>
            <w:shd w:val="clear" w:color="auto" w:fill="auto"/>
            <w:noWrap/>
            <w:vAlign w:val="center"/>
            <w:hideMark/>
          </w:tcPr>
          <w:p w14:paraId="0BF6761A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ΠΝΕΥΜΟΝΟΛΟΓΙΑΣ-ΦΥΜΑΤΙΟΛΟΓΙΑΣ</w:t>
            </w:r>
          </w:p>
        </w:tc>
        <w:tc>
          <w:tcPr>
            <w:tcW w:w="1593" w:type="dxa"/>
            <w:shd w:val="clear" w:color="auto" w:fill="auto"/>
            <w:vAlign w:val="center"/>
            <w:hideMark/>
          </w:tcPr>
          <w:p w14:paraId="091D89F5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shd w:val="clear" w:color="auto" w:fill="auto"/>
            <w:noWrap/>
            <w:hideMark/>
          </w:tcPr>
          <w:p w14:paraId="4D422C8F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83186A" w:rsidRPr="009838EE" w14:paraId="24BB8CF6" w14:textId="77777777" w:rsidTr="009838EE">
        <w:trPr>
          <w:trHeight w:val="472"/>
        </w:trPr>
        <w:tc>
          <w:tcPr>
            <w:tcW w:w="534" w:type="dxa"/>
            <w:vMerge w:val="restart"/>
            <w:shd w:val="clear" w:color="auto" w:fill="auto"/>
            <w:vAlign w:val="center"/>
          </w:tcPr>
          <w:p w14:paraId="62E481B6" w14:textId="77777777" w:rsidR="0083186A" w:rsidRPr="009838EE" w:rsidRDefault="0083186A" w:rsidP="00400455">
            <w:pPr>
              <w:pStyle w:val="30"/>
              <w:numPr>
                <w:ilvl w:val="0"/>
                <w:numId w:val="29"/>
              </w:numPr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vMerge w:val="restart"/>
            <w:shd w:val="clear" w:color="auto" w:fill="auto"/>
            <w:vAlign w:val="center"/>
            <w:hideMark/>
          </w:tcPr>
          <w:p w14:paraId="7351093E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Γ.Ν. ΑΜΦΙΣΣΑΣ</w:t>
            </w:r>
          </w:p>
        </w:tc>
        <w:tc>
          <w:tcPr>
            <w:tcW w:w="2136" w:type="dxa"/>
            <w:shd w:val="clear" w:color="auto" w:fill="auto"/>
            <w:noWrap/>
            <w:hideMark/>
          </w:tcPr>
          <w:p w14:paraId="06DC7F78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ΠΑΘΟΛΟΓΙΚΗ ΚΛΙΝΙΚΗ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5412E074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ΕΣΩΤΕΡΙΚΗΣ ΠΑΘΟΛΟΓΙΑΣ</w:t>
            </w:r>
          </w:p>
        </w:tc>
        <w:tc>
          <w:tcPr>
            <w:tcW w:w="1593" w:type="dxa"/>
            <w:shd w:val="clear" w:color="auto" w:fill="auto"/>
            <w:vAlign w:val="center"/>
            <w:hideMark/>
          </w:tcPr>
          <w:p w14:paraId="7339B561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ΔΙΕΥΘΥΝΤΗ</w:t>
            </w:r>
          </w:p>
        </w:tc>
        <w:tc>
          <w:tcPr>
            <w:tcW w:w="1093" w:type="dxa"/>
            <w:shd w:val="clear" w:color="auto" w:fill="auto"/>
            <w:vAlign w:val="center"/>
            <w:hideMark/>
          </w:tcPr>
          <w:p w14:paraId="07F03205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83186A" w:rsidRPr="009838EE" w14:paraId="6E4B6236" w14:textId="77777777" w:rsidTr="009838EE">
        <w:trPr>
          <w:trHeight w:val="339"/>
        </w:trPr>
        <w:tc>
          <w:tcPr>
            <w:tcW w:w="534" w:type="dxa"/>
            <w:vMerge/>
            <w:shd w:val="clear" w:color="auto" w:fill="auto"/>
          </w:tcPr>
          <w:p w14:paraId="4A1B741C" w14:textId="77777777" w:rsidR="0083186A" w:rsidRPr="009838EE" w:rsidRDefault="0083186A" w:rsidP="009838EE">
            <w:pPr>
              <w:pStyle w:val="30"/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vMerge/>
            <w:shd w:val="clear" w:color="auto" w:fill="auto"/>
            <w:vAlign w:val="center"/>
            <w:hideMark/>
          </w:tcPr>
          <w:p w14:paraId="1A423F99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36" w:type="dxa"/>
            <w:vMerge w:val="restart"/>
            <w:shd w:val="clear" w:color="auto" w:fill="auto"/>
            <w:vAlign w:val="center"/>
            <w:hideMark/>
          </w:tcPr>
          <w:p w14:paraId="7A8E99DC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ΝΕΦΡΟΛΟΓΙΚΟ ΤΜΗΜΑ</w:t>
            </w:r>
          </w:p>
        </w:tc>
        <w:tc>
          <w:tcPr>
            <w:tcW w:w="2551" w:type="dxa"/>
            <w:vMerge w:val="restart"/>
            <w:shd w:val="clear" w:color="auto" w:fill="auto"/>
            <w:vAlign w:val="center"/>
            <w:hideMark/>
          </w:tcPr>
          <w:p w14:paraId="4BB17F7D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ΝΕΦΡΟΛΟΓΙΑΣ</w:t>
            </w:r>
          </w:p>
        </w:tc>
        <w:tc>
          <w:tcPr>
            <w:tcW w:w="1593" w:type="dxa"/>
            <w:shd w:val="clear" w:color="auto" w:fill="auto"/>
            <w:vAlign w:val="center"/>
            <w:hideMark/>
          </w:tcPr>
          <w:p w14:paraId="7374ADE8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ΔΙΕΥΘΥΝΤΗ</w:t>
            </w:r>
          </w:p>
        </w:tc>
        <w:tc>
          <w:tcPr>
            <w:tcW w:w="1093" w:type="dxa"/>
            <w:shd w:val="clear" w:color="auto" w:fill="auto"/>
            <w:vAlign w:val="center"/>
            <w:hideMark/>
          </w:tcPr>
          <w:p w14:paraId="5E4092C4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83186A" w:rsidRPr="009838EE" w14:paraId="6771A26D" w14:textId="77777777" w:rsidTr="009838EE">
        <w:trPr>
          <w:trHeight w:val="390"/>
        </w:trPr>
        <w:tc>
          <w:tcPr>
            <w:tcW w:w="534" w:type="dxa"/>
            <w:vMerge/>
            <w:shd w:val="clear" w:color="auto" w:fill="auto"/>
          </w:tcPr>
          <w:p w14:paraId="5D0398DE" w14:textId="77777777" w:rsidR="0083186A" w:rsidRPr="009838EE" w:rsidRDefault="0083186A" w:rsidP="009838EE">
            <w:pPr>
              <w:pStyle w:val="30"/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vMerge/>
            <w:shd w:val="clear" w:color="auto" w:fill="auto"/>
            <w:vAlign w:val="center"/>
            <w:hideMark/>
          </w:tcPr>
          <w:p w14:paraId="6E0C622C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36" w:type="dxa"/>
            <w:vMerge/>
            <w:shd w:val="clear" w:color="auto" w:fill="auto"/>
            <w:hideMark/>
          </w:tcPr>
          <w:p w14:paraId="6C1F36E8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551" w:type="dxa"/>
            <w:vMerge/>
            <w:shd w:val="clear" w:color="auto" w:fill="auto"/>
            <w:vAlign w:val="center"/>
            <w:hideMark/>
          </w:tcPr>
          <w:p w14:paraId="048A451E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</w:p>
        </w:tc>
        <w:tc>
          <w:tcPr>
            <w:tcW w:w="1593" w:type="dxa"/>
            <w:shd w:val="clear" w:color="auto" w:fill="auto"/>
            <w:vAlign w:val="center"/>
            <w:hideMark/>
          </w:tcPr>
          <w:p w14:paraId="478A337D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shd w:val="clear" w:color="auto" w:fill="auto"/>
            <w:vAlign w:val="center"/>
            <w:hideMark/>
          </w:tcPr>
          <w:p w14:paraId="1BE626F7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83186A" w:rsidRPr="009838EE" w14:paraId="4FBCE5C3" w14:textId="77777777" w:rsidTr="009838EE">
        <w:trPr>
          <w:trHeight w:val="570"/>
        </w:trPr>
        <w:tc>
          <w:tcPr>
            <w:tcW w:w="534" w:type="dxa"/>
            <w:vMerge w:val="restart"/>
            <w:shd w:val="clear" w:color="auto" w:fill="auto"/>
            <w:vAlign w:val="center"/>
          </w:tcPr>
          <w:p w14:paraId="0D71217E" w14:textId="77777777" w:rsidR="0083186A" w:rsidRPr="009838EE" w:rsidRDefault="0083186A" w:rsidP="00400455">
            <w:pPr>
              <w:pStyle w:val="30"/>
              <w:numPr>
                <w:ilvl w:val="0"/>
                <w:numId w:val="29"/>
              </w:numPr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vMerge w:val="restart"/>
            <w:shd w:val="clear" w:color="auto" w:fill="auto"/>
            <w:vAlign w:val="center"/>
            <w:hideMark/>
          </w:tcPr>
          <w:p w14:paraId="481E95D8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Γ.Ν. ΚΑΡΠΕΝΗΣΙΟΥ</w:t>
            </w:r>
          </w:p>
        </w:tc>
        <w:tc>
          <w:tcPr>
            <w:tcW w:w="2136" w:type="dxa"/>
            <w:shd w:val="clear" w:color="auto" w:fill="auto"/>
            <w:noWrap/>
            <w:hideMark/>
          </w:tcPr>
          <w:p w14:paraId="58676CB7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ΠΑΘΟΛΟΓΙΚΗ ΚΛΙΝΙΚΗ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12C27BE1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ΕΣΩΤΕΡΙΚΗΣ ΠΑΘΟΛΟΓΙΑΣ</w:t>
            </w:r>
          </w:p>
        </w:tc>
        <w:tc>
          <w:tcPr>
            <w:tcW w:w="1593" w:type="dxa"/>
            <w:shd w:val="clear" w:color="auto" w:fill="auto"/>
            <w:vAlign w:val="center"/>
            <w:hideMark/>
          </w:tcPr>
          <w:p w14:paraId="4A172095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ΔΙΕΥΘΥΝΤΗ</w:t>
            </w:r>
          </w:p>
        </w:tc>
        <w:tc>
          <w:tcPr>
            <w:tcW w:w="1093" w:type="dxa"/>
            <w:shd w:val="clear" w:color="auto" w:fill="auto"/>
            <w:noWrap/>
            <w:vAlign w:val="center"/>
            <w:hideMark/>
          </w:tcPr>
          <w:p w14:paraId="7449D6A8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83186A" w:rsidRPr="009838EE" w14:paraId="79B82E66" w14:textId="77777777" w:rsidTr="009838EE">
        <w:trPr>
          <w:trHeight w:val="630"/>
        </w:trPr>
        <w:tc>
          <w:tcPr>
            <w:tcW w:w="534" w:type="dxa"/>
            <w:vMerge/>
            <w:shd w:val="clear" w:color="auto" w:fill="auto"/>
          </w:tcPr>
          <w:p w14:paraId="1CC75810" w14:textId="77777777" w:rsidR="0083186A" w:rsidRPr="009838EE" w:rsidRDefault="0083186A" w:rsidP="009838EE">
            <w:pPr>
              <w:pStyle w:val="30"/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vMerge/>
            <w:shd w:val="clear" w:color="auto" w:fill="auto"/>
            <w:hideMark/>
          </w:tcPr>
          <w:p w14:paraId="268A18B5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36" w:type="dxa"/>
            <w:shd w:val="clear" w:color="auto" w:fill="auto"/>
            <w:noWrap/>
            <w:hideMark/>
          </w:tcPr>
          <w:p w14:paraId="1AE2A8C1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ΠΑΙΔΙΑΤΡΙΚΗ ΚΛΙΝΙΚΗ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0470B528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ΠΑΙΔΙΑΤΡΙΚΗΣ</w:t>
            </w:r>
          </w:p>
        </w:tc>
        <w:tc>
          <w:tcPr>
            <w:tcW w:w="1593" w:type="dxa"/>
            <w:shd w:val="clear" w:color="auto" w:fill="auto"/>
            <w:vAlign w:val="center"/>
            <w:hideMark/>
          </w:tcPr>
          <w:p w14:paraId="72E2661E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ΔΙΕΥΘΥΝΤΗ</w:t>
            </w:r>
          </w:p>
        </w:tc>
        <w:tc>
          <w:tcPr>
            <w:tcW w:w="1093" w:type="dxa"/>
            <w:shd w:val="clear" w:color="auto" w:fill="auto"/>
            <w:vAlign w:val="center"/>
            <w:hideMark/>
          </w:tcPr>
          <w:p w14:paraId="72747BA4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83186A" w:rsidRPr="009838EE" w14:paraId="3D4309AF" w14:textId="77777777" w:rsidTr="009838EE">
        <w:trPr>
          <w:trHeight w:val="1290"/>
        </w:trPr>
        <w:tc>
          <w:tcPr>
            <w:tcW w:w="534" w:type="dxa"/>
            <w:vMerge/>
            <w:shd w:val="clear" w:color="auto" w:fill="auto"/>
          </w:tcPr>
          <w:p w14:paraId="29D8E795" w14:textId="77777777" w:rsidR="0083186A" w:rsidRPr="009838EE" w:rsidRDefault="0083186A" w:rsidP="009838EE">
            <w:pPr>
              <w:pStyle w:val="30"/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vMerge/>
            <w:shd w:val="clear" w:color="auto" w:fill="auto"/>
            <w:hideMark/>
          </w:tcPr>
          <w:p w14:paraId="01390198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</w:p>
        </w:tc>
        <w:tc>
          <w:tcPr>
            <w:tcW w:w="2136" w:type="dxa"/>
            <w:shd w:val="clear" w:color="auto" w:fill="auto"/>
            <w:vAlign w:val="center"/>
            <w:hideMark/>
          </w:tcPr>
          <w:p w14:paraId="02FEDC1F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ΤΜΗΜΑ ΑΙΜΟΔΟΣΙΑΣ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064F31B6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9838EE">
              <w:rPr>
                <w:bCs/>
                <w:u w:val="none"/>
                <w:lang w:val="el-GR"/>
              </w:rPr>
              <w:t>ΑΙΜΑΤΟΛΟΓΙΑΣ Ή ΙΑΤΡΙΚΗΣ ΒΙΟΠΑΘΟΛΟΓΙΑΣ-ΕΡΓΑΣΤΗΡΙΑΚΗΣ ΙΑΤΡΙΚΗΣ Ή ΕΣΩΤΕΡΙΚΗΣ ΠΑΘΟΛΟΓΙΑΣ</w:t>
            </w:r>
          </w:p>
        </w:tc>
        <w:tc>
          <w:tcPr>
            <w:tcW w:w="1593" w:type="dxa"/>
            <w:shd w:val="clear" w:color="auto" w:fill="auto"/>
            <w:vAlign w:val="center"/>
            <w:hideMark/>
          </w:tcPr>
          <w:p w14:paraId="2732C4AF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ΕΠΙΜΕΛΗΤΗ Α'</w:t>
            </w:r>
          </w:p>
        </w:tc>
        <w:tc>
          <w:tcPr>
            <w:tcW w:w="1093" w:type="dxa"/>
            <w:shd w:val="clear" w:color="auto" w:fill="auto"/>
            <w:vAlign w:val="center"/>
            <w:hideMark/>
          </w:tcPr>
          <w:p w14:paraId="61B02331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83186A" w:rsidRPr="009838EE" w14:paraId="6A38C1F2" w14:textId="77777777" w:rsidTr="009838EE">
        <w:trPr>
          <w:trHeight w:val="1200"/>
        </w:trPr>
        <w:tc>
          <w:tcPr>
            <w:tcW w:w="534" w:type="dxa"/>
            <w:shd w:val="clear" w:color="auto" w:fill="auto"/>
            <w:vAlign w:val="center"/>
          </w:tcPr>
          <w:p w14:paraId="4FD75437" w14:textId="77777777" w:rsidR="0083186A" w:rsidRPr="009838EE" w:rsidRDefault="0083186A" w:rsidP="00400455">
            <w:pPr>
              <w:pStyle w:val="30"/>
              <w:numPr>
                <w:ilvl w:val="0"/>
                <w:numId w:val="29"/>
              </w:numPr>
              <w:spacing w:line="276" w:lineRule="auto"/>
              <w:rPr>
                <w:lang w:val="el-GR"/>
              </w:rPr>
            </w:pPr>
          </w:p>
        </w:tc>
        <w:tc>
          <w:tcPr>
            <w:tcW w:w="1691" w:type="dxa"/>
            <w:shd w:val="clear" w:color="auto" w:fill="auto"/>
            <w:hideMark/>
          </w:tcPr>
          <w:p w14:paraId="12C6B36D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9838EE">
              <w:rPr>
                <w:u w:val="none"/>
                <w:lang w:val="el-GR"/>
              </w:rPr>
              <w:t>Γ.Ν. ΛΙΒΑΔΕΙΑΣ-Γ.Ν. ΘΗΒΩΝ (Οργανική Μονάδα της Έδρας ΛΙΒΑΔΕΙΑ)</w:t>
            </w:r>
          </w:p>
        </w:tc>
        <w:tc>
          <w:tcPr>
            <w:tcW w:w="2136" w:type="dxa"/>
            <w:shd w:val="clear" w:color="auto" w:fill="auto"/>
            <w:vAlign w:val="center"/>
            <w:hideMark/>
          </w:tcPr>
          <w:p w14:paraId="6BDE1039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ΑΚΤΙΝΟΛΟΓΙΚΟ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41213A51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ΑΚΤΙΝΟΛΟΓΙΑΣ</w:t>
            </w:r>
          </w:p>
        </w:tc>
        <w:tc>
          <w:tcPr>
            <w:tcW w:w="1593" w:type="dxa"/>
            <w:shd w:val="clear" w:color="auto" w:fill="auto"/>
            <w:noWrap/>
            <w:vAlign w:val="center"/>
            <w:hideMark/>
          </w:tcPr>
          <w:p w14:paraId="32C70693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ΔΙΕΥΘΥΝΤΗ</w:t>
            </w:r>
          </w:p>
        </w:tc>
        <w:tc>
          <w:tcPr>
            <w:tcW w:w="1093" w:type="dxa"/>
            <w:shd w:val="clear" w:color="auto" w:fill="auto"/>
            <w:hideMark/>
          </w:tcPr>
          <w:p w14:paraId="18540461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83186A" w:rsidRPr="009838EE" w14:paraId="29B481CF" w14:textId="77777777" w:rsidTr="009838EE">
        <w:trPr>
          <w:trHeight w:val="701"/>
        </w:trPr>
        <w:tc>
          <w:tcPr>
            <w:tcW w:w="534" w:type="dxa"/>
            <w:shd w:val="clear" w:color="auto" w:fill="auto"/>
            <w:vAlign w:val="center"/>
          </w:tcPr>
          <w:p w14:paraId="1E755069" w14:textId="77777777" w:rsidR="0083186A" w:rsidRPr="009838EE" w:rsidRDefault="0083186A" w:rsidP="00400455">
            <w:pPr>
              <w:pStyle w:val="30"/>
              <w:numPr>
                <w:ilvl w:val="0"/>
                <w:numId w:val="29"/>
              </w:numPr>
              <w:spacing w:line="276" w:lineRule="auto"/>
              <w:rPr>
                <w:lang w:val="el-GR"/>
              </w:rPr>
            </w:pPr>
          </w:p>
        </w:tc>
        <w:tc>
          <w:tcPr>
            <w:tcW w:w="1691" w:type="dxa"/>
            <w:shd w:val="clear" w:color="auto" w:fill="auto"/>
            <w:vAlign w:val="center"/>
            <w:hideMark/>
          </w:tcPr>
          <w:p w14:paraId="159A8A6A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9838EE">
              <w:rPr>
                <w:u w:val="none"/>
                <w:lang w:val="el-GR"/>
              </w:rPr>
              <w:t>Γ.Ν. ΛΙΒΑΔΕΙΑΣ-Γ.Ν. ΘΗΒΩΝ (Αποκεντρωμένη Οργανική Μονάδα ΘΗΒΑ)</w:t>
            </w:r>
          </w:p>
        </w:tc>
        <w:tc>
          <w:tcPr>
            <w:tcW w:w="2136" w:type="dxa"/>
            <w:shd w:val="clear" w:color="auto" w:fill="auto"/>
            <w:vAlign w:val="center"/>
            <w:hideMark/>
          </w:tcPr>
          <w:p w14:paraId="64BCB5CF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ΤΕΠ</w:t>
            </w:r>
          </w:p>
        </w:tc>
        <w:tc>
          <w:tcPr>
            <w:tcW w:w="2551" w:type="dxa"/>
            <w:shd w:val="clear" w:color="auto" w:fill="auto"/>
            <w:hideMark/>
          </w:tcPr>
          <w:p w14:paraId="3697B3F8" w14:textId="77777777" w:rsidR="0083186A" w:rsidRPr="009838EE" w:rsidRDefault="0083186A" w:rsidP="0067099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l-GR"/>
              </w:rPr>
              <w:t xml:space="preserve">ΓΕΝΙΚΗΣ /ΟΙΚΟΓΕΝΕΙΑΚΗΣ ΙΑΤΡΙΚΗΣ με αποδεδειγμένη εμπειρία και γνώση στην επείγουσα ιατρική, διάσωση, </w:t>
            </w:r>
            <w:proofErr w:type="spellStart"/>
            <w:r w:rsidRPr="009838EE">
              <w:rPr>
                <w:bCs/>
                <w:u w:val="none"/>
                <w:lang w:val="el-GR"/>
              </w:rPr>
              <w:t>προνοσοκομειακή</w:t>
            </w:r>
            <w:proofErr w:type="spellEnd"/>
            <w:r w:rsidRPr="009838EE">
              <w:rPr>
                <w:bCs/>
                <w:u w:val="none"/>
                <w:lang w:val="el-GR"/>
              </w:rPr>
              <w:t xml:space="preserve"> περίθαλψη και διαχείριση-διοίκηση-συντονισμό του έργου της εφημερίας  Ή ΠΝΕΥΜΟΝΟΛΟΓΙΑΣ-ΦΥΜΑΤΙΟΛΟΓΙΑΣ Ή ΚΑΡΔΙΟΛΟΓΙΑΣ  Ή ΟΡΘΟΠΑΙΔΙΚΗΣ ΚΑΙ ΤΡΑΥΜΑΤΟΛΟΓΙΑΣ με αποδεδειγμένη εμπειρία και γνώση στην επείγουσα ιατρική ή εξειδίκευση στη Μ.Ε.Θ.  </w:t>
            </w:r>
            <w:r w:rsidRPr="009838EE">
              <w:rPr>
                <w:bCs/>
                <w:u w:val="none"/>
                <w:lang w:val="en-US"/>
              </w:rPr>
              <w:t>(</w:t>
            </w:r>
            <w:proofErr w:type="spellStart"/>
            <w:r w:rsidRPr="009838EE">
              <w:rPr>
                <w:bCs/>
                <w:u w:val="none"/>
                <w:lang w:val="en-US"/>
              </w:rPr>
              <w:t>γι</w:t>
            </w:r>
            <w:proofErr w:type="spellEnd"/>
            <w:r w:rsidRPr="009838EE">
              <w:rPr>
                <w:bCs/>
                <w:u w:val="none"/>
                <w:lang w:val="en-US"/>
              </w:rPr>
              <w:t xml:space="preserve">α </w:t>
            </w:r>
            <w:proofErr w:type="spellStart"/>
            <w:r w:rsidRPr="009838EE">
              <w:rPr>
                <w:bCs/>
                <w:u w:val="none"/>
                <w:lang w:val="en-US"/>
              </w:rPr>
              <w:t>το</w:t>
            </w:r>
            <w:proofErr w:type="spellEnd"/>
            <w:r w:rsidRPr="009838EE">
              <w:rPr>
                <w:bCs/>
                <w:u w:val="none"/>
                <w:lang w:val="en-US"/>
              </w:rPr>
              <w:t xml:space="preserve"> Τ.Ε.Π.)</w:t>
            </w:r>
          </w:p>
        </w:tc>
        <w:tc>
          <w:tcPr>
            <w:tcW w:w="1593" w:type="dxa"/>
            <w:shd w:val="clear" w:color="auto" w:fill="auto"/>
            <w:vAlign w:val="center"/>
            <w:hideMark/>
          </w:tcPr>
          <w:p w14:paraId="74E00EE7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ΕΠΙΜΕΛΗΤΗ Α'</w:t>
            </w:r>
          </w:p>
        </w:tc>
        <w:tc>
          <w:tcPr>
            <w:tcW w:w="1093" w:type="dxa"/>
            <w:shd w:val="clear" w:color="auto" w:fill="auto"/>
            <w:vAlign w:val="center"/>
            <w:hideMark/>
          </w:tcPr>
          <w:p w14:paraId="52A89DA4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83186A" w:rsidRPr="009838EE" w14:paraId="6017957E" w14:textId="77777777" w:rsidTr="009838EE">
        <w:trPr>
          <w:trHeight w:val="1500"/>
        </w:trPr>
        <w:tc>
          <w:tcPr>
            <w:tcW w:w="534" w:type="dxa"/>
            <w:shd w:val="clear" w:color="auto" w:fill="auto"/>
            <w:vAlign w:val="center"/>
          </w:tcPr>
          <w:p w14:paraId="0CE4A4E4" w14:textId="77777777" w:rsidR="0083186A" w:rsidRPr="009838EE" w:rsidRDefault="0083186A" w:rsidP="00400455">
            <w:pPr>
              <w:pStyle w:val="30"/>
              <w:numPr>
                <w:ilvl w:val="0"/>
                <w:numId w:val="29"/>
              </w:numPr>
              <w:spacing w:line="276" w:lineRule="auto"/>
              <w:rPr>
                <w:lang w:val="el-GR"/>
              </w:rPr>
            </w:pPr>
          </w:p>
        </w:tc>
        <w:tc>
          <w:tcPr>
            <w:tcW w:w="1691" w:type="dxa"/>
            <w:shd w:val="clear" w:color="auto" w:fill="auto"/>
            <w:hideMark/>
          </w:tcPr>
          <w:p w14:paraId="3A966544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9838EE">
              <w:rPr>
                <w:u w:val="none"/>
                <w:lang w:val="el-GR"/>
              </w:rPr>
              <w:t>Γ.Ν. ΧΑΛΚΙΔΑΣ – Γ.Ν. Κ.Υ. ΚΑΡΥΣΤΟΥ – Γ.Ν. Κ.Υ. ΚΥΜΗΣ (ΟΡΓΑΝΙΚΗ ΜΟΝΑΔΑ ΤΗΣ ΕΔΡΑΣ ΧΑΛΚΙΔΑ)</w:t>
            </w:r>
          </w:p>
        </w:tc>
        <w:tc>
          <w:tcPr>
            <w:tcW w:w="2136" w:type="dxa"/>
            <w:shd w:val="clear" w:color="auto" w:fill="auto"/>
            <w:vAlign w:val="center"/>
            <w:hideMark/>
          </w:tcPr>
          <w:p w14:paraId="36B7C283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ΑΚΤΙΝΟΛΟΓΙΚΟ ΤΜΗΜΑ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42ADE924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ΑΚΤΙΝΟΛΟΓΙΑΣ</w:t>
            </w:r>
          </w:p>
        </w:tc>
        <w:tc>
          <w:tcPr>
            <w:tcW w:w="1593" w:type="dxa"/>
            <w:shd w:val="clear" w:color="auto" w:fill="auto"/>
            <w:vAlign w:val="center"/>
            <w:hideMark/>
          </w:tcPr>
          <w:p w14:paraId="24D5E3D8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ΕΠΙΜΕΛΗΤΗ Α'</w:t>
            </w:r>
          </w:p>
        </w:tc>
        <w:tc>
          <w:tcPr>
            <w:tcW w:w="1093" w:type="dxa"/>
            <w:shd w:val="clear" w:color="auto" w:fill="auto"/>
            <w:vAlign w:val="center"/>
            <w:hideMark/>
          </w:tcPr>
          <w:p w14:paraId="3C92A02C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83186A" w:rsidRPr="009838EE" w14:paraId="145F59F3" w14:textId="77777777" w:rsidTr="009838EE">
        <w:trPr>
          <w:trHeight w:val="1800"/>
        </w:trPr>
        <w:tc>
          <w:tcPr>
            <w:tcW w:w="534" w:type="dxa"/>
            <w:shd w:val="clear" w:color="auto" w:fill="auto"/>
            <w:vAlign w:val="center"/>
          </w:tcPr>
          <w:p w14:paraId="03CEF6FE" w14:textId="77777777" w:rsidR="0083186A" w:rsidRPr="009838EE" w:rsidRDefault="0083186A" w:rsidP="00400455">
            <w:pPr>
              <w:pStyle w:val="30"/>
              <w:numPr>
                <w:ilvl w:val="0"/>
                <w:numId w:val="29"/>
              </w:numPr>
              <w:spacing w:line="276" w:lineRule="auto"/>
              <w:rPr>
                <w:lang w:val="el-GR"/>
              </w:rPr>
            </w:pPr>
          </w:p>
        </w:tc>
        <w:tc>
          <w:tcPr>
            <w:tcW w:w="1691" w:type="dxa"/>
            <w:shd w:val="clear" w:color="auto" w:fill="auto"/>
            <w:hideMark/>
          </w:tcPr>
          <w:p w14:paraId="35E6172F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9838EE">
              <w:rPr>
                <w:u w:val="none"/>
                <w:lang w:val="el-GR"/>
              </w:rPr>
              <w:t>Γ.Ν. ΧΑΛΚΙΔΑΣ – Γ.Ν. Κ.Υ. ΚΑΡΥΣΤΟΥ – Γ.Ν. Κ.Υ. ΚΥΜΗΣ (Αποκεντρωμένη Οργανική Μονάδα ΚΑΡΥΣΤΟΣ)</w:t>
            </w:r>
          </w:p>
        </w:tc>
        <w:tc>
          <w:tcPr>
            <w:tcW w:w="2136" w:type="dxa"/>
            <w:shd w:val="clear" w:color="auto" w:fill="auto"/>
            <w:noWrap/>
            <w:vAlign w:val="center"/>
            <w:hideMark/>
          </w:tcPr>
          <w:p w14:paraId="571446A8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ΠΑΘΟΛΟΓΙΚΟ ΤΜΗΜΑ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3FE77A0A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ΕΣΩΤΕΡΙΚΗΣ ΠΑΘΟΛΟΓΙΑΣ</w:t>
            </w:r>
          </w:p>
        </w:tc>
        <w:tc>
          <w:tcPr>
            <w:tcW w:w="1593" w:type="dxa"/>
            <w:shd w:val="clear" w:color="auto" w:fill="auto"/>
            <w:vAlign w:val="center"/>
            <w:hideMark/>
          </w:tcPr>
          <w:p w14:paraId="2E41B7C3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ΕΠΙΜΕΛΗΤΗ Α'</w:t>
            </w:r>
          </w:p>
        </w:tc>
        <w:tc>
          <w:tcPr>
            <w:tcW w:w="1093" w:type="dxa"/>
            <w:shd w:val="clear" w:color="auto" w:fill="auto"/>
            <w:vAlign w:val="center"/>
            <w:hideMark/>
          </w:tcPr>
          <w:p w14:paraId="2A337D6C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83186A" w:rsidRPr="009838EE" w14:paraId="24C0E4BA" w14:textId="77777777" w:rsidTr="009838EE">
        <w:trPr>
          <w:trHeight w:val="1800"/>
        </w:trPr>
        <w:tc>
          <w:tcPr>
            <w:tcW w:w="534" w:type="dxa"/>
            <w:shd w:val="clear" w:color="auto" w:fill="auto"/>
            <w:vAlign w:val="center"/>
          </w:tcPr>
          <w:p w14:paraId="290A7E38" w14:textId="77777777" w:rsidR="0083186A" w:rsidRPr="009838EE" w:rsidRDefault="0083186A" w:rsidP="00400455">
            <w:pPr>
              <w:pStyle w:val="30"/>
              <w:numPr>
                <w:ilvl w:val="0"/>
                <w:numId w:val="29"/>
              </w:numPr>
              <w:spacing w:line="276" w:lineRule="auto"/>
              <w:rPr>
                <w:lang w:val="el-GR"/>
              </w:rPr>
            </w:pPr>
          </w:p>
        </w:tc>
        <w:tc>
          <w:tcPr>
            <w:tcW w:w="1691" w:type="dxa"/>
            <w:shd w:val="clear" w:color="auto" w:fill="auto"/>
            <w:hideMark/>
          </w:tcPr>
          <w:p w14:paraId="1298F400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l-GR"/>
              </w:rPr>
            </w:pPr>
            <w:r w:rsidRPr="009838EE">
              <w:rPr>
                <w:u w:val="none"/>
                <w:lang w:val="el-GR"/>
              </w:rPr>
              <w:t>Γ.Ν. ΧΑΛΚΙΔΑΣ – Γ.Ν. Κ.Υ. ΚΑΡΥΣΤΟΥ – Γ.Ν. Κ.Υ. ΚΥΜΗΣ (Αποκεντρωμένη Οργανική Μονάδα Κύμη)</w:t>
            </w:r>
          </w:p>
        </w:tc>
        <w:tc>
          <w:tcPr>
            <w:tcW w:w="2136" w:type="dxa"/>
            <w:shd w:val="clear" w:color="auto" w:fill="auto"/>
            <w:vAlign w:val="center"/>
            <w:hideMark/>
          </w:tcPr>
          <w:p w14:paraId="10D56CAF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ΜΙΚΡΟΒΙΟΛΟΓΙΚΟ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66B73064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ΙΑΤΡΙΚΗΣ ΒΙΟΠΑΘΟΛΟΓΙΑΣ -ΕΡΓΑΣΤΗΡΙΑΚΗΣ ΙΑΤΡΙΚΗΣ</w:t>
            </w:r>
          </w:p>
        </w:tc>
        <w:tc>
          <w:tcPr>
            <w:tcW w:w="1593" w:type="dxa"/>
            <w:shd w:val="clear" w:color="auto" w:fill="auto"/>
            <w:noWrap/>
            <w:vAlign w:val="center"/>
            <w:hideMark/>
          </w:tcPr>
          <w:p w14:paraId="1CC85CB9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ΔΙΕΥΘΥΝΤΗ</w:t>
            </w:r>
          </w:p>
        </w:tc>
        <w:tc>
          <w:tcPr>
            <w:tcW w:w="1093" w:type="dxa"/>
            <w:shd w:val="clear" w:color="auto" w:fill="auto"/>
            <w:vAlign w:val="center"/>
            <w:hideMark/>
          </w:tcPr>
          <w:p w14:paraId="4D99EA5E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83186A" w:rsidRPr="009838EE" w14:paraId="061A8AC6" w14:textId="77777777" w:rsidTr="009838EE">
        <w:trPr>
          <w:trHeight w:val="915"/>
        </w:trPr>
        <w:tc>
          <w:tcPr>
            <w:tcW w:w="534" w:type="dxa"/>
            <w:shd w:val="clear" w:color="auto" w:fill="auto"/>
            <w:vAlign w:val="center"/>
          </w:tcPr>
          <w:p w14:paraId="17137F7A" w14:textId="77777777" w:rsidR="0083186A" w:rsidRPr="009838EE" w:rsidRDefault="0083186A" w:rsidP="00400455">
            <w:pPr>
              <w:pStyle w:val="30"/>
              <w:numPr>
                <w:ilvl w:val="0"/>
                <w:numId w:val="29"/>
              </w:numPr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shd w:val="clear" w:color="auto" w:fill="auto"/>
            <w:hideMark/>
          </w:tcPr>
          <w:p w14:paraId="620E1EDF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ΠΟΛΥΔΥΝΑΜΟ ΠΕΡΙΦΕΡΕΙΑΚΟ ΙΑΤΡΕΙΟ ΡΑΧΩΝ</w:t>
            </w:r>
          </w:p>
        </w:tc>
        <w:tc>
          <w:tcPr>
            <w:tcW w:w="2136" w:type="dxa"/>
            <w:shd w:val="clear" w:color="auto" w:fill="auto"/>
            <w:hideMark/>
          </w:tcPr>
          <w:p w14:paraId="52C329A7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 </w:t>
            </w:r>
          </w:p>
        </w:tc>
        <w:tc>
          <w:tcPr>
            <w:tcW w:w="2551" w:type="dxa"/>
            <w:shd w:val="clear" w:color="auto" w:fill="auto"/>
            <w:hideMark/>
          </w:tcPr>
          <w:p w14:paraId="2421C0F0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9838EE">
              <w:rPr>
                <w:bCs/>
                <w:u w:val="none"/>
                <w:lang w:val="el-GR"/>
              </w:rPr>
              <w:t xml:space="preserve">ΓΕΝΙΚΗΣ/ΟΙΚΟΓΕΝΕΙΑΚΗΣ ΙΑΤΡΙΚΗΣ Ή ΕΣΩΤΕΡΙΚΗΣ ΠΑΘΟΛΟΓΙΑΣ  </w:t>
            </w:r>
          </w:p>
        </w:tc>
        <w:tc>
          <w:tcPr>
            <w:tcW w:w="1593" w:type="dxa"/>
            <w:shd w:val="clear" w:color="auto" w:fill="auto"/>
            <w:vAlign w:val="center"/>
            <w:hideMark/>
          </w:tcPr>
          <w:p w14:paraId="3DF385CA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ΔΙΕΥΘΥΝΤΗ</w:t>
            </w:r>
          </w:p>
        </w:tc>
        <w:tc>
          <w:tcPr>
            <w:tcW w:w="1093" w:type="dxa"/>
            <w:shd w:val="clear" w:color="auto" w:fill="auto"/>
            <w:hideMark/>
          </w:tcPr>
          <w:p w14:paraId="42605E9D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83186A" w:rsidRPr="009838EE" w14:paraId="18F13D87" w14:textId="77777777" w:rsidTr="009838EE">
        <w:trPr>
          <w:trHeight w:val="585"/>
        </w:trPr>
        <w:tc>
          <w:tcPr>
            <w:tcW w:w="534" w:type="dxa"/>
            <w:shd w:val="clear" w:color="auto" w:fill="auto"/>
            <w:vAlign w:val="center"/>
          </w:tcPr>
          <w:p w14:paraId="434A8A52" w14:textId="77777777" w:rsidR="0083186A" w:rsidRPr="009838EE" w:rsidRDefault="0083186A" w:rsidP="00400455">
            <w:pPr>
              <w:pStyle w:val="30"/>
              <w:numPr>
                <w:ilvl w:val="0"/>
                <w:numId w:val="29"/>
              </w:numPr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shd w:val="clear" w:color="auto" w:fill="auto"/>
            <w:vAlign w:val="center"/>
            <w:hideMark/>
          </w:tcPr>
          <w:p w14:paraId="1DA95511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ΠΠΙ ΣΚΥΡΟΥ</w:t>
            </w:r>
          </w:p>
        </w:tc>
        <w:tc>
          <w:tcPr>
            <w:tcW w:w="2136" w:type="dxa"/>
            <w:shd w:val="clear" w:color="auto" w:fill="auto"/>
            <w:hideMark/>
          </w:tcPr>
          <w:p w14:paraId="04312886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 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6CEC4AC2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ΚΑΡΔΙΟΛΟΓΙΑΣ</w:t>
            </w:r>
          </w:p>
        </w:tc>
        <w:tc>
          <w:tcPr>
            <w:tcW w:w="1593" w:type="dxa"/>
            <w:shd w:val="clear" w:color="auto" w:fill="auto"/>
            <w:vAlign w:val="center"/>
            <w:hideMark/>
          </w:tcPr>
          <w:p w14:paraId="3FFCE984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ΔΙΕΥΘΥΝΤΗ</w:t>
            </w:r>
          </w:p>
        </w:tc>
        <w:tc>
          <w:tcPr>
            <w:tcW w:w="1093" w:type="dxa"/>
            <w:shd w:val="clear" w:color="auto" w:fill="auto"/>
            <w:vAlign w:val="center"/>
            <w:hideMark/>
          </w:tcPr>
          <w:p w14:paraId="64973C4D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83186A" w:rsidRPr="009838EE" w14:paraId="33AEE666" w14:textId="77777777" w:rsidTr="009838EE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14:paraId="79D21891" w14:textId="77777777" w:rsidR="0083186A" w:rsidRPr="009838EE" w:rsidRDefault="0083186A" w:rsidP="00400455">
            <w:pPr>
              <w:pStyle w:val="30"/>
              <w:numPr>
                <w:ilvl w:val="0"/>
                <w:numId w:val="29"/>
              </w:numPr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shd w:val="clear" w:color="auto" w:fill="auto"/>
            <w:vAlign w:val="center"/>
            <w:hideMark/>
          </w:tcPr>
          <w:p w14:paraId="0C05592E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ΚΕΝΤΡΟ ΥΓΕΙΑΣ ΣΚΙΑΘΟΥ</w:t>
            </w:r>
          </w:p>
        </w:tc>
        <w:tc>
          <w:tcPr>
            <w:tcW w:w="2136" w:type="dxa"/>
            <w:shd w:val="clear" w:color="auto" w:fill="auto"/>
            <w:hideMark/>
          </w:tcPr>
          <w:p w14:paraId="443AFFC5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 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2672FC0A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9838EE">
              <w:rPr>
                <w:bCs/>
                <w:u w:val="none"/>
                <w:lang w:val="el-GR"/>
              </w:rPr>
              <w:t>ΓΕΝΙΚΗΣ/ΟΙΚΟΓΕΝΕΙΑΚΗΣ ΙΑΤΡΙΚΗΣ Ή ΕΣΩΤΕΡΙΚΗΣ ΠΑΘΟΛΟΓΙΑΣ</w:t>
            </w:r>
          </w:p>
        </w:tc>
        <w:tc>
          <w:tcPr>
            <w:tcW w:w="1593" w:type="dxa"/>
            <w:shd w:val="clear" w:color="auto" w:fill="auto"/>
            <w:vAlign w:val="center"/>
            <w:hideMark/>
          </w:tcPr>
          <w:p w14:paraId="243BCC73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ΔΙΕΥΘΥΝΤΗ</w:t>
            </w:r>
          </w:p>
        </w:tc>
        <w:tc>
          <w:tcPr>
            <w:tcW w:w="1093" w:type="dxa"/>
            <w:shd w:val="clear" w:color="auto" w:fill="auto"/>
            <w:vAlign w:val="center"/>
            <w:hideMark/>
          </w:tcPr>
          <w:p w14:paraId="251F0FD3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83186A" w:rsidRPr="009838EE" w14:paraId="0ED131CA" w14:textId="77777777" w:rsidTr="009838EE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14:paraId="57C99B3D" w14:textId="77777777" w:rsidR="0083186A" w:rsidRPr="009838EE" w:rsidRDefault="0083186A" w:rsidP="00400455">
            <w:pPr>
              <w:pStyle w:val="30"/>
              <w:numPr>
                <w:ilvl w:val="0"/>
                <w:numId w:val="29"/>
              </w:numPr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shd w:val="clear" w:color="auto" w:fill="auto"/>
            <w:vAlign w:val="center"/>
            <w:hideMark/>
          </w:tcPr>
          <w:p w14:paraId="6C55583C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ΚΕΝΤΡΟ ΥΓΕΙΑΣ ΣΚΟΠΕΛΟΥ</w:t>
            </w:r>
          </w:p>
        </w:tc>
        <w:tc>
          <w:tcPr>
            <w:tcW w:w="2136" w:type="dxa"/>
            <w:shd w:val="clear" w:color="auto" w:fill="auto"/>
            <w:hideMark/>
          </w:tcPr>
          <w:p w14:paraId="2126F746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 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6EE90D79" w14:textId="77777777" w:rsidR="0083186A" w:rsidRPr="009838EE" w:rsidRDefault="0083186A" w:rsidP="0067099E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9838EE">
              <w:rPr>
                <w:bCs/>
                <w:u w:val="none"/>
                <w:lang w:val="el-GR"/>
              </w:rPr>
              <w:t xml:space="preserve">ΓΕΝΙΚΗΣ/ΟΙΚΟΓΕΝΕΙΑΚΗΣ ΙΑΤΡΙΚΗΣ </w:t>
            </w:r>
          </w:p>
        </w:tc>
        <w:tc>
          <w:tcPr>
            <w:tcW w:w="1593" w:type="dxa"/>
            <w:shd w:val="clear" w:color="auto" w:fill="auto"/>
            <w:vAlign w:val="center"/>
            <w:hideMark/>
          </w:tcPr>
          <w:p w14:paraId="7DB6BB03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ΔΙΕΥΘΥΝΤΗ</w:t>
            </w:r>
          </w:p>
        </w:tc>
        <w:tc>
          <w:tcPr>
            <w:tcW w:w="1093" w:type="dxa"/>
            <w:shd w:val="clear" w:color="auto" w:fill="auto"/>
            <w:vAlign w:val="center"/>
            <w:hideMark/>
          </w:tcPr>
          <w:p w14:paraId="66315D32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83186A" w:rsidRPr="009838EE" w14:paraId="717E8043" w14:textId="77777777" w:rsidTr="009838EE">
        <w:trPr>
          <w:trHeight w:val="900"/>
        </w:trPr>
        <w:tc>
          <w:tcPr>
            <w:tcW w:w="534" w:type="dxa"/>
            <w:shd w:val="clear" w:color="auto" w:fill="auto"/>
            <w:vAlign w:val="center"/>
          </w:tcPr>
          <w:p w14:paraId="0A6FD812" w14:textId="77777777" w:rsidR="0083186A" w:rsidRPr="009838EE" w:rsidRDefault="0083186A" w:rsidP="00400455">
            <w:pPr>
              <w:pStyle w:val="30"/>
              <w:numPr>
                <w:ilvl w:val="0"/>
                <w:numId w:val="29"/>
              </w:numPr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shd w:val="clear" w:color="auto" w:fill="auto"/>
            <w:vAlign w:val="center"/>
            <w:hideMark/>
          </w:tcPr>
          <w:p w14:paraId="7FC0DB2A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ΠΟΛΥΔΥΝΑΜΟ ΠΕΡΙΦΕΡΕΙΑΚΟ ΙΑΤΡΕΙΟ ΑΛΟΝΗΣΣΟΥ</w:t>
            </w:r>
          </w:p>
        </w:tc>
        <w:tc>
          <w:tcPr>
            <w:tcW w:w="2136" w:type="dxa"/>
            <w:shd w:val="clear" w:color="auto" w:fill="auto"/>
            <w:hideMark/>
          </w:tcPr>
          <w:p w14:paraId="24A4D60B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 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62B41A2B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ΠΑΙΔΙΑΤΡΙΚΗΣ</w:t>
            </w:r>
          </w:p>
        </w:tc>
        <w:tc>
          <w:tcPr>
            <w:tcW w:w="1593" w:type="dxa"/>
            <w:shd w:val="clear" w:color="auto" w:fill="auto"/>
            <w:vAlign w:val="center"/>
            <w:hideMark/>
          </w:tcPr>
          <w:p w14:paraId="325CC9F9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ΔΙΕΥΘΥΝΤΗ</w:t>
            </w:r>
          </w:p>
        </w:tc>
        <w:tc>
          <w:tcPr>
            <w:tcW w:w="1093" w:type="dxa"/>
            <w:shd w:val="clear" w:color="auto" w:fill="auto"/>
            <w:vAlign w:val="center"/>
            <w:hideMark/>
          </w:tcPr>
          <w:p w14:paraId="2CBD33F1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83186A" w:rsidRPr="009838EE" w14:paraId="053F8D99" w14:textId="77777777" w:rsidTr="009838EE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14:paraId="1D0B70C5" w14:textId="77777777" w:rsidR="0083186A" w:rsidRPr="009838EE" w:rsidRDefault="0083186A" w:rsidP="00400455">
            <w:pPr>
              <w:pStyle w:val="30"/>
              <w:numPr>
                <w:ilvl w:val="0"/>
                <w:numId w:val="29"/>
              </w:numPr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shd w:val="clear" w:color="auto" w:fill="auto"/>
            <w:vAlign w:val="center"/>
            <w:hideMark/>
          </w:tcPr>
          <w:p w14:paraId="5AF1F4BB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ΚΕΝΤΡΟ ΥΓΕΙΑΣ ΖΑΓΟΡΑΣ</w:t>
            </w:r>
          </w:p>
        </w:tc>
        <w:tc>
          <w:tcPr>
            <w:tcW w:w="2136" w:type="dxa"/>
            <w:shd w:val="clear" w:color="auto" w:fill="auto"/>
            <w:hideMark/>
          </w:tcPr>
          <w:p w14:paraId="0F46887F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 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1FEF2C75" w14:textId="77777777" w:rsidR="0083186A" w:rsidRPr="009838EE" w:rsidRDefault="0083186A" w:rsidP="0067099E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9838EE">
              <w:rPr>
                <w:bCs/>
                <w:u w:val="none"/>
                <w:lang w:val="el-GR"/>
              </w:rPr>
              <w:t xml:space="preserve">ΓΕΝΙΚΗΣ/ΟΙΚΟΓΕΝΕΙΑΚΗΣ ΙΑΤΡΙΚΗΣ </w:t>
            </w:r>
          </w:p>
        </w:tc>
        <w:tc>
          <w:tcPr>
            <w:tcW w:w="1593" w:type="dxa"/>
            <w:shd w:val="clear" w:color="auto" w:fill="auto"/>
            <w:vAlign w:val="center"/>
            <w:hideMark/>
          </w:tcPr>
          <w:p w14:paraId="35894073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ΔΙΕΥΘΥΝΤΗ</w:t>
            </w:r>
          </w:p>
        </w:tc>
        <w:tc>
          <w:tcPr>
            <w:tcW w:w="1093" w:type="dxa"/>
            <w:shd w:val="clear" w:color="auto" w:fill="auto"/>
            <w:vAlign w:val="center"/>
            <w:hideMark/>
          </w:tcPr>
          <w:p w14:paraId="6D7A3B3D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83186A" w:rsidRPr="009838EE" w14:paraId="6D217334" w14:textId="77777777" w:rsidTr="009838EE">
        <w:trPr>
          <w:trHeight w:val="750"/>
        </w:trPr>
        <w:tc>
          <w:tcPr>
            <w:tcW w:w="534" w:type="dxa"/>
            <w:shd w:val="clear" w:color="auto" w:fill="auto"/>
            <w:vAlign w:val="center"/>
          </w:tcPr>
          <w:p w14:paraId="7227D290" w14:textId="77777777" w:rsidR="0083186A" w:rsidRPr="009838EE" w:rsidRDefault="0083186A" w:rsidP="00400455">
            <w:pPr>
              <w:pStyle w:val="30"/>
              <w:numPr>
                <w:ilvl w:val="0"/>
                <w:numId w:val="29"/>
              </w:numPr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shd w:val="clear" w:color="auto" w:fill="auto"/>
            <w:vAlign w:val="center"/>
            <w:hideMark/>
          </w:tcPr>
          <w:p w14:paraId="7CC5D00D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ΚΕΝΤΡΟ ΥΓΕΙΑΣ ΔΟΜΟΚΟΥ</w:t>
            </w:r>
          </w:p>
        </w:tc>
        <w:tc>
          <w:tcPr>
            <w:tcW w:w="2136" w:type="dxa"/>
            <w:shd w:val="clear" w:color="auto" w:fill="auto"/>
            <w:hideMark/>
          </w:tcPr>
          <w:p w14:paraId="4BCB78BC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 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57E3A16E" w14:textId="77777777" w:rsidR="0083186A" w:rsidRPr="009838EE" w:rsidRDefault="0083186A" w:rsidP="0067099E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9838EE">
              <w:rPr>
                <w:bCs/>
                <w:u w:val="none"/>
                <w:lang w:val="el-GR"/>
              </w:rPr>
              <w:t xml:space="preserve">ΓΕΝΙΚΗΣ/ΟΙΚΟΓΕΝΕΙΑΚΗΣ ΙΑΤΡΙΚΗΣ </w:t>
            </w:r>
          </w:p>
        </w:tc>
        <w:tc>
          <w:tcPr>
            <w:tcW w:w="1593" w:type="dxa"/>
            <w:shd w:val="clear" w:color="auto" w:fill="auto"/>
            <w:vAlign w:val="center"/>
            <w:hideMark/>
          </w:tcPr>
          <w:p w14:paraId="52B4F0B2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ΔΙΕΥΘΥΝΤΗ</w:t>
            </w:r>
          </w:p>
        </w:tc>
        <w:tc>
          <w:tcPr>
            <w:tcW w:w="1093" w:type="dxa"/>
            <w:shd w:val="clear" w:color="auto" w:fill="auto"/>
            <w:vAlign w:val="center"/>
            <w:hideMark/>
          </w:tcPr>
          <w:p w14:paraId="0282C08C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83186A" w:rsidRPr="009838EE" w14:paraId="7157E8BD" w14:textId="77777777" w:rsidTr="009838EE">
        <w:trPr>
          <w:trHeight w:val="660"/>
        </w:trPr>
        <w:tc>
          <w:tcPr>
            <w:tcW w:w="534" w:type="dxa"/>
            <w:shd w:val="clear" w:color="auto" w:fill="auto"/>
            <w:vAlign w:val="center"/>
          </w:tcPr>
          <w:p w14:paraId="374D8283" w14:textId="77777777" w:rsidR="0083186A" w:rsidRPr="009838EE" w:rsidRDefault="0083186A" w:rsidP="00400455">
            <w:pPr>
              <w:pStyle w:val="30"/>
              <w:numPr>
                <w:ilvl w:val="0"/>
                <w:numId w:val="29"/>
              </w:numPr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shd w:val="clear" w:color="auto" w:fill="auto"/>
            <w:hideMark/>
          </w:tcPr>
          <w:p w14:paraId="3394A64B" w14:textId="77777777" w:rsidR="0083186A" w:rsidRPr="009838EE" w:rsidRDefault="00271B34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ΚΕΝΤΡΟ ΥΓΕΙΑΣ</w:t>
            </w:r>
            <w:r w:rsidR="0083186A" w:rsidRPr="009838EE">
              <w:rPr>
                <w:u w:val="none"/>
                <w:lang w:val="en-US"/>
              </w:rPr>
              <w:t xml:space="preserve"> ΔΥΤΙΚΗΣ ΦΡΑΓΚΙΤΣΑΣ</w:t>
            </w:r>
          </w:p>
        </w:tc>
        <w:tc>
          <w:tcPr>
            <w:tcW w:w="2136" w:type="dxa"/>
            <w:shd w:val="clear" w:color="auto" w:fill="auto"/>
            <w:hideMark/>
          </w:tcPr>
          <w:p w14:paraId="68BC68C1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 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1F0BA854" w14:textId="77777777" w:rsidR="0083186A" w:rsidRPr="009838EE" w:rsidRDefault="0083186A" w:rsidP="0067099E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9838EE">
              <w:rPr>
                <w:bCs/>
                <w:u w:val="none"/>
                <w:lang w:val="el-GR"/>
              </w:rPr>
              <w:t xml:space="preserve">ΓΕΝΙΚΗΣ/ΟΙΚΟΓΕΝΕΙΑΚΗΣ ΙΑΤΡΙΚΗΣ </w:t>
            </w:r>
          </w:p>
        </w:tc>
        <w:tc>
          <w:tcPr>
            <w:tcW w:w="1593" w:type="dxa"/>
            <w:shd w:val="clear" w:color="auto" w:fill="auto"/>
            <w:vAlign w:val="center"/>
            <w:hideMark/>
          </w:tcPr>
          <w:p w14:paraId="1D456DCB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ΔΙΕΥΘΥΝΤΗ</w:t>
            </w:r>
          </w:p>
        </w:tc>
        <w:tc>
          <w:tcPr>
            <w:tcW w:w="1093" w:type="dxa"/>
            <w:shd w:val="clear" w:color="auto" w:fill="auto"/>
            <w:vAlign w:val="center"/>
            <w:hideMark/>
          </w:tcPr>
          <w:p w14:paraId="0B91BEF8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83186A" w:rsidRPr="009838EE" w14:paraId="73FFC4FB" w14:textId="77777777" w:rsidTr="009838EE">
        <w:trPr>
          <w:trHeight w:val="585"/>
        </w:trPr>
        <w:tc>
          <w:tcPr>
            <w:tcW w:w="534" w:type="dxa"/>
            <w:shd w:val="clear" w:color="auto" w:fill="auto"/>
            <w:vAlign w:val="center"/>
          </w:tcPr>
          <w:p w14:paraId="548880C9" w14:textId="77777777" w:rsidR="0083186A" w:rsidRPr="009838EE" w:rsidRDefault="0083186A" w:rsidP="00400455">
            <w:pPr>
              <w:pStyle w:val="30"/>
              <w:numPr>
                <w:ilvl w:val="0"/>
                <w:numId w:val="29"/>
              </w:numPr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shd w:val="clear" w:color="auto" w:fill="auto"/>
            <w:vAlign w:val="center"/>
            <w:hideMark/>
          </w:tcPr>
          <w:p w14:paraId="13C18F0A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ΚΕΝΤΡΟ ΥΓΕΙΑΣ ΜΟΥΖΑΚΙΟΥ</w:t>
            </w:r>
          </w:p>
        </w:tc>
        <w:tc>
          <w:tcPr>
            <w:tcW w:w="2136" w:type="dxa"/>
            <w:shd w:val="clear" w:color="auto" w:fill="auto"/>
            <w:hideMark/>
          </w:tcPr>
          <w:p w14:paraId="03993B51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 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28854D3F" w14:textId="77777777" w:rsidR="0083186A" w:rsidRPr="009838EE" w:rsidRDefault="0083186A" w:rsidP="0067099E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9838EE">
              <w:rPr>
                <w:bCs/>
                <w:u w:val="none"/>
                <w:lang w:val="el-GR"/>
              </w:rPr>
              <w:t xml:space="preserve">ΓΕΝΙΚΗΣ/ΟΙΚΟΓΕΝΕΙΑΚΗΣ ΙΑΤΡΙΚΗΣ </w:t>
            </w:r>
          </w:p>
        </w:tc>
        <w:tc>
          <w:tcPr>
            <w:tcW w:w="1593" w:type="dxa"/>
            <w:shd w:val="clear" w:color="auto" w:fill="auto"/>
            <w:vAlign w:val="center"/>
            <w:hideMark/>
          </w:tcPr>
          <w:p w14:paraId="1CF133EB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ΔΙΕΥΘΥΝΤΗ</w:t>
            </w:r>
          </w:p>
        </w:tc>
        <w:tc>
          <w:tcPr>
            <w:tcW w:w="1093" w:type="dxa"/>
            <w:shd w:val="clear" w:color="auto" w:fill="auto"/>
            <w:vAlign w:val="center"/>
            <w:hideMark/>
          </w:tcPr>
          <w:p w14:paraId="6C618387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83186A" w:rsidRPr="009838EE" w14:paraId="5F071166" w14:textId="77777777" w:rsidTr="009838EE">
        <w:trPr>
          <w:trHeight w:val="585"/>
        </w:trPr>
        <w:tc>
          <w:tcPr>
            <w:tcW w:w="534" w:type="dxa"/>
            <w:shd w:val="clear" w:color="auto" w:fill="auto"/>
            <w:vAlign w:val="center"/>
          </w:tcPr>
          <w:p w14:paraId="3634C39A" w14:textId="77777777" w:rsidR="0083186A" w:rsidRPr="009838EE" w:rsidRDefault="0083186A" w:rsidP="00400455">
            <w:pPr>
              <w:pStyle w:val="30"/>
              <w:numPr>
                <w:ilvl w:val="0"/>
                <w:numId w:val="29"/>
              </w:numPr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shd w:val="clear" w:color="auto" w:fill="auto"/>
            <w:hideMark/>
          </w:tcPr>
          <w:p w14:paraId="2140AC83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ΚΕΝΤΡΟ ΥΓΕΙΑΣ ΦΑΡΣΑΛΩΝ</w:t>
            </w:r>
          </w:p>
        </w:tc>
        <w:tc>
          <w:tcPr>
            <w:tcW w:w="2136" w:type="dxa"/>
            <w:shd w:val="clear" w:color="auto" w:fill="auto"/>
            <w:hideMark/>
          </w:tcPr>
          <w:p w14:paraId="4926CE98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 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0D06F1D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ΠΑΙΔΙΑΤΡΙΚΗΣ</w:t>
            </w:r>
          </w:p>
        </w:tc>
        <w:tc>
          <w:tcPr>
            <w:tcW w:w="1593" w:type="dxa"/>
            <w:shd w:val="clear" w:color="auto" w:fill="auto"/>
            <w:vAlign w:val="center"/>
            <w:hideMark/>
          </w:tcPr>
          <w:p w14:paraId="074399D5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shd w:val="clear" w:color="auto" w:fill="auto"/>
            <w:vAlign w:val="center"/>
            <w:hideMark/>
          </w:tcPr>
          <w:p w14:paraId="4771423E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83186A" w:rsidRPr="009838EE" w14:paraId="31CC8257" w14:textId="77777777" w:rsidTr="009838EE">
        <w:trPr>
          <w:trHeight w:val="585"/>
        </w:trPr>
        <w:tc>
          <w:tcPr>
            <w:tcW w:w="534" w:type="dxa"/>
            <w:shd w:val="clear" w:color="auto" w:fill="auto"/>
            <w:vAlign w:val="center"/>
          </w:tcPr>
          <w:p w14:paraId="2D335DD5" w14:textId="77777777" w:rsidR="0083186A" w:rsidRPr="009838EE" w:rsidRDefault="0083186A" w:rsidP="00400455">
            <w:pPr>
              <w:pStyle w:val="30"/>
              <w:numPr>
                <w:ilvl w:val="0"/>
                <w:numId w:val="29"/>
              </w:numPr>
              <w:spacing w:line="276" w:lineRule="auto"/>
              <w:rPr>
                <w:lang w:val="en-US"/>
              </w:rPr>
            </w:pPr>
          </w:p>
        </w:tc>
        <w:tc>
          <w:tcPr>
            <w:tcW w:w="1691" w:type="dxa"/>
            <w:shd w:val="clear" w:color="auto" w:fill="auto"/>
            <w:hideMark/>
          </w:tcPr>
          <w:p w14:paraId="26A37DCF" w14:textId="77777777" w:rsidR="0083186A" w:rsidRPr="009838EE" w:rsidRDefault="0083186A" w:rsidP="009838EE">
            <w:pPr>
              <w:pStyle w:val="30"/>
              <w:spacing w:line="276" w:lineRule="auto"/>
              <w:rPr>
                <w:u w:val="none"/>
                <w:lang w:val="en-US"/>
              </w:rPr>
            </w:pPr>
            <w:r w:rsidRPr="009838EE">
              <w:rPr>
                <w:u w:val="none"/>
                <w:lang w:val="en-US"/>
              </w:rPr>
              <w:t>ΚΕΝΤΡΟ ΥΓΕΙΑΣ ΑΜΦΙΚΛΕΙΑΣ</w:t>
            </w:r>
          </w:p>
        </w:tc>
        <w:tc>
          <w:tcPr>
            <w:tcW w:w="2136" w:type="dxa"/>
            <w:shd w:val="clear" w:color="auto" w:fill="auto"/>
            <w:hideMark/>
          </w:tcPr>
          <w:p w14:paraId="691E4856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 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49C9F8C9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ΠΑΙΔΙΑΤΡΙΚΗΣ</w:t>
            </w:r>
          </w:p>
        </w:tc>
        <w:tc>
          <w:tcPr>
            <w:tcW w:w="1593" w:type="dxa"/>
            <w:shd w:val="clear" w:color="auto" w:fill="auto"/>
            <w:vAlign w:val="center"/>
            <w:hideMark/>
          </w:tcPr>
          <w:p w14:paraId="645A2649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shd w:val="clear" w:color="auto" w:fill="auto"/>
            <w:vAlign w:val="center"/>
            <w:hideMark/>
          </w:tcPr>
          <w:p w14:paraId="717BB49B" w14:textId="77777777" w:rsidR="0083186A" w:rsidRPr="009838EE" w:rsidRDefault="0083186A" w:rsidP="009838EE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9838EE">
              <w:rPr>
                <w:bCs/>
                <w:u w:val="none"/>
                <w:lang w:val="en-US"/>
              </w:rPr>
              <w:t>1</w:t>
            </w:r>
          </w:p>
        </w:tc>
      </w:tr>
      <w:tr w:rsidR="00053676" w:rsidRPr="009838EE" w14:paraId="0B2C49D0" w14:textId="77777777" w:rsidTr="009838EE">
        <w:trPr>
          <w:trHeight w:val="585"/>
        </w:trPr>
        <w:tc>
          <w:tcPr>
            <w:tcW w:w="8505" w:type="dxa"/>
            <w:gridSpan w:val="5"/>
            <w:shd w:val="clear" w:color="auto" w:fill="auto"/>
            <w:vAlign w:val="center"/>
          </w:tcPr>
          <w:p w14:paraId="0DB109F7" w14:textId="77777777" w:rsidR="00053676" w:rsidRPr="009838EE" w:rsidRDefault="00053676" w:rsidP="009838EE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9838EE">
              <w:rPr>
                <w:bCs/>
                <w:u w:val="none"/>
                <w:lang w:val="el-GR"/>
              </w:rPr>
              <w:t>ΣΥΝΟΛΟ ΘΕΣΕΩΝ</w:t>
            </w:r>
          </w:p>
        </w:tc>
        <w:tc>
          <w:tcPr>
            <w:tcW w:w="1093" w:type="dxa"/>
            <w:shd w:val="clear" w:color="auto" w:fill="auto"/>
            <w:vAlign w:val="center"/>
          </w:tcPr>
          <w:p w14:paraId="5BD811B6" w14:textId="77777777" w:rsidR="00053676" w:rsidRPr="00297AED" w:rsidRDefault="00114188" w:rsidP="009838EE">
            <w:pPr>
              <w:pStyle w:val="30"/>
              <w:spacing w:line="276" w:lineRule="auto"/>
              <w:rPr>
                <w:bCs/>
                <w:color w:val="000000"/>
                <w:u w:val="none"/>
                <w:lang w:val="el-GR"/>
              </w:rPr>
            </w:pPr>
            <w:r w:rsidRPr="00297AED">
              <w:rPr>
                <w:bCs/>
                <w:color w:val="000000"/>
                <w:u w:val="none"/>
                <w:lang w:val="el-GR"/>
              </w:rPr>
              <w:t>68</w:t>
            </w:r>
          </w:p>
        </w:tc>
      </w:tr>
    </w:tbl>
    <w:p w14:paraId="3D186A1C" w14:textId="77777777" w:rsidR="00EB3006" w:rsidRDefault="00EB3006" w:rsidP="001A0511">
      <w:pPr>
        <w:pStyle w:val="30"/>
        <w:spacing w:line="276" w:lineRule="auto"/>
        <w:rPr>
          <w:u w:val="none"/>
          <w:lang w:val="el-GR"/>
        </w:rPr>
      </w:pPr>
    </w:p>
    <w:p w14:paraId="6CAB7AD4" w14:textId="77777777" w:rsidR="00CD7AF8" w:rsidRPr="00CD7AF8" w:rsidRDefault="00CD7AF8" w:rsidP="00CD7AF8">
      <w:pPr>
        <w:rPr>
          <w:vanish/>
        </w:rPr>
      </w:pPr>
    </w:p>
    <w:p w14:paraId="0993FBDF" w14:textId="77777777" w:rsidR="00C1155B" w:rsidRPr="001A0511" w:rsidRDefault="00C1155B" w:rsidP="001A0511">
      <w:pPr>
        <w:pStyle w:val="30"/>
        <w:spacing w:line="276" w:lineRule="auto"/>
        <w:rPr>
          <w:lang w:val="el-GR"/>
        </w:rPr>
      </w:pPr>
    </w:p>
    <w:p w14:paraId="0D32605F" w14:textId="77777777" w:rsidR="001C142D" w:rsidRDefault="001C142D" w:rsidP="001A0511">
      <w:pPr>
        <w:pStyle w:val="30"/>
        <w:spacing w:line="276" w:lineRule="auto"/>
        <w:rPr>
          <w:lang w:val="el-GR"/>
        </w:rPr>
      </w:pPr>
      <w:r w:rsidRPr="001C142D">
        <w:rPr>
          <w:lang w:val="el-GR"/>
        </w:rPr>
        <w:t>6</w:t>
      </w:r>
      <w:r w:rsidRPr="001C142D">
        <w:rPr>
          <w:vertAlign w:val="superscript"/>
          <w:lang w:val="el-GR"/>
        </w:rPr>
        <w:t xml:space="preserve">η </w:t>
      </w:r>
      <w:proofErr w:type="spellStart"/>
      <w:r w:rsidRPr="001C142D">
        <w:rPr>
          <w:lang w:val="el-GR"/>
        </w:rPr>
        <w:t>Υ.Πε</w:t>
      </w:r>
      <w:proofErr w:type="spellEnd"/>
      <w:r w:rsidRPr="001C142D">
        <w:rPr>
          <w:lang w:val="el-GR"/>
        </w:rPr>
        <w:t>.</w:t>
      </w:r>
    </w:p>
    <w:p w14:paraId="60A7E57D" w14:textId="77777777" w:rsidR="00EB3006" w:rsidRDefault="00EB3006" w:rsidP="001A0511">
      <w:pPr>
        <w:pStyle w:val="30"/>
        <w:spacing w:line="276" w:lineRule="auto"/>
        <w:rPr>
          <w:u w:val="none"/>
          <w:lang w:val="el-GR"/>
        </w:rPr>
      </w:pPr>
    </w:p>
    <w:tbl>
      <w:tblPr>
        <w:tblW w:w="959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1955"/>
        <w:gridCol w:w="1872"/>
        <w:gridCol w:w="2551"/>
        <w:gridCol w:w="1593"/>
        <w:gridCol w:w="1093"/>
      </w:tblGrid>
      <w:tr w:rsidR="00914A8C" w:rsidRPr="000A6228" w14:paraId="3AF62D17" w14:textId="77777777" w:rsidTr="000E2C55">
        <w:trPr>
          <w:trHeight w:val="510"/>
          <w:jc w:val="center"/>
        </w:trPr>
        <w:tc>
          <w:tcPr>
            <w:tcW w:w="534" w:type="dxa"/>
            <w:shd w:val="clear" w:color="auto" w:fill="auto"/>
          </w:tcPr>
          <w:p w14:paraId="241BE978" w14:textId="77777777" w:rsidR="00914A8C" w:rsidRPr="000A6228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  <w:r>
              <w:rPr>
                <w:u w:val="none"/>
              </w:rPr>
              <w:t>α/α</w:t>
            </w:r>
          </w:p>
        </w:tc>
        <w:tc>
          <w:tcPr>
            <w:tcW w:w="1955" w:type="dxa"/>
            <w:shd w:val="clear" w:color="auto" w:fill="auto"/>
            <w:hideMark/>
          </w:tcPr>
          <w:p w14:paraId="5DD85A23" w14:textId="77777777" w:rsidR="00914A8C" w:rsidRPr="000A6228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  <w:r w:rsidRPr="000A6228">
              <w:rPr>
                <w:u w:val="none"/>
              </w:rPr>
              <w:t>ΦΟΡΕΑΣ</w:t>
            </w:r>
          </w:p>
        </w:tc>
        <w:tc>
          <w:tcPr>
            <w:tcW w:w="1872" w:type="dxa"/>
            <w:shd w:val="clear" w:color="auto" w:fill="auto"/>
            <w:hideMark/>
          </w:tcPr>
          <w:p w14:paraId="5006DDBC" w14:textId="77777777" w:rsidR="00914A8C" w:rsidRPr="000A6228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A6228">
              <w:rPr>
                <w:bCs/>
                <w:u w:val="none"/>
                <w:lang w:val="en-US"/>
              </w:rPr>
              <w:t>TMHMA-KΛINIKH</w:t>
            </w:r>
          </w:p>
        </w:tc>
        <w:tc>
          <w:tcPr>
            <w:tcW w:w="2551" w:type="dxa"/>
            <w:shd w:val="clear" w:color="auto" w:fill="auto"/>
            <w:hideMark/>
          </w:tcPr>
          <w:p w14:paraId="32755A27" w14:textId="77777777" w:rsidR="00914A8C" w:rsidRPr="000A6228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A6228">
              <w:rPr>
                <w:bCs/>
                <w:u w:val="none"/>
                <w:lang w:val="en-US"/>
              </w:rPr>
              <w:t>ΕΙΔΙΚΟΤΗΤΑ</w:t>
            </w:r>
          </w:p>
        </w:tc>
        <w:tc>
          <w:tcPr>
            <w:tcW w:w="1593" w:type="dxa"/>
            <w:shd w:val="clear" w:color="auto" w:fill="auto"/>
            <w:hideMark/>
          </w:tcPr>
          <w:p w14:paraId="5B105060" w14:textId="77777777" w:rsidR="00914A8C" w:rsidRPr="000A6228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A6228">
              <w:rPr>
                <w:bCs/>
                <w:u w:val="none"/>
                <w:lang w:val="en-US"/>
              </w:rPr>
              <w:t>ΒΑΘΜΟΣ</w:t>
            </w:r>
          </w:p>
        </w:tc>
        <w:tc>
          <w:tcPr>
            <w:tcW w:w="1093" w:type="dxa"/>
            <w:shd w:val="clear" w:color="auto" w:fill="auto"/>
            <w:hideMark/>
          </w:tcPr>
          <w:p w14:paraId="1BE85449" w14:textId="77777777" w:rsidR="00914A8C" w:rsidRPr="000A6228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A6228">
              <w:rPr>
                <w:bCs/>
                <w:u w:val="none"/>
                <w:lang w:val="en-US"/>
              </w:rPr>
              <w:t>ΑΡΙΘΜΟΣ ΘΕΣΕΩΝ</w:t>
            </w:r>
          </w:p>
        </w:tc>
      </w:tr>
      <w:tr w:rsidR="00914A8C" w:rsidRPr="000A6228" w14:paraId="5279F1D4" w14:textId="77777777" w:rsidTr="000E2C55">
        <w:trPr>
          <w:trHeight w:val="510"/>
          <w:jc w:val="center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12CAA85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  <w:r>
              <w:rPr>
                <w:u w:val="none"/>
                <w:lang w:val="en-US"/>
              </w:rPr>
              <w:t>1.</w:t>
            </w:r>
          </w:p>
        </w:tc>
        <w:tc>
          <w:tcPr>
            <w:tcW w:w="19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9657A7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  <w:r w:rsidRPr="0005034E">
              <w:rPr>
                <w:u w:val="none"/>
              </w:rPr>
              <w:t>Γ.Ν. ΑΝΑΤΟΛΙΚΗΣ ΑΧΑΪΑΣ (ΟΡΓΑΝΙΚΗ ΜΟΝΑΔΑ ΤΗΣ ΕΔΡΑΣ ΑΙΓΙΟ)</w:t>
            </w:r>
          </w:p>
          <w:p w14:paraId="17AD895F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7BC3F8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ΧΕΙΡΟΥΡΓΙΚΗ ΚΛΙΝΙΚΗ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1A05B7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ΧΕΙΡΟΥΡΓΙΚΗΣ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5A2ACE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Α'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28D4D5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09D7A769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3F34FF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E0F274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C2217B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ΜΙΚΡΟΒΙΟΛΟΓΙΚΟ ΕΡΓΑΣΤΗΡΙΟ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8B679E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proofErr w:type="gramStart"/>
            <w:r w:rsidRPr="0005034E">
              <w:rPr>
                <w:bCs/>
                <w:u w:val="none"/>
                <w:lang w:val="en-US"/>
              </w:rPr>
              <w:t>ΙΑΤΡΙΚΗΣ  ΒΙΟΠΑΘΟΛΟΓΙΑΣ</w:t>
            </w:r>
            <w:proofErr w:type="gramEnd"/>
            <w:r w:rsidRPr="0005034E">
              <w:rPr>
                <w:bCs/>
                <w:u w:val="none"/>
                <w:lang w:val="en-US"/>
              </w:rPr>
              <w:t xml:space="preserve"> - ΕΡΓΑΣΤΗΡΙΑΚΗΣ ΙΑΤΡΙΚΗΣ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12DCA8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A80514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4547EC79" w14:textId="77777777" w:rsidTr="000E2C55">
        <w:trPr>
          <w:trHeight w:val="510"/>
          <w:jc w:val="center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13E2423" w14:textId="77777777" w:rsidR="00914A8C" w:rsidRPr="000A6228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  <w:r>
              <w:rPr>
                <w:u w:val="none"/>
              </w:rPr>
              <w:t>2.</w:t>
            </w:r>
          </w:p>
          <w:p w14:paraId="37FD2703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  <w:p w14:paraId="05CE5ED5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  <w:p w14:paraId="5918C275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  <w:p w14:paraId="25E8DB5F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  <w:p w14:paraId="71348F52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  <w:p w14:paraId="086B2565" w14:textId="77777777" w:rsidR="00914A8C" w:rsidRPr="0005034E" w:rsidRDefault="00914A8C" w:rsidP="000E2C55">
            <w:pPr>
              <w:pStyle w:val="30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8636B0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  <w:r w:rsidRPr="0005034E">
              <w:rPr>
                <w:u w:val="none"/>
              </w:rPr>
              <w:t>Γ.Ν. ΠΑΤΡΩΝ (ΟΡΓΑΝΙΚΗ ΜΟΝΑΔΑ ΤΗΣ ΕΔΡΑΣ ΠΑΤΡΑ)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ECAABE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ΚΑΡΔΙΟΛΟΓΙΚΟ ΤΜΗΜΑ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5F2CB0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</w:rPr>
            </w:pPr>
            <w:r w:rsidRPr="0005034E">
              <w:rPr>
                <w:bCs/>
                <w:u w:val="none"/>
              </w:rPr>
              <w:t>ΚΑΡΔΙΟΛΟΓΙΑΣ (με εμπειρία στην Επεμβατική Καρδιολογία)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424AD4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Α'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3DA0A0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7C21B4B9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347A955" w14:textId="77777777" w:rsidR="00914A8C" w:rsidRPr="0005034E" w:rsidRDefault="00914A8C" w:rsidP="000E2C55">
            <w:pPr>
              <w:pStyle w:val="30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3817BE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F3A339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ΑΚΤΙΝΟΔΙΑΓΝΩΣΤΙΚΟ ΤΜΗΜΑ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C99B53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</w:rPr>
            </w:pPr>
            <w:r w:rsidRPr="0005034E">
              <w:rPr>
                <w:bCs/>
                <w:u w:val="none"/>
              </w:rPr>
              <w:t>ΑΚΤΙΝΟΛΟΓΙΑΣ (με εμπειρία στην Επεμβατική Ακτινολογία)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587BEC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96CC1F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53C65A21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41F19E4" w14:textId="77777777" w:rsidR="00914A8C" w:rsidRPr="0005034E" w:rsidRDefault="00914A8C" w:rsidP="000E2C55">
            <w:pPr>
              <w:pStyle w:val="30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30FCE5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62B873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ΡΕΥΜΑΤΟΛΟΓΙΚΟ ΤΜΗΜΑ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4B1D1F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ΡΕΥΜΑΤΟΛΟΓΙΑΣ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A90627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ΔΙΕΥΘΥΝΤΗ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5DE27B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5F6858C4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B7C8ED5" w14:textId="77777777" w:rsidR="00914A8C" w:rsidRPr="0005034E" w:rsidRDefault="00914A8C" w:rsidP="000E2C55">
            <w:pPr>
              <w:pStyle w:val="30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808254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14C196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ΜΕΘ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534EB8" w14:textId="77777777" w:rsidR="00914A8C" w:rsidRPr="0005034E" w:rsidRDefault="00914A8C" w:rsidP="00B42705">
            <w:pPr>
              <w:pStyle w:val="30"/>
              <w:spacing w:line="276" w:lineRule="auto"/>
              <w:jc w:val="left"/>
              <w:rPr>
                <w:bCs/>
                <w:u w:val="none"/>
              </w:rPr>
            </w:pPr>
            <w:r w:rsidRPr="0005034E">
              <w:rPr>
                <w:bCs/>
                <w:u w:val="none"/>
              </w:rPr>
              <w:t>ΚΑΡΔΙΟΛΟΓΙΑΣ ή ΠΝΕΥΜΟΝΟΛΟΓΙΑΣ - ΦΥΜΑΤΟΛΟΓΙΑΣ ή ΧΕΙΡΟΥΡΓΙΚΗΣ (για τη ΜΕΘ)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FF974D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5C3BA1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37798C4B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12249C5" w14:textId="77777777" w:rsidR="00914A8C" w:rsidRPr="0005034E" w:rsidRDefault="00914A8C" w:rsidP="000E2C55">
            <w:pPr>
              <w:pStyle w:val="30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74D9FD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DBAD6E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ΤΜΗΜΑ ΠΥΡΗΝΙΚΗΣ ΙΑΤΡΙΚΗΣ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992BBB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</w:rPr>
            </w:pPr>
            <w:r w:rsidRPr="0005034E">
              <w:rPr>
                <w:bCs/>
                <w:u w:val="none"/>
              </w:rPr>
              <w:t xml:space="preserve">ΠΥΡΗΝΙΚΗΣ ΙΑΤΡΙΚΗΣ (με εμπειρία σε </w:t>
            </w:r>
            <w:r w:rsidRPr="0005034E">
              <w:rPr>
                <w:bCs/>
                <w:u w:val="none"/>
                <w:lang w:val="en-US"/>
              </w:rPr>
              <w:t>PET</w:t>
            </w:r>
            <w:r w:rsidRPr="0005034E">
              <w:rPr>
                <w:bCs/>
                <w:u w:val="none"/>
              </w:rPr>
              <w:t xml:space="preserve"> </w:t>
            </w:r>
            <w:r w:rsidRPr="0005034E">
              <w:rPr>
                <w:bCs/>
                <w:u w:val="none"/>
                <w:lang w:val="en-US"/>
              </w:rPr>
              <w:t>SCAN</w:t>
            </w:r>
            <w:r w:rsidRPr="0005034E">
              <w:rPr>
                <w:bCs/>
                <w:u w:val="none"/>
              </w:rPr>
              <w:t>)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2F6572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53AF51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663211EE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D07F93B" w14:textId="77777777" w:rsidR="00914A8C" w:rsidRPr="0005034E" w:rsidRDefault="00914A8C" w:rsidP="000E2C55">
            <w:pPr>
              <w:pStyle w:val="30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F11A0F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81922E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ΑΝΑΙΣΘΗΣΙΟΛΟΓΙΚΟ ΤΜΗΜΑ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D1DBA7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ΑΝΑΙΣΘΗΣΙΟΛΟΓΙΑΣ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E499EA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F196C7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0546F209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9E6B5CC" w14:textId="77777777" w:rsidR="00914A8C" w:rsidRPr="0005034E" w:rsidRDefault="00914A8C" w:rsidP="000E2C55">
            <w:pPr>
              <w:pStyle w:val="30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D920E3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CF6CC6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ΟΥΡΟΛΟΓΙΚΟ ΤΜΗΜΑ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8CA645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ΟΥΡΟΛΟΓΙΑΣ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D383B4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ΔΙΕΥΘΥΝΤΗ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7053AE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35A82A76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DC0031D" w14:textId="77777777" w:rsidR="00914A8C" w:rsidRPr="0005034E" w:rsidRDefault="00914A8C" w:rsidP="000E2C55">
            <w:pPr>
              <w:pStyle w:val="30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4419B9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9B8BCC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ΤΜΗΜΑ ΠΑΘΟΛΟΓΙΚΗΣ ΑΝΑΤΟΜΙΚΗΣ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4EF6CA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ΠΑΘΟΛΟΓΙΚΗΣ ΑΝΑΤΟΜΙΚΗΣ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5E6983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02C764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7223AD8D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F71B056" w14:textId="77777777" w:rsidR="00914A8C" w:rsidRPr="0005034E" w:rsidRDefault="00914A8C" w:rsidP="000E2C55">
            <w:pPr>
              <w:pStyle w:val="30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8680F4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0DBC7A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ΤΜΗΜΑ ΑΙΜΟΔΟΣΙΑΣ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0451C4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</w:rPr>
            </w:pPr>
            <w:r w:rsidRPr="0005034E">
              <w:rPr>
                <w:bCs/>
                <w:u w:val="none"/>
              </w:rPr>
              <w:t>ΑΙΜΑΤΟΛΟΓΙΑΣ ή  ΙΑΤΡΙΚΗΣ ΒΙΟΠΑΘΟΛΟΓΙΑΣ - ΕΡΓΑΣΤΗΡΙΑΚΗΣ ΙΑΤΡΙΚΗΣ ή ΕΣΩΤΕΡΙΚΗΣ ΠΑΘΟΛΟΓΙΑΣ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C17D96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FB8B80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51589F66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DC5E452" w14:textId="77777777" w:rsidR="00914A8C" w:rsidRPr="0005034E" w:rsidRDefault="00914A8C" w:rsidP="000E2C55">
            <w:pPr>
              <w:pStyle w:val="30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D4FF6D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579FB7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ΝΕΦΡΟΛΟΓΙΚΟ ΤΜΗΜΑ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96DBEB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ΝΕΦΡΟΛΟΓΙΑΣ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7F6ED4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CBBE85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73A1EEAB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FE7F6E7" w14:textId="77777777" w:rsidR="00914A8C" w:rsidRPr="0005034E" w:rsidRDefault="00914A8C" w:rsidP="000E2C55">
            <w:pPr>
              <w:pStyle w:val="30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F7D682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ED03DC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ΟΥΡΟΛΟΓΙΚΟ ΤΜΗΜΑ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B9BF1A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ΟΥΡΟΛΟΓΙΑΣ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E51A6B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3349C5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09C43934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4E09BD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D855A1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59BD47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ΧΕΙΡΟΥΡΓΙΚΟ ΤΜΗΜΑ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BF4B0D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ΧΕΙΡΟΥΡΓΙΚΗΣ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AEE7BF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FD62CD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591834E3" w14:textId="77777777" w:rsidTr="000E2C55">
        <w:trPr>
          <w:trHeight w:val="510"/>
          <w:jc w:val="center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7D33491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  <w:r>
              <w:rPr>
                <w:u w:val="none"/>
              </w:rPr>
              <w:t>3.</w:t>
            </w:r>
          </w:p>
        </w:tc>
        <w:tc>
          <w:tcPr>
            <w:tcW w:w="19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946CC1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  <w:r w:rsidRPr="0005034E">
              <w:rPr>
                <w:u w:val="none"/>
              </w:rPr>
              <w:t>Γ.Ν. ΚΕΡΚΥΡΑΣ</w:t>
            </w:r>
          </w:p>
          <w:p w14:paraId="351CE5EE" w14:textId="77777777" w:rsidR="00914A8C" w:rsidRPr="0005034E" w:rsidRDefault="00914A8C" w:rsidP="000E2C55">
            <w:pPr>
              <w:pStyle w:val="30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ADAFAE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ΠΑΘΟΛΟΓΙΚΟ ΤΜΗΜΑ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398659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ΕΣΩΤΕΡΙΚΗΣ ΠΑΘΟΛΟΓΙΑΣ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E3B988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516EE6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2</w:t>
            </w:r>
          </w:p>
        </w:tc>
      </w:tr>
      <w:tr w:rsidR="00914A8C" w:rsidRPr="000A6228" w14:paraId="1A565BD6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0B1BF4F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05012F" w14:textId="77777777" w:rsidR="00914A8C" w:rsidRPr="0005034E" w:rsidRDefault="00914A8C" w:rsidP="000E2C55">
            <w:pPr>
              <w:pStyle w:val="30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0B267D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ΚΑΡΔΙΟΛΟΓΙΚΟ ΤΜΗΜΑ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D06F03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ΚΑΡΔΙΟΛΟΓΙΑΣ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3FAB9D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A7AAF5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2</w:t>
            </w:r>
          </w:p>
        </w:tc>
      </w:tr>
      <w:tr w:rsidR="00914A8C" w:rsidRPr="000A6228" w14:paraId="659185FE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E0DEAB1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F19337" w14:textId="77777777" w:rsidR="00914A8C" w:rsidRPr="0005034E" w:rsidRDefault="00914A8C" w:rsidP="000E2C55">
            <w:pPr>
              <w:pStyle w:val="30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A99C31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ΨΥΧΙΑΤΡΙΚΟ ΤΜΗΜΑ ΕΝΗΛΙΚΩΝ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D9DD58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ΨΥΧΙΑΤΡΙΚΗΣ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0D2EC5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C7FF13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2721EAD4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ACE587D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256682" w14:textId="77777777" w:rsidR="00914A8C" w:rsidRPr="0005034E" w:rsidRDefault="00914A8C" w:rsidP="000E2C55">
            <w:pPr>
              <w:pStyle w:val="30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DA84C9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proofErr w:type="gramStart"/>
            <w:r w:rsidRPr="0005034E">
              <w:rPr>
                <w:bCs/>
                <w:u w:val="none"/>
                <w:lang w:val="en-US"/>
              </w:rPr>
              <w:t>ΑΚΤΙΝΟΔΙΑΓΝΩΣΤΙΚΟ  ΤΜΗΜΑ</w:t>
            </w:r>
            <w:proofErr w:type="gram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24DABA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ΑΚΤΙΝΟΛΟΓΙΑΣ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E7E4E4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44D811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2</w:t>
            </w:r>
          </w:p>
        </w:tc>
      </w:tr>
      <w:tr w:rsidR="00914A8C" w:rsidRPr="000A6228" w14:paraId="4628F219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3A9B29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5F4D0E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1C1822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proofErr w:type="gramStart"/>
            <w:r w:rsidRPr="0005034E">
              <w:rPr>
                <w:bCs/>
                <w:u w:val="none"/>
                <w:lang w:val="en-US"/>
              </w:rPr>
              <w:t>ΤΜΗΜΑ  ΑΙΜΑΤΟΛΟΓΙΚΟ</w:t>
            </w:r>
            <w:proofErr w:type="gramEnd"/>
            <w:r w:rsidRPr="0005034E">
              <w:rPr>
                <w:bCs/>
                <w:u w:val="none"/>
                <w:lang w:val="en-US"/>
              </w:rPr>
              <w:t xml:space="preserve"> -ΑΝΟΣΟΛΟΓΙΑΣ ΙΣΤΟΣΥΜΒΑΤΟΤΗΤΑΣ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D6A88B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</w:rPr>
            </w:pPr>
            <w:r w:rsidRPr="0005034E">
              <w:rPr>
                <w:bCs/>
                <w:u w:val="none"/>
              </w:rPr>
              <w:t>ΑΙΜΑΤΟΛΟΓΙΑΣ ή ΙΑΤΡΙΚΗΣ ΒΙΟΠΑΘΟΛΟΓΙΑΣ - ΕΡΓΑΣΤΗΡΙΑΚΗΣ ΙΑΤΡΙΚΗΣ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0CAE51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8840C1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1EE9F5CD" w14:textId="77777777" w:rsidTr="000E2C55">
        <w:trPr>
          <w:trHeight w:val="510"/>
          <w:jc w:val="center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BDC7596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  <w:r>
              <w:rPr>
                <w:u w:val="none"/>
              </w:rPr>
              <w:t>4.</w:t>
            </w:r>
          </w:p>
        </w:tc>
        <w:tc>
          <w:tcPr>
            <w:tcW w:w="19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97C06D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  <w:r w:rsidRPr="0005034E">
              <w:rPr>
                <w:u w:val="none"/>
              </w:rPr>
              <w:t>Γ.Ν. ΙΩΑΝΝΙΝΩΝ "Γ. ΧΑΤΖΗΚΩΣΤΑ"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BDF3A2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ΠΑΘΟΛΟΓΙΚΟ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38661E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ΕΣΩΤΕΡΙΚΗΣ ΠΑΘΟΛΟΓΙΑΣ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B265AF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F3F424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0729489D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0878288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A752B4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1C9F2D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ΔΕΡΜΑΤΟΛΟΓΙΚΟ-ΑΦΡΟΔΟΣΙΟΛΟΓΙΚΟ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136EBE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ΔΕΡΜΑΤΟΛΟΓΙΑΣ-ΑΦΡΟΔΙΣΙΟΛΟΓΙΑΣ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8C505A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F38B06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021B59FA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5D363EF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ADAACE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7E78A8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ΤΕΠ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E77403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</w:rPr>
            </w:pPr>
            <w:r w:rsidRPr="0005034E">
              <w:rPr>
                <w:bCs/>
                <w:u w:val="none"/>
              </w:rPr>
              <w:t xml:space="preserve">ΠΝΕΥΜΟΝΟΛΟΓΙΑΣ- ΦΥΜΑΤΙΟΛΟΓΙΑΣ (με αποδεδειγμένη εμπειρία και γνώση στην </w:t>
            </w:r>
            <w:r w:rsidRPr="0005034E">
              <w:rPr>
                <w:bCs/>
                <w:u w:val="none"/>
              </w:rPr>
              <w:lastRenderedPageBreak/>
              <w:t>επείγουσα ιατρική ή εξειδίκευση στη Μ.Ε.Θ.)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5A6CA9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lastRenderedPageBreak/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075382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53A15F70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E5784B0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8A4EF9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047AC1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ΝΕΥΡΟΛΟΓΙΚΟ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E5FEDA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ΝΕΥΡΟΛΟΓΙΑΣ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6EC8A4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13EE14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4485E0E2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D7345C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00A41D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A49539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ΧΕΙΡΟΥΡΓΙΚΟ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FD7762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ΧΕΙΡΟΥΡΓΙΚΗΣ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D9D5FA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F2968A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0EF724E6" w14:textId="77777777" w:rsidTr="000E2C55">
        <w:trPr>
          <w:trHeight w:val="510"/>
          <w:jc w:val="center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F111325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  <w:r>
              <w:rPr>
                <w:u w:val="none"/>
              </w:rPr>
              <w:t>5.</w:t>
            </w:r>
          </w:p>
        </w:tc>
        <w:tc>
          <w:tcPr>
            <w:tcW w:w="19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185280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  <w:r w:rsidRPr="0005034E">
              <w:rPr>
                <w:u w:val="none"/>
              </w:rPr>
              <w:t>Γ.Ν. ΑΙΤΩΛΟΑΚΑΡΝΑΝΙΑΣ (ΟΡΓΑΝΙΚΗ ΜΟΝΑΔΑ ΤΗΣ ΕΔΡΑΣ ΑΓΡΙΝΙΟ)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21CD19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ΑΙΜΑΤΟΛΟΓΙΚΟ ΤΜΗΜΑ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C5EE55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</w:rPr>
            </w:pPr>
            <w:r w:rsidRPr="0005034E">
              <w:rPr>
                <w:bCs/>
                <w:u w:val="none"/>
              </w:rPr>
              <w:t>ΙΑΤΡΙΚΗΣ ΒΙΟΠΑΘΟΛΟΓΙΑΣ - ΕΡΓΑΣΤΗΡΙΑΚΗΣ ΙΑΤΡΙΚΗΣ ή ΑΙΜΑΤΟΛΟΓΙΑΣ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54F9D7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01611B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7B03EC9A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A4F4819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8DB7EF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D5FEEC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A19F4B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ΨΥΧΙΑΤΡΙΚΗΣ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68C7F3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CBAEF7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77451C2E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098DCF5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619D83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E483C1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9F62CD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ΓΑΣΤΡΕΝΤΕΡΟΛΟΓΙΑΣ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9E043A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14EFED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7527685F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56FCAF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2895AB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02C7FE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BF3351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ΜΑΙΕΥΤΙΚΗΣ ΓΥΝΑΙΚΟΛΟΓΙΑΣ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206E4F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34BC45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6AF1EF81" w14:textId="77777777" w:rsidTr="000E2C55">
        <w:trPr>
          <w:trHeight w:val="510"/>
          <w:jc w:val="center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3DC0564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  <w:r>
              <w:rPr>
                <w:u w:val="none"/>
              </w:rPr>
              <w:t>6.</w:t>
            </w:r>
          </w:p>
        </w:tc>
        <w:tc>
          <w:tcPr>
            <w:tcW w:w="19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C790FD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  <w:r w:rsidRPr="0005034E">
              <w:rPr>
                <w:u w:val="none"/>
              </w:rPr>
              <w:t>Γ.Ν. ΛΑΚΩΝΙΑΣ (ΑΠΟΚΕΝΤΡΩΜΕΝΗ ΟΡΓΑΝΙΚΗ ΜΟΝΑΔΑ ΜΟΛΑΟΙ)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121493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ΚΑΡΔΙΟΛΟΓΙΚΗ ΚΛΙΝΙΚΗ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AC1CFF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ΚΑΡΔΙΟΛΟΓΙΑΣ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E15B6C" w14:textId="77777777" w:rsidR="00914A8C" w:rsidRPr="00297AED" w:rsidRDefault="009B7520" w:rsidP="000E2C55">
            <w:pPr>
              <w:pStyle w:val="30"/>
              <w:spacing w:line="276" w:lineRule="auto"/>
              <w:jc w:val="left"/>
              <w:rPr>
                <w:bCs/>
                <w:color w:val="000000"/>
                <w:u w:val="none"/>
                <w:lang w:val="en-US"/>
              </w:rPr>
            </w:pPr>
            <w:r w:rsidRPr="00297AED">
              <w:rPr>
                <w:bCs/>
                <w:color w:val="000000"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7D1095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2104D964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7E1DB9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4737C5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335A2E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ΑΚΤΙΝΟΛΟΓΙΚΟ ΤΜΗΜΑ ΑΞΟΝΙΚΟΣ ΤΟΜΟΓΡΑΦΟΣ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1779D8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ΑΚΤΙΝΟΛΟΓΙΑΣ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AA12F0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Α'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A52EE6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7B21D54F" w14:textId="77777777" w:rsidTr="000E2C55">
        <w:trPr>
          <w:trHeight w:val="510"/>
          <w:jc w:val="center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2148EC5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  <w:r>
              <w:rPr>
                <w:u w:val="none"/>
              </w:rPr>
              <w:t>7.</w:t>
            </w:r>
          </w:p>
        </w:tc>
        <w:tc>
          <w:tcPr>
            <w:tcW w:w="19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B5F34E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  <w:r w:rsidRPr="0005034E">
              <w:rPr>
                <w:u w:val="none"/>
              </w:rPr>
              <w:t>Γ.Ν. ΠΑΙΔΩΝ ΠΑΤΡΩΝ «ΚΑΡΑΜΑΝΔΑΝΕΙΟ»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43EC13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C46EBE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ΑΝΑΙΣΘΗΣΙΟΛΟΓΙΑΣ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D940B2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Α'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93C60D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2</w:t>
            </w:r>
          </w:p>
        </w:tc>
      </w:tr>
      <w:tr w:rsidR="00914A8C" w:rsidRPr="000A6228" w14:paraId="298953C0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C0129D0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AE02FB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B518AC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proofErr w:type="spellStart"/>
            <w:r w:rsidRPr="0005034E">
              <w:rPr>
                <w:bCs/>
                <w:u w:val="none"/>
                <w:lang w:val="en-US"/>
              </w:rPr>
              <w:t>Κο.Κε.Ψ.Υ.Π.Ε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804EE1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</w:rPr>
            </w:pPr>
            <w:r w:rsidRPr="0005034E">
              <w:rPr>
                <w:bCs/>
                <w:u w:val="none"/>
              </w:rPr>
              <w:t>ΨΥΧΙΑΤΡΙΚΗ</w:t>
            </w:r>
            <w:r w:rsidR="00821626">
              <w:rPr>
                <w:bCs/>
                <w:u w:val="none"/>
                <w:lang w:val="el-GR"/>
              </w:rPr>
              <w:t>Σ ΠΑΙΔΙΟΥ ΚΑΙ ΕΦΗΒΟΥ</w:t>
            </w:r>
            <w:r w:rsidRPr="0005034E">
              <w:rPr>
                <w:bCs/>
                <w:u w:val="none"/>
              </w:rPr>
              <w:t xml:space="preserve"> (για το </w:t>
            </w:r>
            <w:proofErr w:type="spellStart"/>
            <w:r w:rsidRPr="0005034E">
              <w:rPr>
                <w:bCs/>
                <w:u w:val="none"/>
              </w:rPr>
              <w:t>Κο.Κε.Ψ.Υ.Π.Ε</w:t>
            </w:r>
            <w:proofErr w:type="spellEnd"/>
            <w:r w:rsidRPr="0005034E">
              <w:rPr>
                <w:bCs/>
                <w:u w:val="none"/>
              </w:rPr>
              <w:t>.)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5F0A1E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ΔΙΕΥΘΥΝΤΗ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140ED1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3D47CC21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45EAEEA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690966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9A3EFC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6F1479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</w:rPr>
            </w:pPr>
            <w:r w:rsidRPr="0005034E">
              <w:rPr>
                <w:bCs/>
                <w:u w:val="none"/>
              </w:rPr>
              <w:t xml:space="preserve">ΧΕΙΡΟΥΡΓΙΚΗΣ ΠΑΙΔΩΝ (με ειδίκευση στις </w:t>
            </w:r>
            <w:proofErr w:type="spellStart"/>
            <w:r w:rsidRPr="0005034E">
              <w:rPr>
                <w:bCs/>
                <w:u w:val="none"/>
              </w:rPr>
              <w:t>λαπαροσκοπικές</w:t>
            </w:r>
            <w:proofErr w:type="spellEnd"/>
            <w:r w:rsidRPr="0005034E">
              <w:rPr>
                <w:bCs/>
                <w:u w:val="none"/>
              </w:rPr>
              <w:t xml:space="preserve"> επεμβάσεις)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71585F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581C70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0A1FE9C3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66EE6DB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9B235E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A8B5C0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51501A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ΟΡΘΟΠΑΙΔΙΚΗΣ ΚΑΙ ΤΡΑΥΜΑΤΟΛΟΓΙΑΣ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7AEEFA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2EDEA2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6218F93E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578987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43AF8D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B26DD7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2CC519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ΠΑΙΔΙΑΤΡΙΚΗΣ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920A73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A7CABA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046B4ED4" w14:textId="77777777" w:rsidTr="000E2C55">
        <w:trPr>
          <w:trHeight w:val="510"/>
          <w:jc w:val="center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31E97C9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  <w:r>
              <w:rPr>
                <w:u w:val="none"/>
              </w:rPr>
              <w:t>8.</w:t>
            </w:r>
          </w:p>
        </w:tc>
        <w:tc>
          <w:tcPr>
            <w:tcW w:w="19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B1F92B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  <w:r w:rsidRPr="0005034E">
              <w:rPr>
                <w:u w:val="none"/>
              </w:rPr>
              <w:t>Γ.Ν. ΗΛΕΙΑΣ (ΟΓΑΝΙΚΗ ΜΟΝΑΔΑ ΤΗΣ ΕΔΡΑΣ ΠΥΡΓΟΣ)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B0F045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ΠΑΘΟΛΟΓΙΚΟ ΤΜΗΜΑ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FE2E1A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ΕΣΩΤΕΡΙΚΗΣ ΠΑΘΟΛΟΓΙΑΣ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3B8DA3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ΔΙΕΥΘΥΝΤΗ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B5903D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10CE1182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3BBC640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B157AB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7D33D5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ΠΑΘΟΛΟΓΙΚΟ ΤΜΗΜΑ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3A3DD4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ΕΣΩΤΕΡΙΚΗΣ ΠΑΘΟΛΟΓΙΑΣ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62EAD8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Α'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D851FD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375FA018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C825D5A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441738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3B8ACD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ΠΑΘΟΛΟΓΙΚΟ ΤΜΗΜΑ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488A93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ΕΣΩΤΕΡΙΚΗΣ ΠΑΘΟΛΟΓΙΑΣ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F91AC5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84CAAA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2</w:t>
            </w:r>
          </w:p>
        </w:tc>
      </w:tr>
      <w:tr w:rsidR="00914A8C" w:rsidRPr="000A6228" w14:paraId="14C16D07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A8D855E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426062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786565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ΜΕΘ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D6ACB5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</w:rPr>
            </w:pPr>
            <w:r w:rsidRPr="0005034E">
              <w:rPr>
                <w:bCs/>
                <w:u w:val="none"/>
              </w:rPr>
              <w:t>ΚΑΡΔΙΟΛΟΓΙΑΣ ή ΠΝΕΥΜΟΝΟΛΟΓΙΑΣ - ΦΥΜΑΤΙΟΛΟΓΙΑΣ ή ΧΕΙΡΟΥΡΓΙΚΗΣ ή ΝΕΦΡΟΛΟΓΙΑΣ (για τη ΜΕΘ)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AC6D81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ΔΙΕΥΘΥΝΤΗ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F1A7DC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4CF3BC8D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8071AB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959BF0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8C38D4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ΜΕΘ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6CF369" w14:textId="77777777" w:rsidR="00914A8C" w:rsidRPr="0005034E" w:rsidRDefault="00914A8C" w:rsidP="00B42705">
            <w:pPr>
              <w:pStyle w:val="30"/>
              <w:spacing w:line="276" w:lineRule="auto"/>
              <w:jc w:val="left"/>
              <w:rPr>
                <w:bCs/>
                <w:u w:val="none"/>
              </w:rPr>
            </w:pPr>
            <w:r w:rsidRPr="0005034E">
              <w:rPr>
                <w:bCs/>
                <w:u w:val="none"/>
              </w:rPr>
              <w:t>ΚΑΡΔΙΟΛΟΓΙΑΣ ή ΠΝΕΥΜΟΝΟΛΟΓΙΑΣ - ΦΥΜΑΤΙΟΛΟΓΙΑΣ ή ΧΕΙΡΟΥΡΓΙΚΗΣ (για τη ΜΕΘ)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C2C72F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6006DB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10746D62" w14:textId="77777777" w:rsidTr="000E2C55">
        <w:trPr>
          <w:trHeight w:val="510"/>
          <w:jc w:val="center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D954184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  <w:r>
              <w:rPr>
                <w:u w:val="none"/>
              </w:rPr>
              <w:lastRenderedPageBreak/>
              <w:t>9.</w:t>
            </w:r>
          </w:p>
        </w:tc>
        <w:tc>
          <w:tcPr>
            <w:tcW w:w="19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FF4C0E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  <w:r w:rsidRPr="0005034E">
              <w:rPr>
                <w:u w:val="none"/>
              </w:rPr>
              <w:t>Γ.Ν. ΛΑΚΩΝΙΑΣ (ΟΡΓΑΝΙΚΗ ΜΟΝΑΔΑ ΤΗΣ ΕΔΡΑΣ ΣΠΑΡΤΗ "Ι. &amp; ΑΙΚ. ΓΡΗΓΟΡΙΟΥ")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158C87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ΜΕΘ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BCEFE9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</w:rPr>
            </w:pPr>
            <w:r w:rsidRPr="0005034E">
              <w:rPr>
                <w:bCs/>
                <w:u w:val="none"/>
              </w:rPr>
              <w:t>ΑΝΑΙΣΘΗΣΙΟΛΟΓΙΑΣ (για τη Μ.Ε.Θ.)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4C8174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ΔΙΕΥΘΥΝΤΗ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0F27BD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7371D89B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D94F57B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9A6852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A0D632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ΑΝΑΙΣΘΗΣΙΟΛΟΓΙΚΟ ΤΜΗΜΑ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463626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ΑΝΑΙΣΘΗΣΙΟΛΟΓΙΑΣ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981E8F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B'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D903C0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4C054650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18F95E3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760EBE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204A71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ΚΑΡΔΙΟΛΟΓΙΚΟ ΤΜΗΜΑ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D4AC77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ΚΑΡΔΙΟΛΟΓΙΑΣ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E91BCA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B'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DBBD98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2</w:t>
            </w:r>
          </w:p>
        </w:tc>
      </w:tr>
      <w:tr w:rsidR="00914A8C" w:rsidRPr="000A6228" w14:paraId="79925AB4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673997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19171E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98BBC2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ΠΑΙΔΙΑΤΡΙΚΟ ΤΜΗΜΑ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67C909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ΠΑΙΔΙΑΤΡΙΚΗΣ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9823A8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9C9F27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3C9B46B5" w14:textId="77777777" w:rsidTr="000E2C55">
        <w:trPr>
          <w:trHeight w:val="510"/>
          <w:jc w:val="center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EAEACCA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  <w:r>
              <w:rPr>
                <w:u w:val="none"/>
              </w:rPr>
              <w:t>10.</w:t>
            </w:r>
          </w:p>
        </w:tc>
        <w:tc>
          <w:tcPr>
            <w:tcW w:w="19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27B5E6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  <w:r w:rsidRPr="0005034E">
              <w:rPr>
                <w:u w:val="none"/>
              </w:rPr>
              <w:t>Γ.Ν. ΠΡΕΒΕΖΑΣ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79FD6A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ΧΕΙΡΟΥΡΓΙΚΟΣ ΤΟΜΕΑΣ -ΧΕΙΡΟΥΡΓΙΚΗ ΚΛΙΝΙΚΗ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FBA292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ΧΕΙΡΟΥΡΓΙΚΗΣ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98BDCA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ΔΙΕΥΘΥΝΤΗ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B5C6E0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41969FE9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F46499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C40910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9C8F97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</w:rPr>
            </w:pPr>
            <w:r w:rsidRPr="0005034E">
              <w:rPr>
                <w:bCs/>
                <w:u w:val="none"/>
              </w:rPr>
              <w:t>ΧΕΙΡΟΥΡΓΙΚΟΣ ΤΟΜΕΑΣ- ΟΥΡΟΛΟΓΙΚΟ ΤΜΗΜΑ/ΙΑΤΡΕΙΟ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3D7976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ΟΥΡΟΛΟΓΙΑΣ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696308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090877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3822D4CF" w14:textId="77777777" w:rsidTr="000E2C55">
        <w:trPr>
          <w:trHeight w:val="510"/>
          <w:jc w:val="center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A818FF3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  <w:r>
              <w:rPr>
                <w:u w:val="none"/>
              </w:rPr>
              <w:t>11.</w:t>
            </w:r>
          </w:p>
        </w:tc>
        <w:tc>
          <w:tcPr>
            <w:tcW w:w="19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7C431A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  <w:r w:rsidRPr="0005034E">
              <w:rPr>
                <w:u w:val="none"/>
              </w:rPr>
              <w:t>Π.Γ.Ν. ΠΑΤΡΩΝ «ΠΑΝΑΓΙΑ Η ΒΟΗΘΕΙΑ»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2736E1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ΠΑΘΟΛΟΓΙΚΗ ΚΛΙΝΙΚΗ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7127EF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ΕΣΩΤΕΡΙΚΗΣ ΠΑΘΟΛΟΓΙΑΣ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15DFA1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30FB3A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2</w:t>
            </w:r>
          </w:p>
        </w:tc>
      </w:tr>
      <w:tr w:rsidR="00914A8C" w:rsidRPr="000A6228" w14:paraId="2E19A480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B4AE30A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F4C84D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B531BA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ΟΓΚΟΛΟΓΙΚΟ ΤΜΗΜΑ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417ADF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ΠΑΘΟΛΟΓΙΚΗΣ ΟΓΚΟΛΟΓΙΑΣ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138FBB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7DE727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2</w:t>
            </w:r>
          </w:p>
        </w:tc>
      </w:tr>
      <w:tr w:rsidR="00914A8C" w:rsidRPr="000A6228" w14:paraId="2EA2F89F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8C89A78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DAAA83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CC30EB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ΕΡΓΑΣΤΗΡΙΟ ΠΑΘΟΛΟΓΙΚΗΣ ΑΝΑΤΟΜΙΚΗΣ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7D6C3A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ΠΑΘΟΛΟΓΙΚΗΣ ΑΝΑΤΟΜΙΚΗΣ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ADEA80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0A0D0A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7563FDDC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D28CA3F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E3AE99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AE0A03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</w:rPr>
            </w:pPr>
            <w:r w:rsidRPr="0005034E">
              <w:rPr>
                <w:bCs/>
                <w:u w:val="none"/>
              </w:rPr>
              <w:t>ΜΟΝΑΔΑ ΠΑΙΔΟΟΥΡΟΛΟΓΙΑΣ ΤΗΣ ΟΥΡΟΛΟΓΙΚΗΣ ΚΛΙΝΙΚΗΣ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C2D42E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</w:rPr>
            </w:pPr>
            <w:r w:rsidRPr="0005034E">
              <w:rPr>
                <w:bCs/>
                <w:u w:val="none"/>
              </w:rPr>
              <w:t xml:space="preserve">ΟΥΡΟΛΟΓΙΑΣ (με εμπειρία στην </w:t>
            </w:r>
            <w:proofErr w:type="spellStart"/>
            <w:r w:rsidRPr="0005034E">
              <w:rPr>
                <w:bCs/>
                <w:u w:val="none"/>
              </w:rPr>
              <w:t>Παιδοουρολογία</w:t>
            </w:r>
            <w:proofErr w:type="spellEnd"/>
            <w:r w:rsidRPr="0005034E">
              <w:rPr>
                <w:bCs/>
                <w:u w:val="none"/>
              </w:rPr>
              <w:t>)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52C04E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A830C6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45E52FCD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80ED5BD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2A6E08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CBEF7D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ΚΑΡΔΙΟΛΟΓΙΚΟ ΤΜΗΜΑ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AF6C4B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</w:rPr>
            </w:pPr>
            <w:r w:rsidRPr="0005034E">
              <w:rPr>
                <w:bCs/>
                <w:u w:val="none"/>
              </w:rPr>
              <w:t xml:space="preserve">ΚΑΡΔΙΟΛΟΓΙΑΣ (με εμπειρία στο </w:t>
            </w:r>
            <w:proofErr w:type="spellStart"/>
            <w:r w:rsidRPr="0005034E">
              <w:rPr>
                <w:bCs/>
                <w:u w:val="none"/>
              </w:rPr>
              <w:t>Αιμοδυναμικό</w:t>
            </w:r>
            <w:proofErr w:type="spellEnd"/>
            <w:r w:rsidRPr="0005034E">
              <w:rPr>
                <w:bCs/>
                <w:u w:val="none"/>
              </w:rPr>
              <w:t>)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DA69F1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1EFD38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235E936C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46798E1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609535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48BED6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ΠΝΕΥΜΟΝΟΛΟΓΙΚΟ ΤΜΗΜΑ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CDF481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ΠΝΕΥΜΟΝΟΛΟΓΙΑΣ - ΦΥΜΑΤΙΟΛΟΓΙΑΣ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29CDC1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C75D99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6304118B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E4A4BBB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48394D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CAF5E6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ΜΑΙΕΥΤΙΚΗ- ΓΥΝΑΙΚΟΛΟΓΙΚΗ ΚΛΙΝΙΚΗ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483180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ΜΑΙΕΥΤΙΚΗΣ - ΓΥΝΑΙΚΟΛΟΓΙΑΣ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9FEE21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7F559C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7B1F0560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E21F377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85DA45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137232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ΧΕΙΡΟΥΡΓΙΚΗ ΚΛΙΝΙΚΗ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109593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ΧΕΙΡΟΥΡΓΙΚΗΣ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46DEB9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DB537E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21F951D1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01E36C6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28305B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D3F896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ΠΑΙΔΙΑΤΡΙΚΗ ΚΛΙΝΙΚΗ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F4710D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</w:rPr>
            </w:pPr>
            <w:r w:rsidRPr="0005034E">
              <w:rPr>
                <w:bCs/>
                <w:u w:val="none"/>
              </w:rPr>
              <w:t xml:space="preserve">ΠΑΙΔΙΑΤΡΙΚΗΣ (με εμπειρία στην </w:t>
            </w:r>
            <w:proofErr w:type="spellStart"/>
            <w:r w:rsidRPr="0005034E">
              <w:rPr>
                <w:bCs/>
                <w:u w:val="none"/>
              </w:rPr>
              <w:t>παιδοογκολογία</w:t>
            </w:r>
            <w:proofErr w:type="spellEnd"/>
            <w:r w:rsidRPr="0005034E">
              <w:rPr>
                <w:bCs/>
                <w:u w:val="none"/>
              </w:rPr>
              <w:t>)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A1E28E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7D2B78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2D2EA047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4C493BE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64D18A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C77C2B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ΤΕΠ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F339B6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</w:rPr>
            </w:pPr>
            <w:r w:rsidRPr="0005034E">
              <w:rPr>
                <w:bCs/>
                <w:u w:val="none"/>
              </w:rPr>
              <w:t xml:space="preserve">ΚΑΡΔΙΟΛΟΓΙΑΣ ή ΧΕΙΡΟΥΡΓΙΚΗΣ ή ΠΝΕΥΜΟΝΟΛΟΓΙΑΣ – ΦΥΜΑΤΙΟΛΟΓΙΑΣ ή ΟΡΘΟΠΑΙΔΙΚΗΣ ΚΑΙ ΤΡΑΥΜΑΤΟΛΟΓΙΑΣ με αποδεδειγμένη εμπειρία και γνώση στην επείγουσα ιατρική ή εξειδίκευση στη Μ.Ε.Θ. ή </w:t>
            </w:r>
            <w:r w:rsidRPr="0005034E">
              <w:rPr>
                <w:bCs/>
                <w:u w:val="none"/>
              </w:rPr>
              <w:lastRenderedPageBreak/>
              <w:t xml:space="preserve">ΓΕΝΙΚΗΣ / ΟΙΚΟΓΕΝΕΙΑΚΗΣ ΙΑΤΡΙΚΗΣ με αποδεδειγμένη εμπειρία και γνώση στην επείγουσα ιατρική, διάσωση, </w:t>
            </w:r>
            <w:proofErr w:type="spellStart"/>
            <w:r w:rsidRPr="0005034E">
              <w:rPr>
                <w:bCs/>
                <w:u w:val="none"/>
              </w:rPr>
              <w:t>προνοσοκομειακή</w:t>
            </w:r>
            <w:proofErr w:type="spellEnd"/>
            <w:r w:rsidRPr="0005034E">
              <w:rPr>
                <w:bCs/>
                <w:u w:val="none"/>
              </w:rPr>
              <w:t xml:space="preserve"> περίθαλψη και διαχείριση – διοίκηση – συντονισμό του έργου της εφημερίας (για το Τ.Ε.Π.)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F9EEE2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lastRenderedPageBreak/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4E2002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2</w:t>
            </w:r>
          </w:p>
        </w:tc>
      </w:tr>
      <w:tr w:rsidR="00914A8C" w:rsidRPr="000A6228" w14:paraId="17E7744B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0C79C6F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C92F18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208902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ΜΕΘ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34CAAB" w14:textId="77777777" w:rsidR="00914A8C" w:rsidRPr="0005034E" w:rsidRDefault="00914A8C" w:rsidP="00B42705">
            <w:pPr>
              <w:pStyle w:val="30"/>
              <w:spacing w:line="276" w:lineRule="auto"/>
              <w:jc w:val="left"/>
              <w:rPr>
                <w:bCs/>
                <w:u w:val="none"/>
              </w:rPr>
            </w:pPr>
            <w:r w:rsidRPr="0005034E">
              <w:rPr>
                <w:bCs/>
                <w:u w:val="none"/>
              </w:rPr>
              <w:t>ΚΑΡΔΙΟΛΟΓΙΑΣ ή ΠΝΕΥΜΟΝΟΛΟΓΙΑΣ - ΦΥΜΑΤΙΟΛΟΓΙΑΣ ή ΧΕΙΡΟΥΡΓΙΚΗΣ (για τη ΜΕΘ)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50041F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BAF8CB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5E59D069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5650DFB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D61A85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C42CF8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proofErr w:type="gramStart"/>
            <w:r w:rsidRPr="0005034E">
              <w:rPr>
                <w:bCs/>
                <w:u w:val="none"/>
                <w:lang w:val="en-US"/>
              </w:rPr>
              <w:t>ΜΕΘ  ΚΑΡΔΙΟΘΩΡΑΚΟΧΕΙΡΟΥΡΓΙΚΗΣ</w:t>
            </w:r>
            <w:proofErr w:type="gramEnd"/>
            <w:r w:rsidRPr="0005034E">
              <w:rPr>
                <w:bCs/>
                <w:u w:val="none"/>
                <w:lang w:val="en-US"/>
              </w:rPr>
              <w:t xml:space="preserve"> ΚΛΙΝΙΚΗΣ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FDF8F7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</w:rPr>
            </w:pPr>
            <w:r w:rsidRPr="0005034E">
              <w:rPr>
                <w:bCs/>
                <w:u w:val="none"/>
              </w:rPr>
              <w:t xml:space="preserve">ΑΝΑΙΣΘΗΣΙΟΛΟΓΙΑΣ (με εμπειρία σε ΜΕΘ </w:t>
            </w:r>
            <w:proofErr w:type="spellStart"/>
            <w:r w:rsidRPr="0005034E">
              <w:rPr>
                <w:bCs/>
                <w:u w:val="none"/>
              </w:rPr>
              <w:t>Καρδιοθωρακοχειρουργική</w:t>
            </w:r>
            <w:proofErr w:type="spellEnd"/>
            <w:r w:rsidRPr="0005034E">
              <w:rPr>
                <w:bCs/>
                <w:u w:val="none"/>
              </w:rPr>
              <w:t>)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44F186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F27AB2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7E48352E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69D2C81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C11AF8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346838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ΤΜΗΜΑ ΣΤΟΜΑΤΙΚΗΣ &amp; ΓΝΑΘΟΠΡΟΣΩΠΙΚΗΣ ΧΕΙΡΟΥΡΓΙΚΗΣ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8F1B29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ΣΤΟΜΑΤΙΚΗΣ &amp; ΓΝΑΘΟΠΡΟΣΩΠΙΚΗΣ ΧΕΙΡΟΥΡΓΙΚΗΣ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11E69D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C8CC08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1D189750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2D2397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BB37B0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5440FD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</w:rPr>
            </w:pPr>
            <w:r w:rsidRPr="0005034E">
              <w:rPr>
                <w:bCs/>
                <w:u w:val="none"/>
              </w:rPr>
              <w:t>ΜΟΝΑΔΑ ΑΠΟΚΑΤΑΣΤΑΣΗΣ ΑΣΘΕΝΩΝ ΜΕ ΚΑΚΩΣΕΙΣ ΚΑΙ ΠΑΘΗΣΕΙΣ ΝΩΤΙΑΙΟΥ ΜΥΕΛΟΥ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4E12E2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ΦΥΣΙΚΗΣ ΙΑΤΡΙΚΗΣ &amp; ΑΠΟΚΑΤΑΣΤΑΣΗΣ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37544C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A9CC89" w14:textId="77777777" w:rsidR="00914A8C" w:rsidRPr="0005034E" w:rsidRDefault="00914A8C" w:rsidP="00FD6E36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D16406" w:rsidRPr="000A6228" w14:paraId="18214831" w14:textId="77777777" w:rsidTr="00A85BF3">
        <w:trPr>
          <w:trHeight w:val="510"/>
          <w:jc w:val="center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3718EFC" w14:textId="77777777" w:rsidR="00D16406" w:rsidRPr="0005034E" w:rsidRDefault="00D16406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  <w:r>
              <w:rPr>
                <w:u w:val="none"/>
              </w:rPr>
              <w:t>12.</w:t>
            </w:r>
          </w:p>
        </w:tc>
        <w:tc>
          <w:tcPr>
            <w:tcW w:w="19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8738DB" w14:textId="77777777" w:rsidR="00D16406" w:rsidRPr="0005034E" w:rsidRDefault="00D16406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  <w:r w:rsidRPr="0005034E">
              <w:rPr>
                <w:u w:val="none"/>
              </w:rPr>
              <w:t>Π.Γ.Ν. ΙΩΑΝΝΙΝΩΝ</w:t>
            </w:r>
          </w:p>
          <w:p w14:paraId="4C9D0532" w14:textId="77777777" w:rsidR="00D16406" w:rsidRPr="0005034E" w:rsidRDefault="00D16406" w:rsidP="00D16406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DD2EA0" w14:textId="77777777" w:rsidR="00D16406" w:rsidRPr="0005034E" w:rsidRDefault="00D16406" w:rsidP="00B62BA7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ΤΕΠ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527356" w14:textId="77777777" w:rsidR="00D16406" w:rsidRPr="0005034E" w:rsidRDefault="00D16406" w:rsidP="000E2C55">
            <w:pPr>
              <w:pStyle w:val="30"/>
              <w:spacing w:line="276" w:lineRule="auto"/>
              <w:jc w:val="left"/>
              <w:rPr>
                <w:bCs/>
                <w:u w:val="none"/>
              </w:rPr>
            </w:pPr>
            <w:r w:rsidRPr="0005034E">
              <w:rPr>
                <w:bCs/>
                <w:u w:val="none"/>
              </w:rPr>
              <w:t xml:space="preserve">ΕΣΩΤΕΡΙΚΗΣ ΠΑΘΟΛΟΓΙΑΣ με αποδεδειγμένη εμπειρία και γνώση στην επείγουσα ιατρική ή εξειδίκευση στη Μ.Ε.Θ. ή ΓΕΝΙΚΗΣ / ΟΙΚΟΓΕΝΕΙΑΚΗΣ ΙΑΤΡΙΚΗΣ με αποδεδειγμένη εμπειρία και γνώση στην επείγουσα ιατρική, διάσωση, </w:t>
            </w:r>
            <w:proofErr w:type="spellStart"/>
            <w:r w:rsidRPr="0005034E">
              <w:rPr>
                <w:bCs/>
                <w:u w:val="none"/>
              </w:rPr>
              <w:t>προνοσοκομειακή</w:t>
            </w:r>
            <w:proofErr w:type="spellEnd"/>
            <w:r w:rsidRPr="0005034E">
              <w:rPr>
                <w:bCs/>
                <w:u w:val="none"/>
              </w:rPr>
              <w:t xml:space="preserve"> περίθαλψη και διαχείριση – διοίκηση – συντονισμό του έργου της εφημερίας (για το Τ.Ε.Π.)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1F8175" w14:textId="77777777" w:rsidR="00D16406" w:rsidRPr="0005034E" w:rsidRDefault="00D16406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B64FD4" w14:textId="77777777" w:rsidR="00D16406" w:rsidRPr="0005034E" w:rsidRDefault="00D16406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2</w:t>
            </w:r>
          </w:p>
        </w:tc>
      </w:tr>
      <w:tr w:rsidR="00D16406" w:rsidRPr="000A6228" w14:paraId="4A88564A" w14:textId="77777777" w:rsidTr="00A85BF3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FDB40EA" w14:textId="77777777" w:rsidR="00D16406" w:rsidRPr="0005034E" w:rsidRDefault="00D16406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5624EE" w14:textId="77777777" w:rsidR="00D16406" w:rsidRPr="0005034E" w:rsidRDefault="00D16406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D382B8" w14:textId="77777777" w:rsidR="00D16406" w:rsidRPr="0005034E" w:rsidRDefault="00D16406" w:rsidP="00B62BA7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ΤΕΠ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4AB8E5" w14:textId="77777777" w:rsidR="00D16406" w:rsidRPr="0005034E" w:rsidRDefault="00D16406" w:rsidP="000E2C55">
            <w:pPr>
              <w:pStyle w:val="30"/>
              <w:spacing w:line="276" w:lineRule="auto"/>
              <w:jc w:val="left"/>
              <w:rPr>
                <w:bCs/>
                <w:u w:val="none"/>
              </w:rPr>
            </w:pPr>
            <w:r w:rsidRPr="0005034E">
              <w:rPr>
                <w:bCs/>
                <w:u w:val="none"/>
              </w:rPr>
              <w:t>ΚΑΡΔΙΟΛΟΓΙΑΣ με αποδεδειγμένη εμπειρία και γνώση στην επείγουσα ιατρική ή εξειδίκευση στη Μ.Ε.Θ. (για το ΤΕΠ)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A3D9D1" w14:textId="77777777" w:rsidR="00D16406" w:rsidRPr="0005034E" w:rsidRDefault="00D16406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E822B6" w14:textId="77777777" w:rsidR="00D16406" w:rsidRPr="0005034E" w:rsidRDefault="00D16406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D16406" w:rsidRPr="000A6228" w14:paraId="41C0197A" w14:textId="77777777" w:rsidTr="00A85BF3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B633B3C" w14:textId="77777777" w:rsidR="00D16406" w:rsidRPr="0005034E" w:rsidRDefault="00D16406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E44B48" w14:textId="77777777" w:rsidR="00D16406" w:rsidRPr="0005034E" w:rsidRDefault="00D16406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28E4F1" w14:textId="77777777" w:rsidR="00D16406" w:rsidRPr="0005034E" w:rsidRDefault="00D16406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ΠΑΘΟΛΟΓΟΑΝΑΤΟΜΙΚΟ ΕΡΓΑΣΤΗΡΙΟ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E3DEF2" w14:textId="77777777" w:rsidR="00D16406" w:rsidRPr="0005034E" w:rsidRDefault="00D16406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ΠΑΘΟΛΟΓΙΚΗΣ ΑΝΑΤΟΜΙΚΗΣ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ECCB40" w14:textId="77777777" w:rsidR="00D16406" w:rsidRPr="0005034E" w:rsidRDefault="00D16406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3E07DB" w14:textId="77777777" w:rsidR="00D16406" w:rsidRPr="0005034E" w:rsidRDefault="00D16406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D16406" w:rsidRPr="000A6228" w14:paraId="4DDCFEC5" w14:textId="77777777" w:rsidTr="00A85BF3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19E3627" w14:textId="77777777" w:rsidR="00D16406" w:rsidRPr="0005034E" w:rsidRDefault="00D16406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902347" w14:textId="77777777" w:rsidR="00D16406" w:rsidRPr="0005034E" w:rsidRDefault="00D16406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A61B9C" w14:textId="77777777" w:rsidR="00D16406" w:rsidRPr="0005034E" w:rsidRDefault="00D16406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ΜΟΝΑΔΑ ΑΓΓΕΙΩΝ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7DF338" w14:textId="77777777" w:rsidR="00D16406" w:rsidRPr="0005034E" w:rsidRDefault="00D16406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ΑΓΓΕΙΟΧΕΙΡΟΥΡΓΙΚΗΣ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E88EBC" w14:textId="77777777" w:rsidR="00D16406" w:rsidRPr="0005034E" w:rsidRDefault="00D16406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B8AD4B" w14:textId="77777777" w:rsidR="00D16406" w:rsidRPr="0005034E" w:rsidRDefault="00D16406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D16406" w:rsidRPr="000A6228" w14:paraId="74270E23" w14:textId="77777777" w:rsidTr="00A85BF3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226B451" w14:textId="77777777" w:rsidR="00D16406" w:rsidRPr="0005034E" w:rsidRDefault="00D16406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E05EB8" w14:textId="77777777" w:rsidR="00D16406" w:rsidRPr="0005034E" w:rsidRDefault="00D16406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9E83C5" w14:textId="77777777" w:rsidR="00D16406" w:rsidRPr="0005034E" w:rsidRDefault="00D16406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ΑΚΤΙΝΟΛΟΓΙΚΟ ΕΡΓΑΣΤΗΡΙΟ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320EFB" w14:textId="77777777" w:rsidR="00D16406" w:rsidRPr="0005034E" w:rsidRDefault="00D16406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ΑΚΤΙΝΟΛΟΓΙΑΣ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759B08" w14:textId="77777777" w:rsidR="00D16406" w:rsidRPr="0005034E" w:rsidRDefault="00D16406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C978AB" w14:textId="77777777" w:rsidR="00D16406" w:rsidRPr="0005034E" w:rsidRDefault="00D16406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D16406" w:rsidRPr="000A6228" w14:paraId="24F6606A" w14:textId="77777777" w:rsidTr="00A85BF3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95642A3" w14:textId="77777777" w:rsidR="00D16406" w:rsidRPr="0005034E" w:rsidRDefault="00D16406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472CAD" w14:textId="77777777" w:rsidR="00D16406" w:rsidRPr="0005034E" w:rsidRDefault="00D16406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89AAEF" w14:textId="77777777" w:rsidR="00D16406" w:rsidRPr="0005034E" w:rsidRDefault="00D16406" w:rsidP="000E2C55">
            <w:pPr>
              <w:pStyle w:val="30"/>
              <w:spacing w:line="276" w:lineRule="auto"/>
              <w:jc w:val="left"/>
              <w:rPr>
                <w:bCs/>
                <w:u w:val="none"/>
              </w:rPr>
            </w:pPr>
            <w:r w:rsidRPr="0005034E">
              <w:rPr>
                <w:bCs/>
                <w:u w:val="none"/>
              </w:rPr>
              <w:t>ΚΕΝΤΡΟ ΨΥΧΙΚΗΣ ΥΓΕΙΑΣ ΠΑΙΔΩΝ ΚΑΙ ΕΦΗΒΩΝ (</w:t>
            </w:r>
            <w:proofErr w:type="spellStart"/>
            <w:r w:rsidRPr="0005034E">
              <w:rPr>
                <w:bCs/>
                <w:u w:val="none"/>
              </w:rPr>
              <w:t>Κο.Κε.Ψ.Υ.Π.Ε</w:t>
            </w:r>
            <w:proofErr w:type="spellEnd"/>
            <w:r w:rsidRPr="0005034E">
              <w:rPr>
                <w:bCs/>
                <w:u w:val="none"/>
              </w:rPr>
              <w:t>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6F749C" w14:textId="77777777" w:rsidR="00D16406" w:rsidRPr="0005034E" w:rsidRDefault="00D16406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ΨΥΧΙΑΤΡΙΚΗΣ ΠΑΙΔΙΟΥ ΚΑΙ ΕΦΗΒΟΥ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D939B8" w14:textId="77777777" w:rsidR="00D16406" w:rsidRPr="0005034E" w:rsidRDefault="00D16406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8838C3" w14:textId="77777777" w:rsidR="00D16406" w:rsidRPr="0005034E" w:rsidRDefault="00D16406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D16406" w:rsidRPr="000A6228" w14:paraId="76AF1536" w14:textId="77777777" w:rsidTr="00A85BF3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ADD989A" w14:textId="77777777" w:rsidR="00D16406" w:rsidRPr="0005034E" w:rsidRDefault="00D16406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341A78" w14:textId="77777777" w:rsidR="00D16406" w:rsidRPr="0005034E" w:rsidRDefault="00D16406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E85538" w14:textId="77777777" w:rsidR="00D16406" w:rsidRPr="0005034E" w:rsidRDefault="00D16406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ΠΝΕΥΜΟΝΟΛΟΓΙΚΗ ΚΛΙΝΙΚΗ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1A2733" w14:textId="77777777" w:rsidR="00D16406" w:rsidRPr="0005034E" w:rsidRDefault="00D16406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ΠΝΕΥΜΟΝΟΛΟΓΙΑΣ - ΦΥΜΑΤΙΟΛΟΓΙΑΣ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5EB1E8" w14:textId="77777777" w:rsidR="00D16406" w:rsidRPr="0005034E" w:rsidRDefault="00D16406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DBFE14" w14:textId="77777777" w:rsidR="00D16406" w:rsidRPr="0005034E" w:rsidRDefault="00D16406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D16406" w:rsidRPr="000A6228" w14:paraId="5E1E6B95" w14:textId="77777777" w:rsidTr="00A85BF3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5CDB18D" w14:textId="77777777" w:rsidR="00D16406" w:rsidRPr="0005034E" w:rsidRDefault="00D16406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214EA8" w14:textId="77777777" w:rsidR="00D16406" w:rsidRPr="0005034E" w:rsidRDefault="00D16406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D3541B" w14:textId="77777777" w:rsidR="00D16406" w:rsidRPr="00297AED" w:rsidRDefault="00867098" w:rsidP="000E2C55">
            <w:pPr>
              <w:pStyle w:val="30"/>
              <w:spacing w:line="276" w:lineRule="auto"/>
              <w:jc w:val="left"/>
              <w:rPr>
                <w:bCs/>
                <w:color w:val="000000"/>
                <w:u w:val="none"/>
                <w:lang w:val="el-GR"/>
              </w:rPr>
            </w:pPr>
            <w:r w:rsidRPr="00297AED">
              <w:rPr>
                <w:bCs/>
                <w:color w:val="000000"/>
                <w:u w:val="none"/>
                <w:lang w:val="el-GR"/>
              </w:rPr>
              <w:t>ΟΔΟΝΤΙΑΤΡΙΚΟ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4E57D0" w14:textId="77777777" w:rsidR="00D16406" w:rsidRPr="00297AED" w:rsidRDefault="00D16406" w:rsidP="0041294F">
            <w:pPr>
              <w:pStyle w:val="30"/>
              <w:spacing w:line="276" w:lineRule="auto"/>
              <w:jc w:val="left"/>
              <w:rPr>
                <w:bCs/>
                <w:color w:val="000000"/>
                <w:u w:val="none"/>
              </w:rPr>
            </w:pPr>
            <w:r w:rsidRPr="00297AED">
              <w:rPr>
                <w:bCs/>
                <w:color w:val="000000"/>
                <w:u w:val="none"/>
                <w:lang w:val="el-GR"/>
              </w:rPr>
              <w:t xml:space="preserve">ΟΔΟΝΤΙΑΤΡΙΚΗΣ </w:t>
            </w:r>
            <w:r w:rsidR="00B42705">
              <w:rPr>
                <w:bCs/>
                <w:color w:val="000000"/>
                <w:u w:val="none"/>
                <w:lang w:val="el-GR"/>
              </w:rPr>
              <w:t>(με νοσοκομειακή εμπειρία)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8BB5C2" w14:textId="77777777" w:rsidR="00D16406" w:rsidRPr="00297AED" w:rsidRDefault="00D16406" w:rsidP="000E2C55">
            <w:pPr>
              <w:pStyle w:val="30"/>
              <w:spacing w:line="276" w:lineRule="auto"/>
              <w:jc w:val="left"/>
              <w:rPr>
                <w:bCs/>
                <w:color w:val="000000"/>
                <w:u w:val="none"/>
                <w:lang w:val="en-US"/>
              </w:rPr>
            </w:pPr>
            <w:r w:rsidRPr="00297AED">
              <w:rPr>
                <w:bCs/>
                <w:color w:val="000000"/>
                <w:u w:val="none"/>
                <w:lang w:val="en-US"/>
              </w:rPr>
              <w:t>ΕΠΙΜΕΛΗΤΗ Α'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C89C3B" w14:textId="77777777" w:rsidR="00D16406" w:rsidRPr="00297AED" w:rsidRDefault="00D16406" w:rsidP="00D517F8">
            <w:pPr>
              <w:pStyle w:val="30"/>
              <w:spacing w:line="276" w:lineRule="auto"/>
              <w:rPr>
                <w:bCs/>
                <w:color w:val="000000"/>
                <w:u w:val="none"/>
                <w:lang w:val="en-US"/>
              </w:rPr>
            </w:pPr>
            <w:r w:rsidRPr="00297AED">
              <w:rPr>
                <w:bCs/>
                <w:color w:val="000000"/>
                <w:u w:val="none"/>
                <w:lang w:val="en-US"/>
              </w:rPr>
              <w:t>1</w:t>
            </w:r>
          </w:p>
        </w:tc>
      </w:tr>
      <w:tr w:rsidR="00D16406" w:rsidRPr="000A6228" w14:paraId="4AEB5268" w14:textId="77777777" w:rsidTr="00A85BF3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0121F66" w14:textId="77777777" w:rsidR="00D16406" w:rsidRPr="0005034E" w:rsidRDefault="00D16406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4B77F3" w14:textId="77777777" w:rsidR="00D16406" w:rsidRPr="0005034E" w:rsidRDefault="00D16406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4594B3" w14:textId="77777777" w:rsidR="00D16406" w:rsidRPr="00297AED" w:rsidRDefault="00D16406" w:rsidP="000E2C55">
            <w:pPr>
              <w:pStyle w:val="30"/>
              <w:spacing w:line="276" w:lineRule="auto"/>
              <w:jc w:val="left"/>
              <w:rPr>
                <w:bCs/>
                <w:color w:val="000000"/>
                <w:u w:val="none"/>
                <w:lang w:val="en-US"/>
              </w:rPr>
            </w:pPr>
            <w:r w:rsidRPr="00297AED">
              <w:rPr>
                <w:bCs/>
                <w:color w:val="000000"/>
                <w:u w:val="none"/>
                <w:lang w:val="en-US"/>
              </w:rPr>
              <w:t>ΕΡΓΑΣΤΗΡΙΟ ΙΣΟΤΟΠΩΝ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664E52" w14:textId="77777777" w:rsidR="00D16406" w:rsidRPr="00297AED" w:rsidRDefault="00D16406" w:rsidP="000E2C55">
            <w:pPr>
              <w:pStyle w:val="30"/>
              <w:spacing w:line="276" w:lineRule="auto"/>
              <w:jc w:val="left"/>
              <w:rPr>
                <w:bCs/>
                <w:color w:val="000000"/>
                <w:u w:val="none"/>
              </w:rPr>
            </w:pPr>
            <w:r w:rsidRPr="00297AED">
              <w:rPr>
                <w:bCs/>
                <w:color w:val="000000"/>
                <w:u w:val="none"/>
              </w:rPr>
              <w:t xml:space="preserve">ΠΥΡΗΝΙΚΗΣ ΙΑΤΡΙΚΗΣ (με εμπειρία στο </w:t>
            </w:r>
            <w:r w:rsidRPr="00297AED">
              <w:rPr>
                <w:bCs/>
                <w:color w:val="000000"/>
                <w:u w:val="none"/>
                <w:lang w:val="en-US"/>
              </w:rPr>
              <w:t>PET</w:t>
            </w:r>
            <w:r w:rsidRPr="00297AED">
              <w:rPr>
                <w:bCs/>
                <w:color w:val="000000"/>
                <w:u w:val="none"/>
              </w:rPr>
              <w:t>-</w:t>
            </w:r>
            <w:r w:rsidRPr="00297AED">
              <w:rPr>
                <w:bCs/>
                <w:color w:val="000000"/>
                <w:u w:val="none"/>
                <w:lang w:val="en-US"/>
              </w:rPr>
              <w:t>CT</w:t>
            </w:r>
            <w:r w:rsidRPr="00297AED">
              <w:rPr>
                <w:bCs/>
                <w:color w:val="000000"/>
                <w:u w:val="none"/>
              </w:rPr>
              <w:t>)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D7A1F0" w14:textId="77777777" w:rsidR="00D16406" w:rsidRPr="00297AED" w:rsidRDefault="00D16406" w:rsidP="000E2C55">
            <w:pPr>
              <w:pStyle w:val="30"/>
              <w:spacing w:line="276" w:lineRule="auto"/>
              <w:jc w:val="left"/>
              <w:rPr>
                <w:bCs/>
                <w:color w:val="000000"/>
                <w:u w:val="none"/>
                <w:lang w:val="en-US"/>
              </w:rPr>
            </w:pPr>
            <w:r w:rsidRPr="00297AED">
              <w:rPr>
                <w:bCs/>
                <w:color w:val="000000"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6C61A9" w14:textId="77777777" w:rsidR="00D16406" w:rsidRPr="00297AED" w:rsidRDefault="00D16406" w:rsidP="00D517F8">
            <w:pPr>
              <w:pStyle w:val="30"/>
              <w:spacing w:line="276" w:lineRule="auto"/>
              <w:rPr>
                <w:bCs/>
                <w:color w:val="000000"/>
                <w:u w:val="none"/>
                <w:lang w:val="en-US"/>
              </w:rPr>
            </w:pPr>
            <w:r w:rsidRPr="00297AED">
              <w:rPr>
                <w:bCs/>
                <w:color w:val="000000"/>
                <w:u w:val="none"/>
                <w:lang w:val="en-US"/>
              </w:rPr>
              <w:t>1</w:t>
            </w:r>
          </w:p>
        </w:tc>
      </w:tr>
      <w:tr w:rsidR="00D16406" w:rsidRPr="000A6228" w14:paraId="0FD604AD" w14:textId="77777777" w:rsidTr="00821626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0C53A98" w14:textId="77777777" w:rsidR="00D16406" w:rsidRPr="0005034E" w:rsidRDefault="00D16406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965B8C0" w14:textId="77777777" w:rsidR="00D16406" w:rsidRPr="0005034E" w:rsidRDefault="00D16406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6D8E4A" w14:textId="77777777" w:rsidR="00D16406" w:rsidRPr="00297AED" w:rsidRDefault="00D16406" w:rsidP="000E2C55">
            <w:pPr>
              <w:pStyle w:val="30"/>
              <w:spacing w:line="276" w:lineRule="auto"/>
              <w:jc w:val="left"/>
              <w:rPr>
                <w:bCs/>
                <w:color w:val="000000"/>
                <w:u w:val="none"/>
                <w:lang w:val="en-US"/>
              </w:rPr>
            </w:pPr>
            <w:r w:rsidRPr="00297AED">
              <w:rPr>
                <w:bCs/>
                <w:color w:val="000000"/>
                <w:u w:val="none"/>
                <w:lang w:val="en-US"/>
              </w:rPr>
              <w:t>ΧΕΙΡΟΥΡΓΙΚΗ ΚΛΙΝΙΚΗ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F8A657" w14:textId="77777777" w:rsidR="00D16406" w:rsidRPr="00297AED" w:rsidRDefault="00D16406" w:rsidP="009E5B8B">
            <w:pPr>
              <w:pStyle w:val="30"/>
              <w:spacing w:line="276" w:lineRule="auto"/>
              <w:jc w:val="left"/>
              <w:rPr>
                <w:bCs/>
                <w:color w:val="000000"/>
                <w:u w:val="none"/>
                <w:lang w:val="el-GR"/>
              </w:rPr>
            </w:pPr>
            <w:r w:rsidRPr="00297AED">
              <w:rPr>
                <w:bCs/>
                <w:color w:val="000000"/>
                <w:u w:val="none"/>
              </w:rPr>
              <w:t xml:space="preserve">ΧΕΙΡΟΥΡΓΙΚΗΣ </w:t>
            </w:r>
            <w:r w:rsidR="009E5B8B" w:rsidRPr="00297AED">
              <w:rPr>
                <w:bCs/>
                <w:color w:val="000000"/>
                <w:u w:val="none"/>
                <w:lang w:val="el-GR"/>
              </w:rPr>
              <w:t xml:space="preserve"> </w:t>
            </w:r>
            <w:r w:rsidRPr="00297AED">
              <w:rPr>
                <w:bCs/>
                <w:color w:val="000000"/>
                <w:u w:val="none"/>
              </w:rPr>
              <w:t>με εμπειρία στις μεταμοσχεύσεις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124261" w14:textId="77777777" w:rsidR="00D16406" w:rsidRPr="00297AED" w:rsidRDefault="00D16406" w:rsidP="000E2C55">
            <w:pPr>
              <w:pStyle w:val="30"/>
              <w:spacing w:line="276" w:lineRule="auto"/>
              <w:jc w:val="left"/>
              <w:rPr>
                <w:bCs/>
                <w:color w:val="000000"/>
                <w:u w:val="none"/>
                <w:lang w:val="en-US"/>
              </w:rPr>
            </w:pPr>
            <w:r w:rsidRPr="00297AED">
              <w:rPr>
                <w:bCs/>
                <w:color w:val="000000"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8956DB" w14:textId="77777777" w:rsidR="00D16406" w:rsidRPr="00297AED" w:rsidRDefault="00D16406" w:rsidP="00D517F8">
            <w:pPr>
              <w:pStyle w:val="30"/>
              <w:spacing w:line="276" w:lineRule="auto"/>
              <w:rPr>
                <w:bCs/>
                <w:color w:val="000000"/>
                <w:u w:val="none"/>
                <w:lang w:val="en-US"/>
              </w:rPr>
            </w:pPr>
            <w:r w:rsidRPr="00297AED">
              <w:rPr>
                <w:bCs/>
                <w:color w:val="000000"/>
                <w:u w:val="none"/>
                <w:lang w:val="en-US"/>
              </w:rPr>
              <w:t>1</w:t>
            </w:r>
          </w:p>
        </w:tc>
      </w:tr>
      <w:tr w:rsidR="00D16406" w:rsidRPr="000A6228" w14:paraId="6CD26C86" w14:textId="77777777" w:rsidTr="00821626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7E10A7" w14:textId="77777777" w:rsidR="00D16406" w:rsidRPr="0005034E" w:rsidRDefault="00D16406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51AC2A" w14:textId="77777777" w:rsidR="00D16406" w:rsidRPr="0005034E" w:rsidRDefault="00D16406" w:rsidP="00821626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468467" w14:textId="77777777" w:rsidR="00D16406" w:rsidRPr="0005034E" w:rsidRDefault="00D16406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ΚΛΙΝΙΚΗ ΘΩΡΑΚΟΣ-ΚΑΡΔΙΑΣ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521F48" w14:textId="77777777" w:rsidR="00D16406" w:rsidRPr="0005034E" w:rsidRDefault="00D16406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ΧΕΙΡΟΥΡΓΙΚΗΣ ΘΩΡΑΚΑ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871262" w14:textId="77777777" w:rsidR="00D16406" w:rsidRPr="0005034E" w:rsidRDefault="00D16406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D8EB95" w14:textId="77777777" w:rsidR="00D16406" w:rsidRPr="0005034E" w:rsidRDefault="00D16406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914A8C" w:rsidRPr="000A6228" w14:paraId="47990CF4" w14:textId="77777777" w:rsidTr="000E2C55">
        <w:trPr>
          <w:trHeight w:val="510"/>
          <w:jc w:val="center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F9A2FC3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  <w:r>
              <w:rPr>
                <w:u w:val="none"/>
              </w:rPr>
              <w:t>13.</w:t>
            </w:r>
          </w:p>
        </w:tc>
        <w:tc>
          <w:tcPr>
            <w:tcW w:w="19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273903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  <w:r w:rsidRPr="0005034E">
              <w:rPr>
                <w:u w:val="none"/>
              </w:rPr>
              <w:t>Γ.Ν. ΑΡΓΟΛΙΔΑΣ (ΑΠΟΚΕΝΤΡΩΜΕΝΗ ΟΡΓΑΝΙΚΗ ΜΟΝΑΔΑ ΝΑΥΠΛΙΟ)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C2F485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ΠΑΘΟΛΟΓΙΚΟ ΤΜΗΜΑ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2B5048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ΕΣΩΤΕΡΙΚΗΣ ΠΑΘΟΛΟΓΙΑΣ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B3BC51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4C20F5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2</w:t>
            </w:r>
          </w:p>
        </w:tc>
      </w:tr>
      <w:tr w:rsidR="00914A8C" w:rsidRPr="000A6228" w14:paraId="148B992A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92BE16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933CD6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91DEB2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ΧΕΙΡΟΥΡΓΙΚΟ ΤΜΗΜΑ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191D5F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ΧΕΙΡΟΥΡΓΙΚΗΣ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887CA9" w14:textId="77777777" w:rsidR="00914A8C" w:rsidRPr="0005034E" w:rsidRDefault="00914A8C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Β'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232D3F" w14:textId="77777777" w:rsidR="00914A8C" w:rsidRPr="0005034E" w:rsidRDefault="00914A8C" w:rsidP="00D517F8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B42705" w:rsidRPr="000A6228" w14:paraId="7048C381" w14:textId="77777777" w:rsidTr="00B42705">
        <w:trPr>
          <w:trHeight w:val="510"/>
          <w:jc w:val="center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A7F9A7A" w14:textId="77777777" w:rsidR="00B42705" w:rsidRPr="0005034E" w:rsidRDefault="00B42705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  <w:r>
              <w:rPr>
                <w:u w:val="none"/>
              </w:rPr>
              <w:t>14.</w:t>
            </w:r>
          </w:p>
        </w:tc>
        <w:tc>
          <w:tcPr>
            <w:tcW w:w="19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561955" w14:textId="77777777" w:rsidR="00B42705" w:rsidRPr="0005034E" w:rsidRDefault="00B42705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  <w:r w:rsidRPr="0005034E">
              <w:rPr>
                <w:u w:val="none"/>
              </w:rPr>
              <w:t>Γ.Ν. ΑΡΓΟΛΙΔΑΣ (ΟΡΓΑΝΙΚΗ ΜΟΝΑΔΑ ΤΗΣ ΕΔΡΑΣ ΑΡΓΟΣ)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1691A5" w14:textId="77777777" w:rsidR="00B42705" w:rsidRPr="0005034E" w:rsidRDefault="00B42705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ΤΜΗΜΑ ΚΑΡΔΙΟΛΟΓΙΚΟ - ΜΟΝΑΔΑ ΕΜΦΡΑΓΜΑΤΩΝ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DE3086" w14:textId="77777777" w:rsidR="00B42705" w:rsidRPr="0005034E" w:rsidRDefault="00B42705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ΚΑΡΔΙΟΛΟΓΙΑΣ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F84665" w14:textId="77777777" w:rsidR="00B42705" w:rsidRPr="0005034E" w:rsidRDefault="00B42705" w:rsidP="000E2C55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ΕΠΙΜΕΛΗΤΗΣ Β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B14FA2" w14:textId="77777777" w:rsidR="00B42705" w:rsidRPr="0005034E" w:rsidRDefault="00B42705" w:rsidP="00D16406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B42705" w:rsidRPr="000A6228" w14:paraId="71122AEB" w14:textId="77777777" w:rsidTr="00B4270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2811AE8" w14:textId="77777777" w:rsidR="00B42705" w:rsidRPr="0005034E" w:rsidRDefault="00B42705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F2179E" w14:textId="77777777" w:rsidR="00B42705" w:rsidRPr="0005034E" w:rsidRDefault="00B42705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80BA00" w14:textId="77777777" w:rsidR="00B42705" w:rsidRPr="00297AED" w:rsidRDefault="00B42705" w:rsidP="000E2C55">
            <w:pPr>
              <w:pStyle w:val="30"/>
              <w:spacing w:line="276" w:lineRule="auto"/>
              <w:jc w:val="left"/>
              <w:rPr>
                <w:bCs/>
                <w:color w:val="000000"/>
                <w:highlight w:val="yellow"/>
                <w:u w:val="none"/>
                <w:lang w:val="en-US"/>
              </w:rPr>
            </w:pPr>
            <w:r w:rsidRPr="00297AED">
              <w:rPr>
                <w:bCs/>
                <w:color w:val="000000"/>
                <w:u w:val="none"/>
                <w:lang w:val="en-US"/>
              </w:rPr>
              <w:t>ΤΜΗΜΑ ΓΕΝΙΚΗΣ ΧΕΙΡΟΥΡΓΙΚΗΣ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6C7548" w14:textId="77777777" w:rsidR="00B42705" w:rsidRPr="00297AED" w:rsidRDefault="00B42705" w:rsidP="000E2C55">
            <w:pPr>
              <w:pStyle w:val="30"/>
              <w:spacing w:line="276" w:lineRule="auto"/>
              <w:jc w:val="left"/>
              <w:rPr>
                <w:bCs/>
                <w:color w:val="000000"/>
                <w:u w:val="none"/>
              </w:rPr>
            </w:pPr>
            <w:r w:rsidRPr="00297AED">
              <w:rPr>
                <w:bCs/>
                <w:color w:val="000000"/>
                <w:u w:val="none"/>
                <w:lang w:val="el-GR"/>
              </w:rPr>
              <w:t>ΧΕΙΡΟΥΡΓΙΚΗΣ</w:t>
            </w:r>
          </w:p>
          <w:p w14:paraId="0FDC188F" w14:textId="77777777" w:rsidR="00B42705" w:rsidRPr="00297AED" w:rsidRDefault="00B42705" w:rsidP="000E2C55">
            <w:pPr>
              <w:pStyle w:val="30"/>
              <w:spacing w:line="276" w:lineRule="auto"/>
              <w:jc w:val="left"/>
              <w:rPr>
                <w:bCs/>
                <w:color w:val="000000"/>
                <w:u w:val="none"/>
                <w:lang w:val="el-GR"/>
              </w:rPr>
            </w:pP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A6F1C8" w14:textId="77777777" w:rsidR="00B42705" w:rsidRPr="00297AED" w:rsidRDefault="00B42705" w:rsidP="000E2C55">
            <w:pPr>
              <w:pStyle w:val="30"/>
              <w:spacing w:line="276" w:lineRule="auto"/>
              <w:jc w:val="left"/>
              <w:rPr>
                <w:bCs/>
                <w:color w:val="000000"/>
                <w:u w:val="none"/>
                <w:lang w:val="en-US"/>
              </w:rPr>
            </w:pPr>
            <w:r w:rsidRPr="00297AED">
              <w:rPr>
                <w:bCs/>
                <w:color w:val="000000"/>
                <w:u w:val="none"/>
                <w:lang w:val="en-US"/>
              </w:rPr>
              <w:t>ΕΠΙΜΕΛΗΤΗΣ Β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96323D" w14:textId="77777777" w:rsidR="00B42705" w:rsidRPr="00297AED" w:rsidRDefault="00B42705" w:rsidP="00D16406">
            <w:pPr>
              <w:pStyle w:val="30"/>
              <w:spacing w:line="276" w:lineRule="auto"/>
              <w:rPr>
                <w:bCs/>
                <w:color w:val="000000"/>
                <w:u w:val="none"/>
                <w:lang w:val="en-US"/>
              </w:rPr>
            </w:pPr>
            <w:r w:rsidRPr="00297AED">
              <w:rPr>
                <w:bCs/>
                <w:color w:val="000000"/>
                <w:u w:val="none"/>
                <w:lang w:val="en-US"/>
              </w:rPr>
              <w:t>2</w:t>
            </w:r>
          </w:p>
        </w:tc>
      </w:tr>
      <w:tr w:rsidR="00B42705" w:rsidRPr="000A6228" w14:paraId="728F104F" w14:textId="77777777" w:rsidTr="00B4270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10574A0" w14:textId="77777777" w:rsidR="00B42705" w:rsidRPr="0005034E" w:rsidRDefault="00B42705" w:rsidP="000E2C55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5816B0" w14:textId="77777777" w:rsidR="00B42705" w:rsidRPr="0005034E" w:rsidRDefault="00B42705" w:rsidP="000E2C55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6B1B61" w14:textId="77777777" w:rsidR="00B42705" w:rsidRPr="00297AED" w:rsidRDefault="00B42705" w:rsidP="000E2C55">
            <w:pPr>
              <w:pStyle w:val="30"/>
              <w:spacing w:line="276" w:lineRule="auto"/>
              <w:jc w:val="left"/>
              <w:rPr>
                <w:bCs/>
                <w:color w:val="000000"/>
                <w:u w:val="none"/>
              </w:rPr>
            </w:pPr>
            <w:r w:rsidRPr="00297AED">
              <w:rPr>
                <w:bCs/>
                <w:color w:val="000000"/>
                <w:u w:val="none"/>
              </w:rPr>
              <w:t>ΤΑΚΤΙΚΟ ΕΞΩΤΕΡΙΚΟ ΙΑΤΡΕΙΟ ΠΑΘΟΛΟΓΙΚΟΥ ΤΟΜΕΑ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062FFB" w14:textId="77777777" w:rsidR="00B42705" w:rsidRPr="00297AED" w:rsidRDefault="00B42705" w:rsidP="000E2C55">
            <w:pPr>
              <w:pStyle w:val="30"/>
              <w:spacing w:line="276" w:lineRule="auto"/>
              <w:jc w:val="left"/>
              <w:rPr>
                <w:bCs/>
                <w:color w:val="000000"/>
                <w:u w:val="none"/>
                <w:lang w:val="en-US"/>
              </w:rPr>
            </w:pPr>
            <w:r w:rsidRPr="00297AED">
              <w:rPr>
                <w:bCs/>
                <w:color w:val="000000"/>
                <w:u w:val="none"/>
                <w:lang w:val="en-US"/>
              </w:rPr>
              <w:t>ΝΕΥΡΟΛΟΓΙΑΣ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6B7E90" w14:textId="77777777" w:rsidR="00B42705" w:rsidRPr="00297AED" w:rsidRDefault="00B42705" w:rsidP="000E2C55">
            <w:pPr>
              <w:pStyle w:val="30"/>
              <w:spacing w:line="276" w:lineRule="auto"/>
              <w:jc w:val="left"/>
              <w:rPr>
                <w:bCs/>
                <w:color w:val="000000"/>
                <w:u w:val="none"/>
                <w:lang w:val="en-US"/>
              </w:rPr>
            </w:pPr>
            <w:r w:rsidRPr="00297AED">
              <w:rPr>
                <w:bCs/>
                <w:color w:val="000000"/>
                <w:u w:val="none"/>
                <w:lang w:val="en-US"/>
              </w:rPr>
              <w:t>ΕΠΙΜΕΛΗΤΗΣ Β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E30DA4" w14:textId="77777777" w:rsidR="00B42705" w:rsidRPr="00297AED" w:rsidRDefault="00B42705" w:rsidP="00D16406">
            <w:pPr>
              <w:pStyle w:val="30"/>
              <w:spacing w:line="276" w:lineRule="auto"/>
              <w:rPr>
                <w:bCs/>
                <w:color w:val="000000"/>
                <w:u w:val="none"/>
                <w:lang w:val="en-US"/>
              </w:rPr>
            </w:pPr>
            <w:r w:rsidRPr="00297AED">
              <w:rPr>
                <w:bCs/>
                <w:color w:val="000000"/>
                <w:u w:val="none"/>
                <w:lang w:val="en-US"/>
              </w:rPr>
              <w:t>1</w:t>
            </w:r>
          </w:p>
        </w:tc>
      </w:tr>
      <w:tr w:rsidR="00B42705" w:rsidRPr="000A6228" w14:paraId="15002F25" w14:textId="77777777" w:rsidTr="00B4270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571AEB1" w14:textId="77777777" w:rsidR="00B42705" w:rsidRPr="0005034E" w:rsidRDefault="00B42705" w:rsidP="00C104E3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47B038" w14:textId="77777777" w:rsidR="00B42705" w:rsidRPr="0005034E" w:rsidRDefault="00B42705" w:rsidP="00C104E3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4007D2" w14:textId="77777777" w:rsidR="00B42705" w:rsidRPr="00297AED" w:rsidRDefault="00B42705" w:rsidP="00C104E3">
            <w:pPr>
              <w:pStyle w:val="30"/>
              <w:spacing w:line="276" w:lineRule="auto"/>
              <w:jc w:val="left"/>
              <w:rPr>
                <w:bCs/>
                <w:color w:val="000000"/>
                <w:u w:val="none"/>
                <w:lang w:val="en-US"/>
              </w:rPr>
            </w:pPr>
            <w:r w:rsidRPr="00297AED">
              <w:rPr>
                <w:bCs/>
                <w:color w:val="000000"/>
                <w:u w:val="none"/>
                <w:lang w:val="en-US"/>
              </w:rPr>
              <w:t>ΤΕΠ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78D4F7" w14:textId="77777777" w:rsidR="00B42705" w:rsidRPr="00297AED" w:rsidRDefault="00B42705" w:rsidP="00C104E3">
            <w:pPr>
              <w:pStyle w:val="30"/>
              <w:spacing w:line="276" w:lineRule="auto"/>
              <w:jc w:val="left"/>
              <w:rPr>
                <w:bCs/>
                <w:color w:val="000000"/>
                <w:u w:val="none"/>
              </w:rPr>
            </w:pPr>
            <w:r w:rsidRPr="00297AED">
              <w:rPr>
                <w:bCs/>
                <w:color w:val="000000"/>
                <w:u w:val="none"/>
              </w:rPr>
              <w:t xml:space="preserve">ΚΑΡΔΙΟΛΟΓΙΑΣ ή ΧΕΙΡΟΥΡΓΙΚΗΣ ή ΠΝΕΥΜΟΝΟΛΟΓΙΑΣ – ΦΥΜΑΤΙΟΛΟΓΙΑΣ ή ΟΡΘΟΠΑΙΔΙΚΗΣ ΚΑΙ ΤΡΑΥΜΑΤΟΛΟΓΙΑΣ με </w:t>
            </w:r>
            <w:r w:rsidRPr="00297AED">
              <w:rPr>
                <w:bCs/>
                <w:color w:val="000000"/>
                <w:u w:val="none"/>
              </w:rPr>
              <w:lastRenderedPageBreak/>
              <w:t xml:space="preserve">αποδεδειγμένη εμπειρία και γνώση στην επείγουσα ιατρική ή εξειδίκευση στη Μ.Ε.Θ. ή ΓΕΝΙΚΗΣ / ΟΙΚΟΓΕΝΕΙΑΚΗΣ ΙΑΤΡΙΚΗΣ με αποδεδειγμένη εμπειρία και γνώση στην επείγουσα ιατρική, διάσωση, </w:t>
            </w:r>
            <w:proofErr w:type="spellStart"/>
            <w:r w:rsidRPr="00297AED">
              <w:rPr>
                <w:bCs/>
                <w:color w:val="000000"/>
                <w:u w:val="none"/>
              </w:rPr>
              <w:t>προνοσοκομειακή</w:t>
            </w:r>
            <w:proofErr w:type="spellEnd"/>
            <w:r w:rsidRPr="00297AED">
              <w:rPr>
                <w:bCs/>
                <w:color w:val="000000"/>
                <w:u w:val="none"/>
              </w:rPr>
              <w:t xml:space="preserve"> περίθαλψη και διαχείριση – διοίκηση – συντονισμό του έργου της εφημερίας (για το Τ.Ε.Π.)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8EBAC1" w14:textId="77777777" w:rsidR="00B42705" w:rsidRPr="00297AED" w:rsidRDefault="00B42705" w:rsidP="00C104E3">
            <w:pPr>
              <w:pStyle w:val="30"/>
              <w:spacing w:line="276" w:lineRule="auto"/>
              <w:jc w:val="left"/>
              <w:rPr>
                <w:bCs/>
                <w:color w:val="000000"/>
                <w:u w:val="none"/>
                <w:lang w:val="en-US"/>
              </w:rPr>
            </w:pPr>
            <w:r w:rsidRPr="00297AED">
              <w:rPr>
                <w:bCs/>
                <w:color w:val="000000"/>
                <w:u w:val="none"/>
                <w:lang w:val="en-US"/>
              </w:rPr>
              <w:lastRenderedPageBreak/>
              <w:t>ΕΠΙΜΕΛΗΤΗΣ Β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9F72B4" w14:textId="77777777" w:rsidR="00B42705" w:rsidRPr="00297AED" w:rsidRDefault="00B42705" w:rsidP="00C104E3">
            <w:pPr>
              <w:pStyle w:val="30"/>
              <w:spacing w:line="276" w:lineRule="auto"/>
              <w:rPr>
                <w:bCs/>
                <w:color w:val="000000"/>
                <w:u w:val="none"/>
                <w:lang w:val="el-GR"/>
              </w:rPr>
            </w:pPr>
            <w:r w:rsidRPr="00297AED">
              <w:rPr>
                <w:bCs/>
                <w:color w:val="000000"/>
                <w:u w:val="none"/>
                <w:lang w:val="el-GR"/>
              </w:rPr>
              <w:t>2</w:t>
            </w:r>
          </w:p>
        </w:tc>
      </w:tr>
      <w:tr w:rsidR="00B42705" w:rsidRPr="000A6228" w14:paraId="16D76AB5" w14:textId="77777777" w:rsidTr="00B4270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31D6A6B" w14:textId="77777777" w:rsidR="00B42705" w:rsidRPr="0005034E" w:rsidRDefault="00B42705" w:rsidP="00C104E3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886BC1" w14:textId="77777777" w:rsidR="00B42705" w:rsidRPr="0005034E" w:rsidRDefault="00B42705" w:rsidP="00C104E3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9A9FA2" w14:textId="77777777" w:rsidR="00B42705" w:rsidRPr="0005034E" w:rsidRDefault="00B42705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ΤΜΗΜΑ ΑΝΑΙΣΘΗΣΙΟΛΟΓΙΚΟ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EADF7E" w14:textId="77777777" w:rsidR="00B42705" w:rsidRPr="0005034E" w:rsidRDefault="00B42705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ΑΝΑΙΣΘΗΣΙΟΛΟΓΙΑΣ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8CD636" w14:textId="77777777" w:rsidR="00B42705" w:rsidRPr="0005034E" w:rsidRDefault="00B42705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Α'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02D5F8" w14:textId="77777777" w:rsidR="00B42705" w:rsidRPr="0005034E" w:rsidRDefault="00B42705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B42705" w:rsidRPr="000A6228" w14:paraId="758DD30D" w14:textId="77777777" w:rsidTr="00B4270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254C89" w14:textId="77777777" w:rsidR="00B42705" w:rsidRPr="0005034E" w:rsidRDefault="00B42705" w:rsidP="00C104E3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F6191B" w14:textId="77777777" w:rsidR="00B42705" w:rsidRPr="0005034E" w:rsidRDefault="00B42705" w:rsidP="00C104E3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2E0BE1" w14:textId="77777777" w:rsidR="00B42705" w:rsidRPr="0005034E" w:rsidRDefault="00B42705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ΤΜΗΜΑ ΠΑΘΟΛΟΓΙΚΟ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8AA64E" w14:textId="77777777" w:rsidR="00B42705" w:rsidRPr="0005034E" w:rsidRDefault="00B42705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ΕΣΩΤΕΡΙΚΗΣ ΠΑΘΟΛΟΓΙΑΣ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1AEA02" w14:textId="77777777" w:rsidR="00B42705" w:rsidRPr="002E0BE8" w:rsidRDefault="00B42705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l-GR"/>
              </w:rPr>
            </w:pPr>
            <w:r w:rsidRPr="0005034E">
              <w:rPr>
                <w:bCs/>
                <w:u w:val="none"/>
                <w:lang w:val="en-US"/>
              </w:rPr>
              <w:t>ΕΠΙΜΕΛΗΤΗ Β</w:t>
            </w:r>
            <w:r>
              <w:rPr>
                <w:bCs/>
                <w:u w:val="none"/>
              </w:rPr>
              <w:t>’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902951" w14:textId="77777777" w:rsidR="00B42705" w:rsidRPr="0005034E" w:rsidRDefault="00B42705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762C91" w:rsidRPr="00297AED" w14:paraId="105EDC81" w14:textId="77777777" w:rsidTr="000E2C55">
        <w:trPr>
          <w:trHeight w:val="510"/>
          <w:jc w:val="center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CE696A0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u w:val="none"/>
              </w:rPr>
            </w:pPr>
            <w:r>
              <w:rPr>
                <w:u w:val="none"/>
              </w:rPr>
              <w:t>15.</w:t>
            </w:r>
          </w:p>
        </w:tc>
        <w:tc>
          <w:tcPr>
            <w:tcW w:w="19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2D708A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u w:val="none"/>
              </w:rPr>
            </w:pPr>
            <w:r w:rsidRPr="0005034E">
              <w:rPr>
                <w:u w:val="none"/>
              </w:rPr>
              <w:t>Γ.Ν. ΖΑΚΥΝΘΟΥ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430DA4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6F0633" w14:textId="77777777" w:rsidR="00C104E3" w:rsidRPr="00297AED" w:rsidRDefault="00C104E3" w:rsidP="00C104E3">
            <w:pPr>
              <w:pStyle w:val="30"/>
              <w:spacing w:line="276" w:lineRule="auto"/>
              <w:jc w:val="left"/>
              <w:rPr>
                <w:bCs/>
                <w:color w:val="000000"/>
                <w:u w:val="none"/>
                <w:lang w:val="en-US"/>
              </w:rPr>
            </w:pPr>
            <w:r w:rsidRPr="00297AED">
              <w:rPr>
                <w:bCs/>
                <w:color w:val="000000"/>
                <w:u w:val="none"/>
                <w:lang w:val="en-US"/>
              </w:rPr>
              <w:t>ΚΑΡΔΙΟΛΟΓΙΑΣ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4DA028" w14:textId="77777777" w:rsidR="00C104E3" w:rsidRPr="00297AED" w:rsidRDefault="00C104E3" w:rsidP="00C104E3">
            <w:pPr>
              <w:pStyle w:val="30"/>
              <w:spacing w:line="276" w:lineRule="auto"/>
              <w:jc w:val="left"/>
              <w:rPr>
                <w:bCs/>
                <w:color w:val="000000"/>
                <w:u w:val="none"/>
                <w:lang w:val="el-GR"/>
              </w:rPr>
            </w:pPr>
            <w:r w:rsidRPr="00297AED">
              <w:rPr>
                <w:bCs/>
                <w:color w:val="000000"/>
                <w:u w:val="none"/>
                <w:lang w:val="en-US"/>
              </w:rPr>
              <w:t>ΕΠΙΜΕΛΗΤΗ Α'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05D8E7" w14:textId="77777777" w:rsidR="00C104E3" w:rsidRPr="00297AED" w:rsidRDefault="00C104E3" w:rsidP="00C104E3">
            <w:pPr>
              <w:pStyle w:val="30"/>
              <w:spacing w:line="276" w:lineRule="auto"/>
              <w:rPr>
                <w:bCs/>
                <w:color w:val="000000"/>
                <w:u w:val="none"/>
                <w:lang w:val="en-US"/>
              </w:rPr>
            </w:pPr>
            <w:r w:rsidRPr="00297AED">
              <w:rPr>
                <w:bCs/>
                <w:color w:val="000000"/>
                <w:u w:val="none"/>
                <w:lang w:val="en-US"/>
              </w:rPr>
              <w:t>1</w:t>
            </w:r>
          </w:p>
        </w:tc>
      </w:tr>
      <w:tr w:rsidR="00C104E3" w:rsidRPr="000A6228" w14:paraId="15FA1D16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23DF863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6EB84B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A0F647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14E440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ΜΑΙΕΥΤΙΚΗΣ ΓΥΝΑΙΚΟΛΟΓΙΑΣ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8538A7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ΔΙΕΥΘΥΝΤΗ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DB2A7E" w14:textId="77777777" w:rsidR="00C104E3" w:rsidRPr="0005034E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C104E3" w:rsidRPr="000A6228" w14:paraId="6101E224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3A8B77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053017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12D6B8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C42E0E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ΕΣΩΤΕΡΙΚΗΣ ΠΑΘΟΛΟΓΙΑΣ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27A76D" w14:textId="77777777" w:rsidR="00C104E3" w:rsidRPr="002E0BE8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l-GR"/>
              </w:rPr>
            </w:pPr>
            <w:r w:rsidRPr="0005034E">
              <w:rPr>
                <w:bCs/>
                <w:u w:val="none"/>
                <w:lang w:val="en-US"/>
              </w:rPr>
              <w:t>ΕΠΙΜΕΛΗΤΗ Β</w:t>
            </w:r>
            <w:r>
              <w:rPr>
                <w:bCs/>
                <w:u w:val="none"/>
              </w:rPr>
              <w:t>’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4EE05C" w14:textId="77777777" w:rsidR="00C104E3" w:rsidRPr="0005034E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C104E3" w:rsidRPr="000A6228" w14:paraId="1FD20FC9" w14:textId="77777777" w:rsidTr="000E2C55">
        <w:trPr>
          <w:trHeight w:val="510"/>
          <w:jc w:val="center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04D6C2D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u w:val="none"/>
              </w:rPr>
            </w:pPr>
            <w:r>
              <w:rPr>
                <w:u w:val="none"/>
              </w:rPr>
              <w:t>16.</w:t>
            </w:r>
          </w:p>
        </w:tc>
        <w:tc>
          <w:tcPr>
            <w:tcW w:w="19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3BBFCE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u w:val="none"/>
              </w:rPr>
            </w:pPr>
            <w:r w:rsidRPr="0005034E">
              <w:rPr>
                <w:u w:val="none"/>
              </w:rPr>
              <w:t>Γ.Ν.-Κ.Υ. ΦΙΛΙΑΤΩΝ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3A2A49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ΟΦΘΑΛΜΟΛΟΓΙΚΟ ΙΑΤΡΕΙΟ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75144E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ΟΦΘΑΛΜΟΛΟΓΙΑΣ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98A975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Α'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A9E564" w14:textId="77777777" w:rsidR="00C104E3" w:rsidRPr="0005034E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C104E3" w:rsidRPr="000A6228" w14:paraId="53788ADF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8B45F6B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BD7E10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99FEC1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ΑΙΜΟΔΟΣΙΑ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CF353E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</w:rPr>
            </w:pPr>
            <w:r w:rsidRPr="0005034E">
              <w:rPr>
                <w:bCs/>
                <w:u w:val="none"/>
              </w:rPr>
              <w:t>ΑΙΜΑΤΟΛΟΓΙΑΣ ή ΙΑΤΡΙΚΗΣ ΒΙΟΠΑΘΟΛΟΓΙΑΣ - ΕΡΓΑΣΤΗΡΙΑΚΗΣ ΙΑΤΡΙΚΗΣ ή ΕΣΩΤΕΡΙΚΗΣ ΠΑΘΟΛΟΓΙΑΣ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3A3A34" w14:textId="77777777" w:rsidR="00C104E3" w:rsidRPr="002E0BE8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l-GR"/>
              </w:rPr>
            </w:pPr>
            <w:r w:rsidRPr="0005034E">
              <w:rPr>
                <w:bCs/>
                <w:u w:val="none"/>
                <w:lang w:val="en-US"/>
              </w:rPr>
              <w:t>ΕΠΙΜΕΛΗΤΗ Β</w:t>
            </w:r>
            <w:r>
              <w:rPr>
                <w:bCs/>
                <w:u w:val="none"/>
              </w:rPr>
              <w:t>’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D7BCF3" w14:textId="77777777" w:rsidR="00C104E3" w:rsidRPr="0005034E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C104E3" w:rsidRPr="000A6228" w14:paraId="2C4A6324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274699F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04E615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FB8DFD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ΤΕΠ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83255C" w14:textId="77777777" w:rsidR="00C104E3" w:rsidRPr="0005034E" w:rsidRDefault="00C104E3" w:rsidP="00821626">
            <w:pPr>
              <w:pStyle w:val="30"/>
              <w:spacing w:line="276" w:lineRule="auto"/>
              <w:jc w:val="left"/>
              <w:rPr>
                <w:bCs/>
                <w:u w:val="none"/>
              </w:rPr>
            </w:pPr>
            <w:r w:rsidRPr="0005034E">
              <w:rPr>
                <w:bCs/>
                <w:u w:val="none"/>
              </w:rPr>
              <w:t xml:space="preserve">ΠΝΕΥΜΟΝΟΛΟΓΙΑΣ </w:t>
            </w:r>
            <w:r w:rsidR="00821626">
              <w:rPr>
                <w:bCs/>
                <w:u w:val="none"/>
              </w:rPr>
              <w:t>–</w:t>
            </w:r>
            <w:r w:rsidRPr="0005034E">
              <w:rPr>
                <w:bCs/>
                <w:u w:val="none"/>
              </w:rPr>
              <w:t xml:space="preserve"> ΦΥΜΑΤΙΟΛΟΓΙΑΣ</w:t>
            </w:r>
            <w:r w:rsidR="00821626">
              <w:rPr>
                <w:bCs/>
                <w:u w:val="none"/>
                <w:lang w:val="el-GR"/>
              </w:rPr>
              <w:t xml:space="preserve"> </w:t>
            </w:r>
            <w:r w:rsidR="00821626" w:rsidRPr="00297AED">
              <w:rPr>
                <w:bCs/>
                <w:color w:val="000000"/>
                <w:u w:val="none"/>
              </w:rPr>
              <w:t xml:space="preserve">με αποδεδειγμένη εμπειρία και γνώση στην επείγουσα ιατρική ή εξειδίκευση στη Μ.Ε.Θ. </w:t>
            </w:r>
            <w:r w:rsidRPr="0005034E">
              <w:rPr>
                <w:bCs/>
                <w:u w:val="none"/>
              </w:rPr>
              <w:t xml:space="preserve"> (για τ</w:t>
            </w:r>
            <w:r w:rsidR="00821626">
              <w:rPr>
                <w:bCs/>
                <w:u w:val="none"/>
                <w:lang w:val="el-GR"/>
              </w:rPr>
              <w:t>ο</w:t>
            </w:r>
            <w:r w:rsidRPr="0005034E">
              <w:rPr>
                <w:bCs/>
                <w:u w:val="none"/>
              </w:rPr>
              <w:t xml:space="preserve"> ΤΕΠ)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3D1D66" w14:textId="77777777" w:rsidR="00C104E3" w:rsidRPr="002E0BE8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l-GR"/>
              </w:rPr>
            </w:pPr>
            <w:r w:rsidRPr="0005034E">
              <w:rPr>
                <w:bCs/>
                <w:u w:val="none"/>
                <w:lang w:val="en-US"/>
              </w:rPr>
              <w:t>ΕΠΙΜΕΛΗΤΗ Β</w:t>
            </w:r>
            <w:r>
              <w:rPr>
                <w:bCs/>
                <w:u w:val="none"/>
              </w:rPr>
              <w:t>’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9DD03B" w14:textId="77777777" w:rsidR="00C104E3" w:rsidRPr="0005034E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C104E3" w:rsidRPr="000A6228" w14:paraId="46D97364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CA31A6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DF716A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0ECD9F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ΠΑΙΔΙΑΤΡΙΚΟ ΤΜΗΜΑ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F305A2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ΠΑΙΔΙΑΤΡΙΚΗΣ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2BEC85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ΕΠΙΜΕΛΗΤΗΣ Β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1D8DE5" w14:textId="77777777" w:rsidR="00C104E3" w:rsidRPr="0005034E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B42705" w:rsidRPr="000A6228" w14:paraId="27316A4E" w14:textId="77777777" w:rsidTr="000E2C55">
        <w:trPr>
          <w:trHeight w:val="510"/>
          <w:jc w:val="center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F2C9E12" w14:textId="77777777" w:rsidR="00B42705" w:rsidRPr="000A47D3" w:rsidRDefault="00B42705" w:rsidP="00C104E3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  <w:r>
              <w:rPr>
                <w:u w:val="none"/>
              </w:rPr>
              <w:t>17.</w:t>
            </w:r>
          </w:p>
        </w:tc>
        <w:tc>
          <w:tcPr>
            <w:tcW w:w="19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B8CABF" w14:textId="77777777" w:rsidR="00B42705" w:rsidRPr="0005034E" w:rsidRDefault="00B42705" w:rsidP="00C104E3">
            <w:pPr>
              <w:pStyle w:val="30"/>
              <w:spacing w:line="276" w:lineRule="auto"/>
              <w:jc w:val="left"/>
              <w:rPr>
                <w:u w:val="none"/>
              </w:rPr>
            </w:pPr>
            <w:r w:rsidRPr="0005034E">
              <w:rPr>
                <w:u w:val="none"/>
              </w:rPr>
              <w:t>Γ.Ν. ΜΕΣΣΗΝΙΑΣ (ΟΡΓΑΝΙΚΗ ΜΟΝΑΔΑ ΤΗΣ ΕΔΡΑΣ ΚΑΛΑΜΑΤΑ)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46A954" w14:textId="77777777" w:rsidR="00B42705" w:rsidRPr="0005034E" w:rsidRDefault="00B42705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ΤΕΠ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DAA7E1" w14:textId="77777777" w:rsidR="00B42705" w:rsidRPr="0005034E" w:rsidRDefault="00B42705" w:rsidP="00C104E3">
            <w:pPr>
              <w:pStyle w:val="30"/>
              <w:spacing w:line="276" w:lineRule="auto"/>
              <w:jc w:val="left"/>
              <w:rPr>
                <w:bCs/>
                <w:u w:val="none"/>
              </w:rPr>
            </w:pPr>
            <w:r w:rsidRPr="0005034E">
              <w:rPr>
                <w:bCs/>
                <w:u w:val="none"/>
              </w:rPr>
              <w:t xml:space="preserve">ΓΕΝΙΚΗΣ/ΟΙΚΟΓΕΝΕΙΑΚΗΣ ΙΑΤΡΙΚΗΣ με αποδεδειγμένη εμπειρία και γνώση στην επείγουσα ιατρική, διάσωση, </w:t>
            </w:r>
            <w:proofErr w:type="spellStart"/>
            <w:r w:rsidRPr="0005034E">
              <w:rPr>
                <w:bCs/>
                <w:u w:val="none"/>
              </w:rPr>
              <w:t>προνοσοκομειακή</w:t>
            </w:r>
            <w:proofErr w:type="spellEnd"/>
            <w:r w:rsidRPr="0005034E">
              <w:rPr>
                <w:bCs/>
                <w:u w:val="none"/>
              </w:rPr>
              <w:t xml:space="preserve"> </w:t>
            </w:r>
            <w:r w:rsidRPr="0005034E">
              <w:rPr>
                <w:bCs/>
                <w:u w:val="none"/>
              </w:rPr>
              <w:lastRenderedPageBreak/>
              <w:t>περίθαλψη και διαχείριση – διοίκηση – συντονισμό του έργου της εφημερίας (για το Τ.Ε.Π.)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67043C" w14:textId="77777777" w:rsidR="00B42705" w:rsidRPr="0005034E" w:rsidRDefault="00B42705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lastRenderedPageBreak/>
              <w:t>ΕΠΙΜΕΛΗΤΗ Α'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1A2CB2" w14:textId="77777777" w:rsidR="00B42705" w:rsidRPr="0005034E" w:rsidRDefault="00B42705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B42705" w:rsidRPr="000A6228" w14:paraId="0CFE82D4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DC7EA4F" w14:textId="77777777" w:rsidR="00B42705" w:rsidRPr="0005034E" w:rsidRDefault="00B42705" w:rsidP="00C104E3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74A679" w14:textId="77777777" w:rsidR="00B42705" w:rsidRPr="0005034E" w:rsidRDefault="00B42705" w:rsidP="00C104E3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235EA0" w14:textId="77777777" w:rsidR="00B42705" w:rsidRPr="0005034E" w:rsidRDefault="00B42705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ΜΤΝ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F204D4" w14:textId="77777777" w:rsidR="00B42705" w:rsidRPr="0005034E" w:rsidRDefault="00B42705" w:rsidP="00C104E3">
            <w:pPr>
              <w:pStyle w:val="30"/>
              <w:spacing w:line="276" w:lineRule="auto"/>
              <w:jc w:val="left"/>
              <w:rPr>
                <w:bCs/>
                <w:u w:val="none"/>
              </w:rPr>
            </w:pPr>
            <w:r w:rsidRPr="0005034E">
              <w:rPr>
                <w:bCs/>
                <w:u w:val="none"/>
              </w:rPr>
              <w:t>ΝΕΦΡΟΛΟΓΙΑΣ (για τη Μ.Τ.Ν.)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B017A7" w14:textId="77777777" w:rsidR="00B42705" w:rsidRPr="0005034E" w:rsidRDefault="00B42705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ΕΠΙΜΕΛΗΤΗΣ Β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8824F5" w14:textId="77777777" w:rsidR="00B42705" w:rsidRPr="0005034E" w:rsidRDefault="00B42705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B42705" w:rsidRPr="000A6228" w14:paraId="65E5B009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AEDBEDB" w14:textId="77777777" w:rsidR="00B42705" w:rsidRPr="0005034E" w:rsidRDefault="00B42705" w:rsidP="00C104E3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BFA81C" w14:textId="77777777" w:rsidR="00B42705" w:rsidRPr="0005034E" w:rsidRDefault="00B42705" w:rsidP="00C104E3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A0F7C4" w14:textId="77777777" w:rsidR="00B42705" w:rsidRPr="0005034E" w:rsidRDefault="00B42705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ΚΕΝΤΡΟ ΨΥΧΙΚΗΣ ΥΓΕΙΑΣ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4DD985" w14:textId="77777777" w:rsidR="00B42705" w:rsidRPr="0005034E" w:rsidRDefault="00B42705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ΨΥΧΙΑΤΡΙΚΗΣ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9E8973" w14:textId="77777777" w:rsidR="00B42705" w:rsidRPr="0005034E" w:rsidRDefault="00B42705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ΔΙΕΥΘΥΝΤΗ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0BDB37" w14:textId="77777777" w:rsidR="00B42705" w:rsidRPr="0005034E" w:rsidRDefault="00B42705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B42705" w:rsidRPr="000A6228" w14:paraId="33161061" w14:textId="77777777" w:rsidTr="00B4270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79F280E" w14:textId="77777777" w:rsidR="00B42705" w:rsidRPr="0005034E" w:rsidRDefault="00B42705" w:rsidP="00C104E3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D0724E" w14:textId="77777777" w:rsidR="00B42705" w:rsidRPr="0005034E" w:rsidRDefault="00B42705" w:rsidP="00C104E3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BE16A5" w14:textId="77777777" w:rsidR="00B42705" w:rsidRPr="0005034E" w:rsidRDefault="00B42705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ΠΑΘΟΛΟΓΙΚΟ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77789A" w14:textId="77777777" w:rsidR="00B42705" w:rsidRPr="0005034E" w:rsidRDefault="00B42705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ΠΝΕΥΜΟΝΟΛΟΓΙΑΣ-ΦΥΜΑΤΙΟΛΟΓΙΑΣ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5AA2C8" w14:textId="77777777" w:rsidR="00B42705" w:rsidRPr="0005034E" w:rsidRDefault="00B42705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ΕΠΙΜΕΛΗΤΗΣ Β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23AFA4" w14:textId="77777777" w:rsidR="00B42705" w:rsidRPr="0005034E" w:rsidRDefault="00B42705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B42705" w:rsidRPr="000A6228" w14:paraId="2EAEAA6A" w14:textId="77777777" w:rsidTr="00543EF4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07F1EFE" w14:textId="77777777" w:rsidR="00B42705" w:rsidRDefault="00B42705" w:rsidP="00C104E3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D4FA98" w14:textId="77777777" w:rsidR="00B42705" w:rsidRPr="0005034E" w:rsidRDefault="00B42705" w:rsidP="00C104E3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9E9108" w14:textId="77777777" w:rsidR="00B42705" w:rsidRPr="00300B9C" w:rsidRDefault="00300B9C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l-GR"/>
              </w:rPr>
            </w:pPr>
            <w:r>
              <w:rPr>
                <w:bCs/>
                <w:u w:val="none"/>
                <w:lang w:val="el-GR"/>
              </w:rPr>
              <w:t>ΟΓΚΟΛΟΓΙΚΟ</w:t>
            </w:r>
            <w:r w:rsidR="00821626">
              <w:rPr>
                <w:bCs/>
                <w:u w:val="none"/>
                <w:lang w:val="el-GR"/>
              </w:rPr>
              <w:t xml:space="preserve"> (ΜΟΝΑΔΑ ΧΗΜΕΙΟΘΕΡΑΠΕΙΑΣ)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2EA463" w14:textId="77777777" w:rsidR="00B42705" w:rsidRPr="00B42705" w:rsidRDefault="00B42705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l-GR"/>
              </w:rPr>
            </w:pPr>
            <w:r>
              <w:rPr>
                <w:bCs/>
                <w:u w:val="none"/>
                <w:lang w:val="el-GR"/>
              </w:rPr>
              <w:t>ΠΑΘΟΛΟΓΙΚΗΣ ΟΓΚΟΛΟΓΙΑΣ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656AEA" w14:textId="77777777" w:rsidR="00B42705" w:rsidRPr="00B42705" w:rsidRDefault="00B42705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l-GR"/>
              </w:rPr>
            </w:pPr>
            <w:r>
              <w:rPr>
                <w:bCs/>
                <w:u w:val="none"/>
                <w:lang w:val="el-GR"/>
              </w:rPr>
              <w:t>ΕΠΙΜΕΛΗΤΗ Β’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C38412" w14:textId="77777777" w:rsidR="00B42705" w:rsidRPr="00B42705" w:rsidRDefault="00B42705" w:rsidP="00C104E3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>
              <w:rPr>
                <w:bCs/>
                <w:u w:val="none"/>
                <w:lang w:val="el-GR"/>
              </w:rPr>
              <w:t>1</w:t>
            </w:r>
          </w:p>
        </w:tc>
      </w:tr>
      <w:tr w:rsidR="00C104E3" w:rsidRPr="000A6228" w14:paraId="4BFA44F6" w14:textId="77777777" w:rsidTr="000E2C55">
        <w:trPr>
          <w:trHeight w:val="510"/>
          <w:jc w:val="center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DCC725B" w14:textId="77777777" w:rsidR="00C104E3" w:rsidRPr="000A47D3" w:rsidRDefault="00C104E3" w:rsidP="00C104E3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  <w:r>
              <w:rPr>
                <w:u w:val="none"/>
              </w:rPr>
              <w:t>18.</w:t>
            </w:r>
          </w:p>
        </w:tc>
        <w:tc>
          <w:tcPr>
            <w:tcW w:w="19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4C02B3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u w:val="none"/>
              </w:rPr>
            </w:pPr>
            <w:r w:rsidRPr="0005034E">
              <w:rPr>
                <w:u w:val="none"/>
              </w:rPr>
              <w:t>Γ.Ν. ΜΕΣΣΗΝΙΑΣ (ΑΠΟΚΕΝΤΡΩΜΕΝΗ ΟΡΓΑΝΙΚΗ ΜΟΝΑΔΑ ΚΥΠΑΡΙΣΣΙΑ)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104766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8FDAA3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ΑΚΤΙΝΟΛΟΓΙΑΣ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C37D1A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Α'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A318C6" w14:textId="77777777" w:rsidR="00C104E3" w:rsidRPr="0005034E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C104E3" w:rsidRPr="000A6228" w14:paraId="63E7E22F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B3473D2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4C330F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4F6BEA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ΜΤΝ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EBC2F4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ΝΕΦΡΟΛΟΓΙΑΣ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A2E767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ΔΙΕΥΘΥΝΤΗ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942F50" w14:textId="77777777" w:rsidR="00C104E3" w:rsidRPr="0005034E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C104E3" w:rsidRPr="000A6228" w14:paraId="5C561346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DD01E9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9F2382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22003A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6F8E48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ΕΣΩΤΕΡΙΚΗΣ ΠΑΘΟΛΟΓΙΑΣ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B23880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ΕΠΙΜΕΛΗΤΗΣ Β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2E3FE4" w14:textId="77777777" w:rsidR="00C104E3" w:rsidRPr="0005034E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C104E3" w:rsidRPr="000A6228" w14:paraId="48B4B4C7" w14:textId="77777777" w:rsidTr="000E2C55">
        <w:trPr>
          <w:trHeight w:val="510"/>
          <w:jc w:val="center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D2E5199" w14:textId="77777777" w:rsidR="00C104E3" w:rsidRPr="000A47D3" w:rsidRDefault="00C104E3" w:rsidP="00C104E3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  <w:r>
              <w:rPr>
                <w:u w:val="none"/>
              </w:rPr>
              <w:t>19.</w:t>
            </w:r>
          </w:p>
        </w:tc>
        <w:tc>
          <w:tcPr>
            <w:tcW w:w="19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FD4D60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u w:val="none"/>
              </w:rPr>
            </w:pPr>
            <w:r w:rsidRPr="0005034E">
              <w:rPr>
                <w:u w:val="none"/>
              </w:rPr>
              <w:t>Γ.Ν. ΑΙΤΩΛΟΑΚΑΡΝΑΝΙΑΣ (ΑΠΟΚΕΝΤΡΩΜΕΝΗ ΟΡΓΑΝΙΚΗ  ΜΟΝΑΔΑ ΜΕΣΟΛΟΓΓΙ "ΧΑΤΖΗΚΩΣΤΑ")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8E19D8" w14:textId="77777777" w:rsidR="00C104E3" w:rsidRPr="00B752DB" w:rsidRDefault="00C104E3" w:rsidP="00C104E3">
            <w:pPr>
              <w:pStyle w:val="30"/>
              <w:spacing w:line="276" w:lineRule="auto"/>
              <w:jc w:val="left"/>
              <w:rPr>
                <w:bCs/>
                <w:color w:val="FF0000"/>
                <w:u w:val="none"/>
                <w:lang w:val="el-GR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822F42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ΠΑΙΔΙΑΤΡΙΚΗΣ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5BF53A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ΕΠΙΜΕΛΗΤΗΣ Β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DBB4D2" w14:textId="77777777" w:rsidR="00C104E3" w:rsidRPr="0005034E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C104E3" w:rsidRPr="000A6228" w14:paraId="275D2493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78823FD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D977C1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D3EE98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ΧΕΙΡΟΥΡΓΙΚΟ ΤΜΗΜΑ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752200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ΧΕΙΡΟΥΡΓΙΚΗΣ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A6193D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ΕΠΙΜΕΛΗΤΗΣ Β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231EB0" w14:textId="77777777" w:rsidR="00C104E3" w:rsidRPr="0005034E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C104E3" w:rsidRPr="000A6228" w14:paraId="57CD6CE2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B50DEB0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7BE420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EB5F77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ΨΥΧΙΑΤΡΙΚΟ ΤΟΜΕΑ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BA28C7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ΨΥΧΙΑΤΡΙΚΗΣ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BB3E3F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ΕΠΙΜΕΛΗΤΗΣ Β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4FDC91" w14:textId="77777777" w:rsidR="00C104E3" w:rsidRPr="0005034E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C104E3" w:rsidRPr="000A6228" w14:paraId="130A51C1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ED6FB81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7B892A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49C921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ΑΙΜΑΤΟΛΟΓΙΚΟ ΤΜΗΜΑ - ΑΙΜΟΔΟΣΙΑ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B5CBA8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ΑΙΜΑΤΟΛΟΓΙΑΣ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52CF9C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ΕΠΙΜΕΛΗΤΗΣ Β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F37CDF" w14:textId="77777777" w:rsidR="00C104E3" w:rsidRPr="0005034E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C104E3" w:rsidRPr="000A6228" w14:paraId="7478305D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EF0B52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91F0BA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CCE24A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ΑΝΑΙΣΘΗΣΙΟΛΟΓΙΚΟ ΤΜΗΜΑ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121F1B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ΑΝΑΙΣΘΗΣΙΟΛΟΓΙΑΣ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4009B4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ΕΠΙΜΕΛΗΤΗΣ Β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C10F63" w14:textId="77777777" w:rsidR="00C104E3" w:rsidRPr="0005034E" w:rsidRDefault="00C104E3" w:rsidP="00EE1282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C104E3" w:rsidRPr="000A6228" w14:paraId="409CC0B3" w14:textId="77777777" w:rsidTr="000E2C55">
        <w:trPr>
          <w:trHeight w:val="510"/>
          <w:jc w:val="center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1E4531A" w14:textId="77777777" w:rsidR="00C104E3" w:rsidRPr="000A47D3" w:rsidRDefault="00C104E3" w:rsidP="00C104E3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  <w:r>
              <w:rPr>
                <w:u w:val="none"/>
              </w:rPr>
              <w:t>20.</w:t>
            </w:r>
          </w:p>
        </w:tc>
        <w:tc>
          <w:tcPr>
            <w:tcW w:w="19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54D4E6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u w:val="none"/>
              </w:rPr>
            </w:pPr>
            <w:r w:rsidRPr="0005034E">
              <w:rPr>
                <w:u w:val="none"/>
              </w:rPr>
              <w:t>Γ.Ν. ΚΕΦΑΛΛΗΝΙΑΣ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786E32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ΠΑΘΟΛΟΓΙΚΗ ΚΛΙΝΙΚΗ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284AB5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ΕΣΩΤΕΡΙΚΗΣ ΠΑΘΟΛΟΓΙΑΣ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C6D3BA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ΕΠΙΜΕΛΗΤΗΣ Β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B55578" w14:textId="77777777" w:rsidR="00C104E3" w:rsidRPr="0005034E" w:rsidRDefault="00C104E3" w:rsidP="00EE1282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C104E3" w:rsidRPr="000A6228" w14:paraId="2CFAEFFA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996047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0F680D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176F8C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ΜΕΘ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1F29DF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ΚΑΡΔΙΟΛΟΓΙΑΣ (</w:t>
            </w:r>
            <w:proofErr w:type="spellStart"/>
            <w:r w:rsidRPr="0005034E">
              <w:rPr>
                <w:bCs/>
                <w:u w:val="none"/>
                <w:lang w:val="en-US"/>
              </w:rPr>
              <w:t>γι</w:t>
            </w:r>
            <w:proofErr w:type="spellEnd"/>
            <w:r w:rsidRPr="0005034E">
              <w:rPr>
                <w:bCs/>
                <w:u w:val="none"/>
                <w:lang w:val="en-US"/>
              </w:rPr>
              <w:t xml:space="preserve">α </w:t>
            </w:r>
            <w:proofErr w:type="spellStart"/>
            <w:r w:rsidRPr="0005034E">
              <w:rPr>
                <w:bCs/>
                <w:u w:val="none"/>
                <w:lang w:val="en-US"/>
              </w:rPr>
              <w:t>τη</w:t>
            </w:r>
            <w:proofErr w:type="spellEnd"/>
            <w:r w:rsidRPr="0005034E">
              <w:rPr>
                <w:bCs/>
                <w:u w:val="none"/>
                <w:lang w:val="en-US"/>
              </w:rPr>
              <w:t xml:space="preserve"> ΜΕΘ)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962BF3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ΕΠΙΜΕΛΗΤΗΣ Β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20DE3E" w14:textId="77777777" w:rsidR="00C104E3" w:rsidRPr="0005034E" w:rsidRDefault="00C104E3" w:rsidP="00EE1282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C104E3" w:rsidRPr="000A6228" w14:paraId="3332916F" w14:textId="77777777" w:rsidTr="000E2C55">
        <w:trPr>
          <w:trHeight w:val="510"/>
          <w:jc w:val="center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1D52289" w14:textId="77777777" w:rsidR="00C104E3" w:rsidRPr="000A47D3" w:rsidRDefault="00C104E3" w:rsidP="00C104E3">
            <w:pPr>
              <w:pStyle w:val="30"/>
              <w:spacing w:line="276" w:lineRule="auto"/>
              <w:jc w:val="left"/>
              <w:rPr>
                <w:u w:val="none"/>
                <w:lang w:val="el-GR"/>
              </w:rPr>
            </w:pPr>
            <w:r>
              <w:rPr>
                <w:u w:val="none"/>
              </w:rPr>
              <w:t>21.</w:t>
            </w:r>
          </w:p>
        </w:tc>
        <w:tc>
          <w:tcPr>
            <w:tcW w:w="19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9ABE01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u w:val="none"/>
              </w:rPr>
            </w:pPr>
            <w:r w:rsidRPr="0005034E">
              <w:rPr>
                <w:u w:val="none"/>
              </w:rPr>
              <w:t>ΓΝ ΤΡΙΠΟΛΗΣ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781D35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ΤΜΗΜΑ ΑΚΤΙΝΟΔΙΑΓΝΩΣΤΙΚΟΥ - ΕΠΕΜΒΑΤΙΚΗΣ ΑΚΤΙΝΟΛΟΓΙΑΣ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0542DB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ΑΚΤΙΝΟΛΟΓΙΑΣ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E2CC23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ΔΙΕΥΘΥΝΤΗ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BE28DD" w14:textId="77777777" w:rsidR="00C104E3" w:rsidRPr="0005034E" w:rsidRDefault="00C104E3" w:rsidP="00EE1282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C104E3" w:rsidRPr="000A6228" w14:paraId="03ED19BB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021F93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u w:val="none"/>
                <w:lang w:val="en-US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82127D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0BEED9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ΤΜΗΜΑ ΑΚΤΙΝΟΔΙΑΓΝΩΣΤΙΚΟΥ - ΕΠΕΜΒΑΤΙΚΗΣ ΑΚΤΙΝΟΛΟΓΙΑΣ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D6BF77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ΑΚΤΙΝΟΛΟΓΙΑΣ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7C20C1" w14:textId="77777777" w:rsidR="00C104E3" w:rsidRPr="0005034E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ΕΠΙΜΕΛΗΤΗ Α'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0174DC" w14:textId="77777777" w:rsidR="00C104E3" w:rsidRPr="0005034E" w:rsidRDefault="00C104E3" w:rsidP="00EE1282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05034E">
              <w:rPr>
                <w:bCs/>
                <w:u w:val="none"/>
                <w:lang w:val="en-US"/>
              </w:rPr>
              <w:t>1</w:t>
            </w:r>
          </w:p>
        </w:tc>
      </w:tr>
      <w:tr w:rsidR="00C104E3" w:rsidRPr="002E0BE8" w14:paraId="14650842" w14:textId="77777777" w:rsidTr="000E2C55">
        <w:trPr>
          <w:trHeight w:val="510"/>
          <w:jc w:val="center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A00CD70" w14:textId="77777777" w:rsidR="00C104E3" w:rsidRPr="002E0BE8" w:rsidRDefault="00C104E3" w:rsidP="00C104E3">
            <w:pPr>
              <w:pStyle w:val="30"/>
              <w:spacing w:line="276" w:lineRule="auto"/>
              <w:rPr>
                <w:u w:val="none"/>
              </w:rPr>
            </w:pPr>
            <w:r>
              <w:rPr>
                <w:u w:val="none"/>
              </w:rPr>
              <w:t>22.</w:t>
            </w:r>
          </w:p>
        </w:tc>
        <w:tc>
          <w:tcPr>
            <w:tcW w:w="19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D6057F" w14:textId="77777777" w:rsidR="00C104E3" w:rsidRPr="002E0BE8" w:rsidRDefault="00C104E3" w:rsidP="00C104E3">
            <w:pPr>
              <w:pStyle w:val="30"/>
              <w:spacing w:line="276" w:lineRule="auto"/>
              <w:rPr>
                <w:u w:val="none"/>
              </w:rPr>
            </w:pPr>
            <w:r w:rsidRPr="002E0BE8">
              <w:rPr>
                <w:u w:val="none"/>
              </w:rPr>
              <w:t>Κ.Υ. ΠΑΡΑΜΥΘΙΑΣ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9DC1BC" w14:textId="77777777" w:rsidR="00C104E3" w:rsidRPr="002E0BE8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 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1E3903" w14:textId="77777777" w:rsidR="00C104E3" w:rsidRPr="002E0BE8" w:rsidRDefault="00C104E3" w:rsidP="00300B9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2E0BE8">
              <w:rPr>
                <w:bCs/>
                <w:u w:val="none"/>
                <w:lang w:val="el-GR"/>
              </w:rPr>
              <w:t xml:space="preserve">ΓΕΝΙΚΗΣ/ΟΙΚΟΓΕΝΕΙΑΚΗΣ ΙΑΤΡΙΚΗΣ 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7E21B3" w14:textId="77777777" w:rsidR="00C104E3" w:rsidRPr="002E0BE8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ΕΠΙΜΕΛΗΤΗΣ Β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DFA25F" w14:textId="77777777" w:rsidR="00C104E3" w:rsidRPr="002E0BE8" w:rsidRDefault="00C104E3" w:rsidP="00EE1282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1</w:t>
            </w:r>
          </w:p>
        </w:tc>
      </w:tr>
      <w:tr w:rsidR="00C104E3" w:rsidRPr="002E0BE8" w14:paraId="3699D3D1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FA7544" w14:textId="77777777" w:rsidR="00C104E3" w:rsidRPr="002E0BE8" w:rsidRDefault="00C104E3" w:rsidP="00C104E3">
            <w:pPr>
              <w:pStyle w:val="30"/>
              <w:spacing w:line="276" w:lineRule="auto"/>
              <w:rPr>
                <w:u w:val="none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716866" w14:textId="77777777" w:rsidR="00C104E3" w:rsidRPr="002E0BE8" w:rsidRDefault="00C104E3" w:rsidP="00C104E3">
            <w:pPr>
              <w:pStyle w:val="30"/>
              <w:spacing w:line="276" w:lineRule="auto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BF01D3" w14:textId="77777777" w:rsidR="00C104E3" w:rsidRPr="002E0BE8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 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B5D44B" w14:textId="77777777" w:rsidR="00C104E3" w:rsidRPr="002E0BE8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ΠΑΙΔΙΑΤΡΙΚΗΣ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9E1683" w14:textId="77777777" w:rsidR="00C104E3" w:rsidRPr="002E0BE8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ΕΠΙΜΕΛΗΤΗΣ Β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D2948D" w14:textId="77777777" w:rsidR="00C104E3" w:rsidRPr="002E0BE8" w:rsidRDefault="00C104E3" w:rsidP="00EE1282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1</w:t>
            </w:r>
          </w:p>
        </w:tc>
      </w:tr>
      <w:tr w:rsidR="00C104E3" w:rsidRPr="002E0BE8" w14:paraId="1678E56C" w14:textId="77777777" w:rsidTr="000E2C55">
        <w:trPr>
          <w:trHeight w:val="510"/>
          <w:jc w:val="center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5FD6A9" w14:textId="77777777" w:rsidR="00C104E3" w:rsidRPr="002E0BE8" w:rsidRDefault="00C104E3" w:rsidP="00C104E3">
            <w:pPr>
              <w:pStyle w:val="30"/>
              <w:spacing w:line="276" w:lineRule="auto"/>
              <w:rPr>
                <w:u w:val="none"/>
              </w:rPr>
            </w:pPr>
            <w:r>
              <w:rPr>
                <w:u w:val="none"/>
              </w:rPr>
              <w:t>23.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BAF426" w14:textId="77777777" w:rsidR="00C104E3" w:rsidRPr="002E0BE8" w:rsidRDefault="00C104E3" w:rsidP="00C104E3">
            <w:pPr>
              <w:pStyle w:val="30"/>
              <w:spacing w:line="276" w:lineRule="auto"/>
              <w:rPr>
                <w:u w:val="none"/>
              </w:rPr>
            </w:pPr>
            <w:r w:rsidRPr="002E0BE8">
              <w:rPr>
                <w:u w:val="none"/>
              </w:rPr>
              <w:t>Κ.Υ. ΑΓΙΟΥ ΜΑΡΚΟΥ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353F14" w14:textId="77777777" w:rsidR="00C104E3" w:rsidRPr="002E0BE8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 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C1C3F9" w14:textId="77777777" w:rsidR="00C104E3" w:rsidRPr="002E0BE8" w:rsidRDefault="00C104E3" w:rsidP="00300B9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2E0BE8">
              <w:rPr>
                <w:bCs/>
                <w:u w:val="none"/>
                <w:lang w:val="el-GR"/>
              </w:rPr>
              <w:t xml:space="preserve">ΓΕΝΙΚΗΣ/ΟΙΚΟΓΕΝΕΙΑΚΗΣ ΙΑΤΡΙΚΗΣ 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87FBE7" w14:textId="77777777" w:rsidR="00C104E3" w:rsidRPr="002E0BE8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ΕΠΙΜΕΛΗΤΗΣ Β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D79B98" w14:textId="77777777" w:rsidR="00C104E3" w:rsidRPr="002E0BE8" w:rsidRDefault="00C104E3" w:rsidP="00EE1282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1</w:t>
            </w:r>
          </w:p>
        </w:tc>
      </w:tr>
      <w:tr w:rsidR="00C104E3" w:rsidRPr="002E0BE8" w14:paraId="449D9EDA" w14:textId="77777777" w:rsidTr="000E2C55">
        <w:trPr>
          <w:trHeight w:val="510"/>
          <w:jc w:val="center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06137C" w14:textId="77777777" w:rsidR="00C104E3" w:rsidRPr="002E0BE8" w:rsidRDefault="00C104E3" w:rsidP="00C104E3">
            <w:pPr>
              <w:pStyle w:val="30"/>
              <w:spacing w:line="276" w:lineRule="auto"/>
              <w:rPr>
                <w:u w:val="none"/>
              </w:rPr>
            </w:pPr>
            <w:r>
              <w:rPr>
                <w:u w:val="none"/>
              </w:rPr>
              <w:lastRenderedPageBreak/>
              <w:t>24.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265F2C" w14:textId="77777777" w:rsidR="00C104E3" w:rsidRPr="002E0BE8" w:rsidRDefault="00C104E3" w:rsidP="00C104E3">
            <w:pPr>
              <w:pStyle w:val="30"/>
              <w:spacing w:line="276" w:lineRule="auto"/>
              <w:rPr>
                <w:u w:val="none"/>
              </w:rPr>
            </w:pPr>
            <w:r w:rsidRPr="002E0BE8">
              <w:rPr>
                <w:u w:val="none"/>
              </w:rPr>
              <w:t>Κ.Υ. ΛΥΓΟΥΡΙΟΥ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1E2719" w14:textId="77777777" w:rsidR="00C104E3" w:rsidRPr="002E0BE8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 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CEDDB2" w14:textId="77777777" w:rsidR="00C104E3" w:rsidRPr="002E0BE8" w:rsidRDefault="00C104E3" w:rsidP="00300B9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2E0BE8">
              <w:rPr>
                <w:bCs/>
                <w:u w:val="none"/>
                <w:lang w:val="el-GR"/>
              </w:rPr>
              <w:t xml:space="preserve">ΓΕΝΙΚΗΣ/ΟΙΚΟΓΕΝΕΙΑΚΗΣ ΙΑΤΡΙΚΗΣ 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1BD9FE" w14:textId="77777777" w:rsidR="00C104E3" w:rsidRPr="002E0BE8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ΕΠΙΜΕΛΗΤΗΣ Β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86C76D" w14:textId="77777777" w:rsidR="00C104E3" w:rsidRPr="002E0BE8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1</w:t>
            </w:r>
          </w:p>
        </w:tc>
      </w:tr>
      <w:tr w:rsidR="00C104E3" w:rsidRPr="002E0BE8" w14:paraId="4206E897" w14:textId="77777777" w:rsidTr="000E2C55">
        <w:trPr>
          <w:trHeight w:val="510"/>
          <w:jc w:val="center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DE3ED81" w14:textId="77777777" w:rsidR="00C104E3" w:rsidRPr="002E0BE8" w:rsidRDefault="00C104E3" w:rsidP="00C104E3">
            <w:pPr>
              <w:pStyle w:val="30"/>
              <w:spacing w:line="276" w:lineRule="auto"/>
              <w:rPr>
                <w:u w:val="none"/>
              </w:rPr>
            </w:pPr>
            <w:r>
              <w:rPr>
                <w:u w:val="none"/>
              </w:rPr>
              <w:t>25.</w:t>
            </w:r>
          </w:p>
        </w:tc>
        <w:tc>
          <w:tcPr>
            <w:tcW w:w="19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1B65AC" w14:textId="77777777" w:rsidR="00C104E3" w:rsidRPr="002E0BE8" w:rsidRDefault="00C104E3" w:rsidP="00C104E3">
            <w:pPr>
              <w:pStyle w:val="30"/>
              <w:spacing w:line="276" w:lineRule="auto"/>
              <w:rPr>
                <w:u w:val="none"/>
              </w:rPr>
            </w:pPr>
            <w:r w:rsidRPr="002E0BE8">
              <w:rPr>
                <w:u w:val="none"/>
              </w:rPr>
              <w:t>Κ.Υ. ΠΥΛΟΥ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186269" w14:textId="77777777" w:rsidR="00C104E3" w:rsidRPr="002E0BE8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 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841157" w14:textId="77777777" w:rsidR="00C104E3" w:rsidRPr="002E0BE8" w:rsidRDefault="00C104E3" w:rsidP="00300B9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2E0BE8">
              <w:rPr>
                <w:bCs/>
                <w:u w:val="none"/>
                <w:lang w:val="el-GR"/>
              </w:rPr>
              <w:t xml:space="preserve">ΓΕΝΙΚΗΣ/ΟΙΚΟΓΕΝΕΙΑΚΗΣ ΙΑΤΡΙΚΗΣ 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99FD1E" w14:textId="77777777" w:rsidR="00C104E3" w:rsidRPr="002E0BE8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ΕΠΙΜΕΛΗΤΗΣ Β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901873" w14:textId="77777777" w:rsidR="00C104E3" w:rsidRPr="002E0BE8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1</w:t>
            </w:r>
          </w:p>
        </w:tc>
      </w:tr>
      <w:tr w:rsidR="00C104E3" w:rsidRPr="002E0BE8" w14:paraId="77446392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15C984" w14:textId="77777777" w:rsidR="00C104E3" w:rsidRPr="002E0BE8" w:rsidRDefault="00C104E3" w:rsidP="00C104E3">
            <w:pPr>
              <w:pStyle w:val="30"/>
              <w:spacing w:line="276" w:lineRule="auto"/>
              <w:rPr>
                <w:u w:val="none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E08C91" w14:textId="77777777" w:rsidR="00C104E3" w:rsidRPr="002E0BE8" w:rsidRDefault="00C104E3" w:rsidP="00C104E3">
            <w:pPr>
              <w:pStyle w:val="30"/>
              <w:spacing w:line="276" w:lineRule="auto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7D78AE" w14:textId="77777777" w:rsidR="00C104E3" w:rsidRPr="002E0BE8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 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8B9B87" w14:textId="77777777" w:rsidR="00C104E3" w:rsidRPr="002E0BE8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ΠΑΙΔΙΑΤΡΙΚΗΣ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DA6EAC" w14:textId="77777777" w:rsidR="00C104E3" w:rsidRPr="002E0BE8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ΕΠΙΜΕΛΗΤΗΣ Β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D49426" w14:textId="77777777" w:rsidR="00C104E3" w:rsidRPr="002E0BE8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1</w:t>
            </w:r>
          </w:p>
        </w:tc>
      </w:tr>
      <w:tr w:rsidR="00C104E3" w:rsidRPr="002E0BE8" w14:paraId="3863518C" w14:textId="77777777" w:rsidTr="000E2C55">
        <w:trPr>
          <w:trHeight w:val="510"/>
          <w:jc w:val="center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5ACDC4A" w14:textId="77777777" w:rsidR="00C104E3" w:rsidRPr="002E0BE8" w:rsidRDefault="00C104E3" w:rsidP="00C104E3">
            <w:pPr>
              <w:pStyle w:val="30"/>
              <w:spacing w:line="276" w:lineRule="auto"/>
              <w:rPr>
                <w:u w:val="none"/>
              </w:rPr>
            </w:pPr>
            <w:r>
              <w:rPr>
                <w:u w:val="none"/>
              </w:rPr>
              <w:t>26.</w:t>
            </w:r>
          </w:p>
        </w:tc>
        <w:tc>
          <w:tcPr>
            <w:tcW w:w="19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8BCD4A" w14:textId="77777777" w:rsidR="00C104E3" w:rsidRPr="002E0BE8" w:rsidRDefault="00C104E3" w:rsidP="00C104E3">
            <w:pPr>
              <w:pStyle w:val="30"/>
              <w:spacing w:line="276" w:lineRule="auto"/>
              <w:rPr>
                <w:u w:val="none"/>
              </w:rPr>
            </w:pPr>
            <w:r w:rsidRPr="002E0BE8">
              <w:rPr>
                <w:u w:val="none"/>
              </w:rPr>
              <w:t>Κ.Υ. ΚΑΤΩ ΑΧΑΪΑΣ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4F5185" w14:textId="77777777" w:rsidR="00C104E3" w:rsidRPr="002E0BE8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 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F739A8" w14:textId="77777777" w:rsidR="00C104E3" w:rsidRPr="002E0BE8" w:rsidRDefault="00C104E3" w:rsidP="00300B9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2E0BE8">
              <w:rPr>
                <w:bCs/>
                <w:u w:val="none"/>
                <w:lang w:val="el-GR"/>
              </w:rPr>
              <w:t xml:space="preserve">ΓΕΝΙΚΗΣ/ΟΙΚΟΓΕΝΕΙΑΚΗΣ ΙΑΤΡΙΚΗΣ 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6B8972" w14:textId="77777777" w:rsidR="00C104E3" w:rsidRPr="002E0BE8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ΕΠΙΜΕΛΗΤΗΣ Β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84A2B8" w14:textId="77777777" w:rsidR="00C104E3" w:rsidRPr="002E0BE8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1</w:t>
            </w:r>
          </w:p>
        </w:tc>
      </w:tr>
      <w:tr w:rsidR="00C104E3" w:rsidRPr="002E0BE8" w14:paraId="7F48CC8E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3C467E" w14:textId="77777777" w:rsidR="00C104E3" w:rsidRPr="002E0BE8" w:rsidRDefault="00C104E3" w:rsidP="00C104E3">
            <w:pPr>
              <w:pStyle w:val="30"/>
              <w:spacing w:line="276" w:lineRule="auto"/>
              <w:rPr>
                <w:u w:val="none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69396D" w14:textId="77777777" w:rsidR="00C104E3" w:rsidRPr="002E0BE8" w:rsidRDefault="00C104E3" w:rsidP="00C104E3">
            <w:pPr>
              <w:pStyle w:val="30"/>
              <w:spacing w:line="276" w:lineRule="auto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CCC26B" w14:textId="77777777" w:rsidR="00C104E3" w:rsidRPr="002E0BE8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 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4B6912" w14:textId="77777777" w:rsidR="00C104E3" w:rsidRPr="002E0BE8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ΠΑΙΔΙΑΤΡΙΚΗΣ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0ACE73" w14:textId="77777777" w:rsidR="00C104E3" w:rsidRPr="002E0BE8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ΕΠΙΜΕΛΗΤΗΣ Β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9EF5CF" w14:textId="77777777" w:rsidR="00C104E3" w:rsidRPr="002E0BE8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1</w:t>
            </w:r>
          </w:p>
        </w:tc>
      </w:tr>
      <w:tr w:rsidR="00C104E3" w:rsidRPr="002E0BE8" w14:paraId="428CEA2E" w14:textId="77777777" w:rsidTr="000E2C55">
        <w:trPr>
          <w:trHeight w:val="510"/>
          <w:jc w:val="center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DC52EE" w14:textId="77777777" w:rsidR="00C104E3" w:rsidRPr="002E0BE8" w:rsidRDefault="00C104E3" w:rsidP="00C104E3">
            <w:pPr>
              <w:pStyle w:val="30"/>
              <w:spacing w:line="276" w:lineRule="auto"/>
              <w:rPr>
                <w:u w:val="none"/>
              </w:rPr>
            </w:pPr>
            <w:r>
              <w:rPr>
                <w:u w:val="none"/>
              </w:rPr>
              <w:t>27.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664B4D" w14:textId="77777777" w:rsidR="00C104E3" w:rsidRPr="002E0BE8" w:rsidRDefault="00C104E3" w:rsidP="00C104E3">
            <w:pPr>
              <w:pStyle w:val="30"/>
              <w:spacing w:line="276" w:lineRule="auto"/>
              <w:rPr>
                <w:u w:val="none"/>
              </w:rPr>
            </w:pPr>
            <w:r w:rsidRPr="002E0BE8">
              <w:rPr>
                <w:u w:val="none"/>
              </w:rPr>
              <w:t xml:space="preserve">Κ.Υ. ΒΑΣΙΛΙΚΗΣ 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63B6D2" w14:textId="77777777" w:rsidR="00C104E3" w:rsidRPr="002E0BE8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 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6954DA" w14:textId="77777777" w:rsidR="00C104E3" w:rsidRPr="002E0BE8" w:rsidRDefault="00C104E3" w:rsidP="00300B9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2E0BE8">
              <w:rPr>
                <w:bCs/>
                <w:u w:val="none"/>
                <w:lang w:val="el-GR"/>
              </w:rPr>
              <w:t xml:space="preserve">ΓΕΝΙΚΗΣ/ΟΙΚΟΓΕΝΕΙΑΚΗΣ ΙΑΤΡΙΚΗΣ 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E922BD" w14:textId="77777777" w:rsidR="00C104E3" w:rsidRPr="002E0BE8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ΕΠΙΜΕΛΗΤΗΣ Β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E663BC" w14:textId="77777777" w:rsidR="00C104E3" w:rsidRPr="002E0BE8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1</w:t>
            </w:r>
          </w:p>
        </w:tc>
      </w:tr>
      <w:tr w:rsidR="00C104E3" w:rsidRPr="002E0BE8" w14:paraId="4FA0D8BB" w14:textId="77777777" w:rsidTr="000E2C55">
        <w:trPr>
          <w:trHeight w:val="510"/>
          <w:jc w:val="center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00BA1B" w14:textId="77777777" w:rsidR="00C104E3" w:rsidRPr="002E0BE8" w:rsidRDefault="00C104E3" w:rsidP="00C104E3">
            <w:pPr>
              <w:pStyle w:val="30"/>
              <w:spacing w:line="276" w:lineRule="auto"/>
              <w:rPr>
                <w:u w:val="none"/>
              </w:rPr>
            </w:pPr>
            <w:r>
              <w:rPr>
                <w:u w:val="none"/>
              </w:rPr>
              <w:t>28.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F07E04" w14:textId="77777777" w:rsidR="00C104E3" w:rsidRPr="002E0BE8" w:rsidRDefault="00C104E3" w:rsidP="00C104E3">
            <w:pPr>
              <w:pStyle w:val="30"/>
              <w:spacing w:line="276" w:lineRule="auto"/>
              <w:rPr>
                <w:u w:val="none"/>
              </w:rPr>
            </w:pPr>
            <w:r w:rsidRPr="002E0BE8">
              <w:rPr>
                <w:u w:val="none"/>
              </w:rPr>
              <w:t>Κ.Υ. ΠΑΞΩΝ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1F41FC" w14:textId="77777777" w:rsidR="00C104E3" w:rsidRPr="002E0BE8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 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3334EB" w14:textId="77777777" w:rsidR="00C104E3" w:rsidRPr="002E0BE8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ΚΑΡΔΙΟΛΟΓΙΑΣ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81E313" w14:textId="77777777" w:rsidR="00C104E3" w:rsidRPr="002E0BE8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ΕΠΙΜΕΛΗΤΗΣ Β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F14995" w14:textId="77777777" w:rsidR="00C104E3" w:rsidRPr="002E0BE8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1</w:t>
            </w:r>
          </w:p>
        </w:tc>
      </w:tr>
      <w:tr w:rsidR="00C104E3" w:rsidRPr="002E0BE8" w14:paraId="60E02F1C" w14:textId="77777777" w:rsidTr="000E2C55">
        <w:trPr>
          <w:trHeight w:val="510"/>
          <w:jc w:val="center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A764A8" w14:textId="77777777" w:rsidR="00C104E3" w:rsidRPr="002E0BE8" w:rsidRDefault="00C104E3" w:rsidP="00C104E3">
            <w:pPr>
              <w:pStyle w:val="30"/>
              <w:spacing w:line="276" w:lineRule="auto"/>
              <w:rPr>
                <w:u w:val="none"/>
              </w:rPr>
            </w:pPr>
            <w:r>
              <w:rPr>
                <w:u w:val="none"/>
              </w:rPr>
              <w:t>29.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CD825B" w14:textId="77777777" w:rsidR="00C104E3" w:rsidRPr="002E0BE8" w:rsidRDefault="00C104E3" w:rsidP="00C104E3">
            <w:pPr>
              <w:pStyle w:val="30"/>
              <w:spacing w:line="276" w:lineRule="auto"/>
              <w:rPr>
                <w:u w:val="none"/>
              </w:rPr>
            </w:pPr>
            <w:r w:rsidRPr="002E0BE8">
              <w:rPr>
                <w:u w:val="none"/>
              </w:rPr>
              <w:t>Κ.Υ. ΑΙΤΩΛΙΚΟΥ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0ECA86" w14:textId="77777777" w:rsidR="00C104E3" w:rsidRPr="002E0BE8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 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7C856A" w14:textId="77777777" w:rsidR="00C104E3" w:rsidRPr="002E0BE8" w:rsidRDefault="00C104E3" w:rsidP="00300B9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2E0BE8">
              <w:rPr>
                <w:bCs/>
                <w:u w:val="none"/>
                <w:lang w:val="el-GR"/>
              </w:rPr>
              <w:t xml:space="preserve">ΓΕΝΙΚΗΣ/ΟΙΚΟΓΕΝΕΙΑΚΗΣ ΙΑΤΡΙΚΗΣ 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1734C2" w14:textId="77777777" w:rsidR="00C104E3" w:rsidRPr="002E0BE8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ΕΠΙΜΕΛΗΤΗΣ Β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4FDD0E" w14:textId="77777777" w:rsidR="00C104E3" w:rsidRPr="002E0BE8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1</w:t>
            </w:r>
          </w:p>
        </w:tc>
      </w:tr>
      <w:tr w:rsidR="00C104E3" w:rsidRPr="002E0BE8" w14:paraId="46DAB8FF" w14:textId="77777777" w:rsidTr="000E2C55">
        <w:trPr>
          <w:trHeight w:val="510"/>
          <w:jc w:val="center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7C3AE3" w14:textId="77777777" w:rsidR="00C104E3" w:rsidRPr="002E0BE8" w:rsidRDefault="00C104E3" w:rsidP="00C104E3">
            <w:pPr>
              <w:pStyle w:val="30"/>
              <w:spacing w:line="276" w:lineRule="auto"/>
              <w:rPr>
                <w:u w:val="none"/>
              </w:rPr>
            </w:pPr>
            <w:r>
              <w:rPr>
                <w:u w:val="none"/>
              </w:rPr>
              <w:t>30.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EBD7A8" w14:textId="77777777" w:rsidR="00C104E3" w:rsidRPr="002E0BE8" w:rsidRDefault="00C104E3" w:rsidP="00C104E3">
            <w:pPr>
              <w:pStyle w:val="30"/>
              <w:spacing w:line="276" w:lineRule="auto"/>
              <w:rPr>
                <w:u w:val="none"/>
              </w:rPr>
            </w:pPr>
            <w:r w:rsidRPr="002E0BE8">
              <w:rPr>
                <w:u w:val="none"/>
              </w:rPr>
              <w:t>Κ.Υ. ΝΑΥΠΑΚΤΟΥ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BCFC8F" w14:textId="77777777" w:rsidR="00C104E3" w:rsidRPr="002E0BE8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 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31BA17" w14:textId="77777777" w:rsidR="00C104E3" w:rsidRPr="002E0BE8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ΠΑΙΔΙΑΤΡΙΚΗΣ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BCCA6A" w14:textId="77777777" w:rsidR="00C104E3" w:rsidRPr="002E0BE8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ΕΠΙΜΕΛΗΤΗΣ Β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AE17FB" w14:textId="77777777" w:rsidR="00C104E3" w:rsidRPr="002E0BE8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1</w:t>
            </w:r>
          </w:p>
        </w:tc>
      </w:tr>
      <w:tr w:rsidR="00C104E3" w:rsidRPr="002E0BE8" w14:paraId="41D84610" w14:textId="77777777" w:rsidTr="000E2C55">
        <w:trPr>
          <w:trHeight w:val="510"/>
          <w:jc w:val="center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F7ED0C" w14:textId="77777777" w:rsidR="00C104E3" w:rsidRPr="002E0BE8" w:rsidRDefault="00C104E3" w:rsidP="00C104E3">
            <w:pPr>
              <w:pStyle w:val="30"/>
              <w:spacing w:line="276" w:lineRule="auto"/>
              <w:rPr>
                <w:u w:val="none"/>
              </w:rPr>
            </w:pPr>
            <w:r>
              <w:rPr>
                <w:u w:val="none"/>
              </w:rPr>
              <w:t>31.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4DBA1A" w14:textId="77777777" w:rsidR="00C104E3" w:rsidRPr="002E0BE8" w:rsidRDefault="00C104E3" w:rsidP="00C104E3">
            <w:pPr>
              <w:pStyle w:val="30"/>
              <w:spacing w:line="276" w:lineRule="auto"/>
              <w:rPr>
                <w:u w:val="none"/>
              </w:rPr>
            </w:pPr>
            <w:r w:rsidRPr="002E0BE8">
              <w:rPr>
                <w:u w:val="none"/>
              </w:rPr>
              <w:t>Π.Π.Ι. ΕΛΑΦΟΝΗΣΟΥ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E961FE" w14:textId="77777777" w:rsidR="00C104E3" w:rsidRPr="002E0BE8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 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613281" w14:textId="77777777" w:rsidR="00C104E3" w:rsidRPr="002E0BE8" w:rsidRDefault="00C104E3" w:rsidP="00300B9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2E0BE8">
              <w:rPr>
                <w:bCs/>
                <w:u w:val="none"/>
                <w:lang w:val="el-GR"/>
              </w:rPr>
              <w:t xml:space="preserve">ΓΕΝΙΚΗΣ/ΟΙΚΟΓΕΝΕΙΑΚΗΣ ΙΑΤΡΙΚΗΣ 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DB418C" w14:textId="77777777" w:rsidR="00C104E3" w:rsidRPr="002E0BE8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ΕΠΙΜΕΛΗΤΗΣ Β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6E8B07" w14:textId="77777777" w:rsidR="00C104E3" w:rsidRPr="002E0BE8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1</w:t>
            </w:r>
          </w:p>
        </w:tc>
      </w:tr>
      <w:tr w:rsidR="00C104E3" w:rsidRPr="002E0BE8" w14:paraId="49A7CC7A" w14:textId="77777777" w:rsidTr="000E2C55">
        <w:trPr>
          <w:trHeight w:val="510"/>
          <w:jc w:val="center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104A855" w14:textId="77777777" w:rsidR="00C104E3" w:rsidRPr="002E0BE8" w:rsidRDefault="00C104E3" w:rsidP="00C104E3">
            <w:pPr>
              <w:pStyle w:val="30"/>
              <w:spacing w:line="276" w:lineRule="auto"/>
              <w:rPr>
                <w:u w:val="none"/>
              </w:rPr>
            </w:pPr>
            <w:r>
              <w:rPr>
                <w:u w:val="none"/>
              </w:rPr>
              <w:t>32.</w:t>
            </w:r>
          </w:p>
        </w:tc>
        <w:tc>
          <w:tcPr>
            <w:tcW w:w="19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BA9A86" w14:textId="77777777" w:rsidR="00C104E3" w:rsidRPr="002E0BE8" w:rsidRDefault="00C104E3" w:rsidP="00C104E3">
            <w:pPr>
              <w:pStyle w:val="30"/>
              <w:spacing w:line="276" w:lineRule="auto"/>
              <w:rPr>
                <w:u w:val="none"/>
              </w:rPr>
            </w:pPr>
            <w:r w:rsidRPr="002E0BE8">
              <w:rPr>
                <w:u w:val="none"/>
              </w:rPr>
              <w:t>Κ.Υ. ΔΗΜΗΤΣΑΝΑΣ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C6D1C1" w14:textId="77777777" w:rsidR="00C104E3" w:rsidRPr="002E0BE8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 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69D978" w14:textId="77777777" w:rsidR="00C104E3" w:rsidRPr="002E0BE8" w:rsidRDefault="00C104E3" w:rsidP="00300B9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2E0BE8">
              <w:rPr>
                <w:bCs/>
                <w:u w:val="none"/>
                <w:lang w:val="el-GR"/>
              </w:rPr>
              <w:t xml:space="preserve">ΓΕΝΙΚΗΣ/ΟΙΚΟΓΕΝΕΙΑΚΗΣ ΙΑΤΡΙΚΗΣ 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C889EA" w14:textId="77777777" w:rsidR="00C104E3" w:rsidRPr="002E0BE8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ΕΠΙΜΕΛΗΤΗΣ Β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5FAE20" w14:textId="77777777" w:rsidR="00C104E3" w:rsidRPr="002E0BE8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1</w:t>
            </w:r>
          </w:p>
        </w:tc>
      </w:tr>
      <w:tr w:rsidR="00C104E3" w:rsidRPr="002E0BE8" w14:paraId="3FC7F7B0" w14:textId="77777777" w:rsidTr="000E2C55">
        <w:trPr>
          <w:trHeight w:val="510"/>
          <w:jc w:val="center"/>
        </w:trPr>
        <w:tc>
          <w:tcPr>
            <w:tcW w:w="5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5C4FC4" w14:textId="77777777" w:rsidR="00C104E3" w:rsidRPr="002E0BE8" w:rsidRDefault="00C104E3" w:rsidP="00C104E3">
            <w:pPr>
              <w:pStyle w:val="30"/>
              <w:spacing w:line="276" w:lineRule="auto"/>
              <w:rPr>
                <w:u w:val="none"/>
              </w:rPr>
            </w:pPr>
          </w:p>
        </w:tc>
        <w:tc>
          <w:tcPr>
            <w:tcW w:w="19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6CFE2E" w14:textId="77777777" w:rsidR="00C104E3" w:rsidRPr="002E0BE8" w:rsidRDefault="00C104E3" w:rsidP="00C104E3">
            <w:pPr>
              <w:pStyle w:val="30"/>
              <w:spacing w:line="276" w:lineRule="auto"/>
              <w:rPr>
                <w:u w:val="none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5FD45F" w14:textId="77777777" w:rsidR="00C104E3" w:rsidRPr="002E0BE8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 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631A0D" w14:textId="77777777" w:rsidR="00C104E3" w:rsidRPr="002E0BE8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ΟΔΟΝΤΙΑΤΡΙΚΗΣ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EB4C5A" w14:textId="77777777" w:rsidR="00C104E3" w:rsidRPr="002E0BE8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ΕΠΙΜΕΛΗΤΗΣ Β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DCD443" w14:textId="77777777" w:rsidR="00C104E3" w:rsidRPr="002E0BE8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1</w:t>
            </w:r>
          </w:p>
        </w:tc>
      </w:tr>
      <w:tr w:rsidR="00C104E3" w:rsidRPr="002E0BE8" w14:paraId="70174D2D" w14:textId="77777777" w:rsidTr="000E2C55">
        <w:trPr>
          <w:trHeight w:val="510"/>
          <w:jc w:val="center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7603C2" w14:textId="77777777" w:rsidR="00C104E3" w:rsidRPr="002E0BE8" w:rsidRDefault="00C104E3" w:rsidP="00C104E3">
            <w:pPr>
              <w:pStyle w:val="30"/>
              <w:spacing w:line="276" w:lineRule="auto"/>
              <w:rPr>
                <w:u w:val="none"/>
              </w:rPr>
            </w:pPr>
            <w:r>
              <w:rPr>
                <w:u w:val="none"/>
              </w:rPr>
              <w:t>33.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7B2E19" w14:textId="77777777" w:rsidR="00C104E3" w:rsidRPr="002E0BE8" w:rsidRDefault="00C104E3" w:rsidP="00C104E3">
            <w:pPr>
              <w:pStyle w:val="30"/>
              <w:spacing w:line="276" w:lineRule="auto"/>
              <w:rPr>
                <w:u w:val="none"/>
              </w:rPr>
            </w:pPr>
            <w:r w:rsidRPr="002E0BE8">
              <w:rPr>
                <w:u w:val="none"/>
              </w:rPr>
              <w:t>Κ.Υ. ΛΕΩΝΙΔΙΟΥ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A46267" w14:textId="77777777" w:rsidR="00C104E3" w:rsidRPr="002E0BE8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 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5FE3C7" w14:textId="77777777" w:rsidR="00C104E3" w:rsidRPr="002E0BE8" w:rsidRDefault="00C104E3" w:rsidP="00300B9C">
            <w:pPr>
              <w:pStyle w:val="30"/>
              <w:spacing w:line="276" w:lineRule="auto"/>
              <w:rPr>
                <w:bCs/>
                <w:u w:val="none"/>
                <w:lang w:val="el-GR"/>
              </w:rPr>
            </w:pPr>
            <w:r w:rsidRPr="002E0BE8">
              <w:rPr>
                <w:bCs/>
                <w:u w:val="none"/>
                <w:lang w:val="el-GR"/>
              </w:rPr>
              <w:t xml:space="preserve">ΓΕΝΙΚΗΣ/ΟΙΚΟΓΕΝΕΙΑΚΗΣ ΙΑΤΡΙΚΗΣ 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B24BBF" w14:textId="77777777" w:rsidR="00C104E3" w:rsidRPr="002E0BE8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ΕΠΙΜΕΛΗΤΗΣ Β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109B01" w14:textId="77777777" w:rsidR="00C104E3" w:rsidRPr="002E0BE8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1</w:t>
            </w:r>
          </w:p>
        </w:tc>
      </w:tr>
      <w:tr w:rsidR="00C104E3" w:rsidRPr="002E0BE8" w14:paraId="0909BEA8" w14:textId="77777777" w:rsidTr="000E2C55">
        <w:trPr>
          <w:trHeight w:val="510"/>
          <w:jc w:val="center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F8B30E" w14:textId="77777777" w:rsidR="00C104E3" w:rsidRPr="002E0BE8" w:rsidRDefault="00C104E3" w:rsidP="00C104E3">
            <w:pPr>
              <w:pStyle w:val="30"/>
              <w:spacing w:line="276" w:lineRule="auto"/>
              <w:rPr>
                <w:u w:val="none"/>
              </w:rPr>
            </w:pPr>
            <w:r>
              <w:rPr>
                <w:u w:val="none"/>
              </w:rPr>
              <w:t>34.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F9F5BC" w14:textId="77777777" w:rsidR="00C104E3" w:rsidRPr="002E0BE8" w:rsidRDefault="00C104E3" w:rsidP="00C104E3">
            <w:pPr>
              <w:pStyle w:val="30"/>
              <w:spacing w:line="276" w:lineRule="auto"/>
              <w:rPr>
                <w:u w:val="none"/>
              </w:rPr>
            </w:pPr>
            <w:r w:rsidRPr="002E0BE8">
              <w:rPr>
                <w:u w:val="none"/>
              </w:rPr>
              <w:t>Κ.Υ. ΤΡΟΠΑΙΩΝ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54D204" w14:textId="77777777" w:rsidR="00C104E3" w:rsidRPr="002E0BE8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 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099715" w14:textId="77777777" w:rsidR="00C104E3" w:rsidRPr="002E0BE8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ΠΑΙΔΙΑΤΡΙΚΗΣ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F5B9E0" w14:textId="77777777" w:rsidR="00C104E3" w:rsidRPr="002E0BE8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ΕΠΙΜΕΛΗΤΗΣ Β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E89786" w14:textId="77777777" w:rsidR="00C104E3" w:rsidRPr="002E0BE8" w:rsidRDefault="00C104E3" w:rsidP="00C104E3">
            <w:pPr>
              <w:pStyle w:val="30"/>
              <w:spacing w:line="276" w:lineRule="auto"/>
              <w:rPr>
                <w:bCs/>
                <w:u w:val="none"/>
                <w:lang w:val="en-US"/>
              </w:rPr>
            </w:pPr>
            <w:r w:rsidRPr="002E0BE8">
              <w:rPr>
                <w:bCs/>
                <w:u w:val="none"/>
                <w:lang w:val="en-US"/>
              </w:rPr>
              <w:t>1</w:t>
            </w:r>
          </w:p>
        </w:tc>
      </w:tr>
      <w:tr w:rsidR="00C104E3" w:rsidRPr="002E0BE8" w14:paraId="1F33A5CD" w14:textId="77777777" w:rsidTr="006A52ED">
        <w:trPr>
          <w:trHeight w:val="510"/>
          <w:jc w:val="center"/>
        </w:trPr>
        <w:tc>
          <w:tcPr>
            <w:tcW w:w="850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E3F7BD" w14:textId="77777777" w:rsidR="00C104E3" w:rsidRPr="00F550AC" w:rsidRDefault="00C104E3" w:rsidP="00C104E3">
            <w:pPr>
              <w:pStyle w:val="30"/>
              <w:spacing w:line="276" w:lineRule="auto"/>
              <w:jc w:val="left"/>
              <w:rPr>
                <w:bCs/>
                <w:u w:val="none"/>
                <w:lang w:val="el-GR"/>
              </w:rPr>
            </w:pPr>
            <w:r>
              <w:rPr>
                <w:bCs/>
                <w:u w:val="none"/>
                <w:lang w:val="el-GR"/>
              </w:rPr>
              <w:t>ΣΥΝΟΛΟ ΘΕΣΕΩΝ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A3FD28" w14:textId="77777777" w:rsidR="00C104E3" w:rsidRPr="00490351" w:rsidRDefault="00C104E3" w:rsidP="00490351">
            <w:pPr>
              <w:pStyle w:val="30"/>
              <w:spacing w:line="276" w:lineRule="auto"/>
              <w:rPr>
                <w:bCs/>
                <w:color w:val="000000"/>
                <w:u w:val="none"/>
                <w:lang w:val="el-GR"/>
              </w:rPr>
            </w:pPr>
            <w:r w:rsidRPr="00297AED">
              <w:rPr>
                <w:bCs/>
                <w:color w:val="000000"/>
                <w:u w:val="none"/>
                <w:lang w:val="en-US"/>
              </w:rPr>
              <w:t>13</w:t>
            </w:r>
            <w:r w:rsidR="00490351">
              <w:rPr>
                <w:bCs/>
                <w:color w:val="000000"/>
                <w:u w:val="none"/>
                <w:lang w:val="el-GR"/>
              </w:rPr>
              <w:t>3</w:t>
            </w:r>
          </w:p>
        </w:tc>
      </w:tr>
    </w:tbl>
    <w:p w14:paraId="1B6C5AC7" w14:textId="77777777" w:rsidR="001C142D" w:rsidRPr="001C142D" w:rsidRDefault="001C142D" w:rsidP="001A0511">
      <w:pPr>
        <w:pStyle w:val="30"/>
        <w:spacing w:line="276" w:lineRule="auto"/>
        <w:jc w:val="both"/>
        <w:rPr>
          <w:u w:val="none"/>
          <w:lang w:val="el-GR"/>
        </w:rPr>
      </w:pPr>
    </w:p>
    <w:p w14:paraId="26E34BB4" w14:textId="77777777" w:rsidR="00046749" w:rsidRDefault="00046749" w:rsidP="001A0511">
      <w:pPr>
        <w:pStyle w:val="30"/>
        <w:spacing w:line="276" w:lineRule="auto"/>
        <w:rPr>
          <w:lang w:val="en-US"/>
        </w:rPr>
      </w:pPr>
      <w:r>
        <w:rPr>
          <w:lang w:val="el-GR"/>
        </w:rPr>
        <w:t>7</w:t>
      </w:r>
      <w:r w:rsidRPr="00313326">
        <w:t xml:space="preserve">η </w:t>
      </w:r>
      <w:proofErr w:type="spellStart"/>
      <w:r w:rsidRPr="00313326">
        <w:t>Υ.Πε</w:t>
      </w:r>
      <w:proofErr w:type="spellEnd"/>
      <w:r w:rsidRPr="00313326">
        <w:t>.</w:t>
      </w:r>
    </w:p>
    <w:p w14:paraId="78DBEFD6" w14:textId="77777777" w:rsidR="00211BE4" w:rsidRDefault="00211BE4" w:rsidP="001A0511">
      <w:pPr>
        <w:pStyle w:val="30"/>
        <w:spacing w:line="276" w:lineRule="auto"/>
        <w:rPr>
          <w:lang w:val="en-US"/>
        </w:rPr>
      </w:pPr>
    </w:p>
    <w:tbl>
      <w:tblPr>
        <w:tblW w:w="94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9"/>
        <w:gridCol w:w="1872"/>
        <w:gridCol w:w="41"/>
        <w:gridCol w:w="2347"/>
        <w:gridCol w:w="2367"/>
        <w:gridCol w:w="1236"/>
        <w:gridCol w:w="1037"/>
      </w:tblGrid>
      <w:tr w:rsidR="00082B3D" w14:paraId="7320E4A8" w14:textId="77777777" w:rsidTr="00082B3D">
        <w:trPr>
          <w:trHeight w:val="480"/>
          <w:jc w:val="center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8CCE78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α/α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D99076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ΦΟΡΕΑΣ</w:t>
            </w: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7C18F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193163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ΕΙΔΙΚΟΤΗΤΑ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8883C5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ΒΑΘΜΟΣ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341BF2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ΑΡΙΘΜΟΣ ΘΕΣΕΩΝ</w:t>
            </w:r>
          </w:p>
        </w:tc>
      </w:tr>
      <w:tr w:rsidR="00082B3D" w14:paraId="6462929D" w14:textId="77777777" w:rsidTr="00082B3D">
        <w:trPr>
          <w:trHeight w:val="276"/>
          <w:jc w:val="center"/>
        </w:trPr>
        <w:tc>
          <w:tcPr>
            <w:tcW w:w="5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F107C0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  <w:tc>
          <w:tcPr>
            <w:tcW w:w="18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C3415D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Γ.Ν. «ΒΕΝΙΖΕΛΕΙΟ-ΠΑΝΑΝΕΙΟ»</w:t>
            </w: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F8D37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7EC93757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ΑΚΤΙΝΟΛΟΓΙΚΟ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5D05EF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highlight w:val="yellow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ΑΚΤΙΝΟΛΟΓΙΑΣ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B96914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011A81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082B3D" w14:paraId="0E07D382" w14:textId="77777777" w:rsidTr="00082B3D">
        <w:trPr>
          <w:trHeight w:val="48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9F8360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7FDAC1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818FF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</w:p>
          <w:p w14:paraId="35E3C448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>Μ.Ε.Θ.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EDC93B" w14:textId="77777777" w:rsidR="00082B3D" w:rsidRDefault="00082B3D" w:rsidP="0090006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lang w:val="el-GR"/>
              </w:rPr>
              <w:t xml:space="preserve">ΚΑΡΔΙΟΛΟΓΙΑΣ ή ΧΕΙΡΟΥΡΓΙΚΗΣ ή ΠΝΕΥΜΟΝΟΛΟΓΙΑΣ – ΦΥΜΑΤΙΟΛΟΓΙΑΣ 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4DDCCA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Β'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1BEAB5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082B3D" w14:paraId="6B3FA9A5" w14:textId="77777777" w:rsidTr="00082B3D">
        <w:trPr>
          <w:trHeight w:val="31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49ED14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1903B6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04916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6FF0C774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Κοι.Κε.Ψυ.Πε</w:t>
            </w:r>
            <w:proofErr w:type="spellEnd"/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208DBA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ΨΥΧΙΑΤΡΙΚΗΣ ΠΑΙΔΙΟΥ ΚΑΙ ΕΦΗΒΟΥ 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E9D14B" w14:textId="77777777" w:rsidR="00082B3D" w:rsidRDefault="00082B3D">
            <w:pPr>
              <w:spacing w:line="276" w:lineRule="auto"/>
              <w:jc w:val="center"/>
              <w:rPr>
                <w:rFonts w:ascii="Calibri" w:hAnsi="Calibri" w:cs="Calibri"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0EF0FB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082B3D" w14:paraId="0A149881" w14:textId="77777777" w:rsidTr="00082B3D">
        <w:trPr>
          <w:trHeight w:val="302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5BFE54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3898D5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C05B0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highlight w:val="yellow"/>
                <w:lang w:val="el-GR"/>
              </w:rPr>
            </w:pPr>
          </w:p>
          <w:p w14:paraId="1582F068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highlight w:val="yellow"/>
                <w:lang w:val="el-GR"/>
              </w:rPr>
            </w:pPr>
          </w:p>
          <w:p w14:paraId="5B4D737C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highlight w:val="yellow"/>
                <w:lang w:val="el-GR"/>
              </w:rPr>
            </w:pPr>
          </w:p>
          <w:p w14:paraId="4554549B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highlight w:val="yellow"/>
                <w:lang w:val="el-GR"/>
              </w:rPr>
            </w:pPr>
          </w:p>
          <w:p w14:paraId="4F3EA21D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highlight w:val="yellow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ΑΙΜΟΔΟΣΙΑ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DE0A47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highlight w:val="yellow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ΑΙΜΑΤΟΛΟΓΙΑΣ ή ΙΑΤΡΙΚΗΣ ΒΙΟΠΑΘΟΛΟΓΙΑΣ-ΕΡΓΑΣΤΗΡΙΑΚΗΣ ΙΑΤΡΙΚΗΣ ή ΕΣΩΤΕΡΙΚΗΣ ΠΑΘΟΛΟΓΙΑΣ με εμπειρία στην αιμόσταση- θρόμβωση-</w:t>
            </w: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lastRenderedPageBreak/>
              <w:t xml:space="preserve">διαταραχές πήξης του αίματος 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D142B" w14:textId="77777777" w:rsidR="00082B3D" w:rsidRDefault="00082B3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highlight w:val="yellow"/>
                <w:lang w:val="el-GR"/>
              </w:rPr>
            </w:pPr>
          </w:p>
          <w:p w14:paraId="2F3B8F50" w14:textId="77777777" w:rsidR="00082B3D" w:rsidRDefault="00082B3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highlight w:val="yellow"/>
                <w:lang w:val="el-GR"/>
              </w:rPr>
            </w:pPr>
          </w:p>
          <w:p w14:paraId="1AF5B3CD" w14:textId="77777777" w:rsidR="00082B3D" w:rsidRDefault="00082B3D">
            <w:pPr>
              <w:spacing w:line="276" w:lineRule="auto"/>
              <w:rPr>
                <w:rFonts w:ascii="Calibri" w:hAnsi="Calibri" w:cs="Calibri"/>
                <w:sz w:val="20"/>
                <w:highlight w:val="yellow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      ΔΙΕΥΘΥΝΤΗ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FF7ABD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highlight w:val="yellow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082B3D" w14:paraId="31BE1236" w14:textId="77777777" w:rsidTr="00082B3D">
        <w:trPr>
          <w:trHeight w:val="31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2B394B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41E76F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86A76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25F9023E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ΧΕΙΡΟΥΡΓΙΚΗ ΚΛΙΝΙΚΗ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D7C20A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ΧΕΙΡΟΥΡΓΙΚΗΣ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BD857" w14:textId="77777777" w:rsidR="00082B3D" w:rsidRDefault="00082B3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7EE77238" w14:textId="77777777" w:rsidR="00082B3D" w:rsidRDefault="00082B3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5CEC6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2FAA424B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082B3D" w14:paraId="58E265F3" w14:textId="77777777" w:rsidTr="00082B3D">
        <w:trPr>
          <w:trHeight w:val="237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CD68B9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376982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77413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568CBA31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ΜΟΝΑΔΑ ΧΗΜΕΙΟΘΕΡΑΠΕΙΑΣ ΟΓΚΟΛΟΓΙΑΣ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CFD9F7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ΠΑΘΟΛΟΓΙΚΗΣ ΟΓΚΟΛΟΓΙΑΣ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9D5B7" w14:textId="77777777" w:rsidR="00082B3D" w:rsidRDefault="00082B3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0CB8800F" w14:textId="77777777" w:rsidR="00082B3D" w:rsidRDefault="00082B3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58A3B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5E64B78C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082B3D" w14:paraId="7029DC9E" w14:textId="77777777" w:rsidTr="00082B3D">
        <w:trPr>
          <w:trHeight w:val="237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6E114B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9A20F2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EEAE52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ΤΜΗΜΑ ΣΤΟΜΑΤΙΚΗΣ ΚΑΙ ΓΝΑΘΟΠΡΟΣΩΠΙΚΗΣ ΧΕΙΡΟΥΡΓΙΚΗΣ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A24CEE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ΣΤΟΜΑΤΙΚΗΣ ΚΑΙ ΓΝΑΘΟΠΡΟΣΩΠΙΚΗΣ ΧΕΙΡΟΥΡΓΙΚΗΣ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E0D0A" w14:textId="77777777" w:rsidR="00082B3D" w:rsidRDefault="00082B3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30F73CE2" w14:textId="77777777" w:rsidR="00082B3D" w:rsidRDefault="00082B3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77482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256D60DE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082B3D" w14:paraId="2D024834" w14:textId="77777777" w:rsidTr="00082B3D">
        <w:trPr>
          <w:trHeight w:val="237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018D8A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9FAF98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00022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06B1EEBF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ΟΡΘΟΠΑΙΔΙΚΗ ΚΛΙΝΙΚΗ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20D96B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ΟΡΘΟΠΑΙΔΙΚΗΣ ΚΑΙ ΤΡΑΥΜΑΤΟΛΟΓΙΑΣ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1DB60" w14:textId="77777777" w:rsidR="00082B3D" w:rsidRDefault="00082B3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4F89D54E" w14:textId="77777777" w:rsidR="00082B3D" w:rsidRDefault="00082B3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8EC98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38298C90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082B3D" w14:paraId="322BF836" w14:textId="77777777" w:rsidTr="00082B3D">
        <w:trPr>
          <w:trHeight w:val="48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98CF34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51CF57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C0118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1F12A9F2" w14:textId="77777777" w:rsidR="00082B3D" w:rsidRPr="00297AED" w:rsidRDefault="00064A6F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ΠΑΘΟΛΟΓΙΚΟ ΤΜΗΜΑ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0E738B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ΕΝΔΟΚΡΙΝΟΛΟΓΙΑΣ-ΔΙΑΒΗΤΗ-ΜΕΤΑΒΟΛΙΣΜΟΥ ή ΕΣΩΤΕΡΙΚΗΣ ΠΑΘΟΛΟΓΙΑΣ (για το Διαβητολογικό Ιατρείο)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73720B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Α΄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EABB9A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082B3D" w14:paraId="3D4C4522" w14:textId="77777777" w:rsidTr="00082B3D">
        <w:trPr>
          <w:trHeight w:val="48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DDED6F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EA8F8B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1A7A2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0ED8A721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ΠΑΙΔΙΑΤΡΙΚΟ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905616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ΠΑΙΔΙΑΤΡΙΚΗΣ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434D34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F59B1B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082B3D" w14:paraId="5D5D74F1" w14:textId="77777777" w:rsidTr="00082B3D">
        <w:trPr>
          <w:trHeight w:val="48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04F987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E57129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2DF74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7EB32966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ΤΜΗΜΑ ΠΑΘΟΛΟΓΙΚΗΣ ΑΝΑΤΟΜΙΚΗΣ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481A1A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ΠΑΘΟΛΟΓΙΚΗΣ ΑΝΑΤΟΜΙΚΗΣ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E2E95" w14:textId="77777777" w:rsidR="00082B3D" w:rsidRDefault="00082B3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4FEE13D9" w14:textId="77777777" w:rsidR="00082B3D" w:rsidRDefault="00082B3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C4046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68BAB277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082B3D" w14:paraId="7AC63FA7" w14:textId="77777777" w:rsidTr="00082B3D">
        <w:trPr>
          <w:trHeight w:val="48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5C291A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A1A556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09462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655939A8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ΠΝΕΥΜΟΝΟΛΟΓΙΚΗ ΚΛΙΝΙΚΗ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05DBDE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ΠΝΕΥΜΟΝΟΛΟΓΙΑΣ-ΦΥΜΑΤΙΟΛΟΓΙΑΣ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09477" w14:textId="77777777" w:rsidR="00082B3D" w:rsidRDefault="00082B3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4EDC5147" w14:textId="77777777" w:rsidR="00082B3D" w:rsidRDefault="00082B3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6E589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7040A351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D56C70" w14:paraId="05BBE1B1" w14:textId="77777777" w:rsidTr="00A85BF3">
        <w:trPr>
          <w:trHeight w:val="245"/>
          <w:jc w:val="center"/>
        </w:trPr>
        <w:tc>
          <w:tcPr>
            <w:tcW w:w="5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284D2CB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2</w:t>
            </w:r>
          </w:p>
          <w:p w14:paraId="5C978997" w14:textId="77777777" w:rsidR="00D56C70" w:rsidRDefault="00D56C70">
            <w:pPr>
              <w:overflowPunct/>
              <w:autoSpaceDE/>
              <w:adjustRightInd/>
              <w:spacing w:line="276" w:lineRule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8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C864983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Π.Γ.Ν. ΗΡΑΚΛΕΙΟΥ</w:t>
            </w: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BEF066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ΩΤΟΡΙΝΟΛΑΡΥΓΓΟΛΟΓΙΚΗ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19294E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ΩΤΟΡΙΝΟΛΑΡΥΓΓΟΛΟΓΙΑΣ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5294A3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1D225B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D56C70" w14:paraId="4692AD3A" w14:textId="77777777" w:rsidTr="00A85BF3">
        <w:trPr>
          <w:trHeight w:val="269"/>
          <w:jc w:val="center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3CDF4AE" w14:textId="77777777" w:rsidR="00D56C70" w:rsidRDefault="00D56C70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F308596" w14:textId="77777777" w:rsidR="00D56C70" w:rsidRDefault="00D56C70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81A52E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ΘΩΡΑΚΟΧΕΙΡΟΥΡΓΙΚΗ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AABFCE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ΧΕΙΡΟΥΡΓΙΚΗ ΘΩΡΑΚΑ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8D49D4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563DEE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D56C70" w14:paraId="17E37ACD" w14:textId="77777777" w:rsidTr="00A85BF3">
        <w:trPr>
          <w:trHeight w:val="273"/>
          <w:jc w:val="center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40C54C7" w14:textId="77777777" w:rsidR="00D56C70" w:rsidRDefault="00D56C70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81D0D70" w14:textId="77777777" w:rsidR="00D56C70" w:rsidRDefault="00D56C70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9975E7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ΠΑΙΔΟΨΥΧΙΑΤΡΙΚΗ ΚΛΙΝΙΚΗ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4CEE31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ΨΥΧΙΑΤΡΙΚΗΣ ΠΑΙΔΙΟΥ ΚΑΙ ΕΦΗΒΟΥ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5AAE61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Α΄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E0C49D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2</w:t>
            </w:r>
          </w:p>
        </w:tc>
      </w:tr>
      <w:tr w:rsidR="00D56C70" w14:paraId="3D6003A8" w14:textId="77777777" w:rsidTr="00A85BF3">
        <w:trPr>
          <w:trHeight w:val="277"/>
          <w:jc w:val="center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CEAD40E" w14:textId="77777777" w:rsidR="00D56C70" w:rsidRDefault="00D56C70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7D5DECD" w14:textId="77777777" w:rsidR="00D56C70" w:rsidRDefault="00D56C70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11D69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3B62352A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ΑΙΜΟΔΟΣΙΑ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9E54F0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ΑΙΜΑΤΟΛΟΓΙΑΣ ή ΙΑΤΡΙΚΗΣ  ΒΙΟΠΑΘΟΛΟΓΙΑΣ-ΕΡΓΑΣΤΗΡΙΑΚΗΣ ΙΑΤΡΙΚΗΣ ή ΕΣΩΤΕΡΙΚΗΣ ΠΑΘΟΛΟΓΙΑΣ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2D5C5E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3D728A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D56C70" w14:paraId="7DB6D374" w14:textId="77777777" w:rsidTr="00A85BF3">
        <w:trPr>
          <w:trHeight w:val="267"/>
          <w:jc w:val="center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779109C" w14:textId="77777777" w:rsidR="00D56C70" w:rsidRDefault="00D56C70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A7EFC92" w14:textId="77777777" w:rsidR="00D56C70" w:rsidRDefault="00D56C70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C6D51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05EA9512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13658272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ΑΙΜΑΤΟΛΟΓΙΚΟ ΕΡΓΑΣΤΗΡΙΟ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4A1E04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ΑΙΜΑΤΟΛΟΓΙΑΣ ή ΙΑΤΡΙΚΗΣ ΒΙΟΠΑΘΟΛΟΓΙΑΣ-ΕΡΓΑΣΤΗΡΙΑΚΗΣ ΙΑΤΡΙΚΗΣ 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6E47B0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C0E24F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D56C70" w14:paraId="644AE38E" w14:textId="77777777" w:rsidTr="00A85BF3">
        <w:trPr>
          <w:trHeight w:val="285"/>
          <w:jc w:val="center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9DAF26A" w14:textId="77777777" w:rsidR="00D56C70" w:rsidRDefault="00D56C70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F92AE4B" w14:textId="77777777" w:rsidR="00D56C70" w:rsidRDefault="00D56C70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5284D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5757B629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5AF438D5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ΜΙΚΡΟΒΙΟΛΟΓΙΚΟ ΕΡΓΑΣΤΗΡΙΟ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351978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ΙΑΤΡΙΚΗΣ  ΒΙΟΠΑΘΟΛΟΓΙΑΣ-ΕΡΓΑΣΤΗΡΙΑΚΗΣ ΙΑΤΡΙΚΗΣ 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1F057C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222750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D56C70" w14:paraId="68CA29F3" w14:textId="77777777" w:rsidTr="00A85BF3">
        <w:trPr>
          <w:trHeight w:val="261"/>
          <w:jc w:val="center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808A0F8" w14:textId="77777777" w:rsidR="00D56C70" w:rsidRDefault="00D56C70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E141086" w14:textId="77777777" w:rsidR="00D56C70" w:rsidRDefault="00D56C70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ADAFF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0B4014EC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ΟΥΡΟΛΟΓΙΚΗ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6F62A0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ΟΥΡΟΛΟΓΙΑΣ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275324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AD5CB3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D56C70" w14:paraId="65BAE63D" w14:textId="77777777" w:rsidTr="00A85BF3">
        <w:trPr>
          <w:trHeight w:val="279"/>
          <w:jc w:val="center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EB830E9" w14:textId="77777777" w:rsidR="00D56C70" w:rsidRDefault="00D56C70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B39281E" w14:textId="77777777" w:rsidR="00D56C70" w:rsidRDefault="00D56C70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50010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42A00E59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ΝΕΦΡΟΛΟΓΙΚΗ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535070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ΝΕΦΡΟΛΟΓΙΑΣ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41A5F0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87CC72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D56C70" w14:paraId="7F81402C" w14:textId="77777777" w:rsidTr="00A85BF3">
        <w:trPr>
          <w:trHeight w:val="283"/>
          <w:jc w:val="center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E1F8E2C" w14:textId="77777777" w:rsidR="00D56C70" w:rsidRDefault="00D56C70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B9E09EC" w14:textId="77777777" w:rsidR="00D56C70" w:rsidRDefault="00D56C70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F77B3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45D00D7B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ΔΕΡΜΑΤΟΛΟΓΙΚΗ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A20066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ΔΕΡΜΑΤΟΛΟΓΙΑΣ ΚΑΙ ΑΦΡΟΔΙΣΙΟΛΟΓΙΑΣ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F6254B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0178BA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D56C70" w14:paraId="5C1A19F5" w14:textId="77777777" w:rsidTr="00A85BF3">
        <w:trPr>
          <w:trHeight w:val="133"/>
          <w:jc w:val="center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C87D890" w14:textId="77777777" w:rsidR="00D56C70" w:rsidRDefault="00D56C70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28BDA77" w14:textId="77777777" w:rsidR="00D56C70" w:rsidRDefault="00D56C70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8CC03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05C7858E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ΓΑΣΤΡΕΝΤΕΡΟΛΟΓΙΚΗ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5B52BB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ΓΑΣΤΡΕΝΤΕΡΟΛΟΓΙΑΣ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81A7FA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15E5B4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D56C70" w14:paraId="41FDD441" w14:textId="77777777" w:rsidTr="00A85BF3">
        <w:trPr>
          <w:trHeight w:val="293"/>
          <w:jc w:val="center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062B799" w14:textId="77777777" w:rsidR="00D56C70" w:rsidRDefault="00D56C70">
            <w:pPr>
              <w:overflowPunct/>
              <w:autoSpaceDE/>
              <w:autoSpaceDN/>
              <w:adjustRightInd/>
              <w:spacing w:line="276" w:lineRule="auto"/>
              <w:rPr>
                <w:rFonts w:ascii="Calibri" w:hAnsi="Calibri"/>
                <w:szCs w:val="22"/>
                <w:lang w:val="el-GR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62A627E" w14:textId="77777777" w:rsidR="00D56C70" w:rsidRDefault="00D56C70">
            <w:pPr>
              <w:overflowPunct/>
              <w:autoSpaceDE/>
              <w:autoSpaceDN/>
              <w:adjustRightInd/>
              <w:spacing w:line="276" w:lineRule="auto"/>
              <w:rPr>
                <w:rFonts w:ascii="Calibri" w:hAnsi="Calibri"/>
                <w:szCs w:val="22"/>
                <w:lang w:val="el-GR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143A0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785C58BE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ΠΑΙΔΙΑΤΡΙΚΗ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C5688A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ΠΑΙΔΙΑΤΡΙΚΗΣ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481ED1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D329F7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D56C70" w14:paraId="05534BE9" w14:textId="77777777" w:rsidTr="00A85BF3">
        <w:trPr>
          <w:trHeight w:val="293"/>
          <w:jc w:val="center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1C48E44" w14:textId="77777777" w:rsidR="00D56C70" w:rsidRDefault="00D56C70">
            <w:pPr>
              <w:overflowPunct/>
              <w:autoSpaceDE/>
              <w:autoSpaceDN/>
              <w:adjustRightInd/>
              <w:rPr>
                <w:rFonts w:ascii="Calibri" w:hAnsi="Calibri"/>
                <w:szCs w:val="22"/>
                <w:lang w:val="el-GR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C929993" w14:textId="77777777" w:rsidR="00D56C70" w:rsidRDefault="00D56C70">
            <w:pPr>
              <w:overflowPunct/>
              <w:autoSpaceDE/>
              <w:autoSpaceDN/>
              <w:adjustRightInd/>
              <w:rPr>
                <w:rFonts w:ascii="Calibri" w:hAnsi="Calibri"/>
                <w:szCs w:val="22"/>
                <w:lang w:val="el-GR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A7233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049BC12F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664ED375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Μ.Ε.Θ ΠΑΙΔΩΝ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130FDC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ΠΑΙΔΙΑΤΡΙΚΗΣ ή ΚΑΡΔΙΟΛΟΓΙΑΣ ή ΠΝΕΥΜΟΝΟΛΟΓΙΑΣ-ΦΥΜΑΤΙΟΛΟΓΙΑΣ ή ΧΕΙΡΟΥΡΓΙΚΗΣ ΠΑΙΔΩΝ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545B63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42D788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D56C70" w14:paraId="130C49F3" w14:textId="77777777" w:rsidTr="00A85BF3">
        <w:trPr>
          <w:trHeight w:val="293"/>
          <w:jc w:val="center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793D267" w14:textId="77777777" w:rsidR="00D56C70" w:rsidRDefault="00D56C70">
            <w:pPr>
              <w:overflowPunct/>
              <w:autoSpaceDE/>
              <w:autoSpaceDN/>
              <w:adjustRightInd/>
              <w:rPr>
                <w:rFonts w:ascii="Calibri" w:hAnsi="Calibri"/>
                <w:szCs w:val="22"/>
                <w:lang w:val="el-GR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CFBB26E" w14:textId="77777777" w:rsidR="00D56C70" w:rsidRDefault="00D56C70">
            <w:pPr>
              <w:overflowPunct/>
              <w:autoSpaceDE/>
              <w:autoSpaceDN/>
              <w:adjustRightInd/>
              <w:rPr>
                <w:rFonts w:ascii="Calibri" w:hAnsi="Calibri"/>
                <w:szCs w:val="22"/>
                <w:lang w:val="el-GR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8E6D9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3DBCF836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ΜΑΙΕΥΤΙΚΗ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8B003E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ΜΑΙΕΥΤΙΚΗΣ ΚΑΙ ΓΥΝΑΙΚΟΛΟΓΙΑΣ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950F16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707A30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D56C70" w14:paraId="51FF58BE" w14:textId="77777777" w:rsidTr="00821626">
        <w:trPr>
          <w:trHeight w:val="293"/>
          <w:jc w:val="center"/>
        </w:trPr>
        <w:tc>
          <w:tcPr>
            <w:tcW w:w="0" w:type="auto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97D9FD4" w14:textId="77777777" w:rsidR="00D56C70" w:rsidRDefault="00D56C70">
            <w:pPr>
              <w:overflowPunct/>
              <w:autoSpaceDE/>
              <w:autoSpaceDN/>
              <w:adjustRightInd/>
              <w:rPr>
                <w:rFonts w:ascii="Calibri" w:hAnsi="Calibri"/>
                <w:szCs w:val="22"/>
                <w:lang w:val="el-GR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3697CD4" w14:textId="77777777" w:rsidR="00D56C70" w:rsidRDefault="00D56C70">
            <w:pPr>
              <w:overflowPunct/>
              <w:autoSpaceDE/>
              <w:autoSpaceDN/>
              <w:adjustRightInd/>
              <w:rPr>
                <w:rFonts w:ascii="Calibri" w:hAnsi="Calibri"/>
                <w:szCs w:val="22"/>
                <w:lang w:val="el-GR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6B1AC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  <w:p w14:paraId="6D3AF976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  <w:p w14:paraId="0A8105E1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  <w:p w14:paraId="12CB2C55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  <w:p w14:paraId="17707712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  <w:p w14:paraId="5094BE3C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/>
                <w:b/>
                <w:color w:val="000000"/>
                <w:sz w:val="20"/>
                <w:lang w:val="el-GR"/>
              </w:rPr>
              <w:t>Τ.Ε.Π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52F5AF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ΓΕΝΙΚΗΣ/ΟΙΚΟΓΕΝΕΙΑΚΗΣ ΙΑΤΡΙΚΗΣ (με αποδεδειγμένη εμπειρία και γνώση στην επείγουσα ιατρική, διάσωση, </w:t>
            </w:r>
            <w:proofErr w:type="spellStart"/>
            <w:r>
              <w:rPr>
                <w:rFonts w:ascii="Calibri" w:hAnsi="Calibri"/>
                <w:b/>
                <w:color w:val="000000"/>
                <w:sz w:val="20"/>
                <w:lang w:val="el-GR"/>
              </w:rPr>
              <w:t>προνοσοκομειακή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περίθαλψη και διαχείριση-διοίκηση-συντονισμό του έργου της εφημερίας)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A83E60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6DAFD4" w14:textId="77777777" w:rsidR="00D56C70" w:rsidRDefault="00D56C7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082B3D" w14:paraId="77B2ECC5" w14:textId="77777777" w:rsidTr="00821626">
        <w:trPr>
          <w:trHeight w:val="293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FC4D42" w14:textId="77777777" w:rsidR="00082B3D" w:rsidRDefault="00082B3D">
            <w:pPr>
              <w:overflowPunct/>
              <w:autoSpaceDE/>
              <w:autoSpaceDN/>
              <w:adjustRightInd/>
              <w:spacing w:line="276" w:lineRule="auto"/>
              <w:rPr>
                <w:rFonts w:ascii="Calibri" w:hAnsi="Calibri"/>
                <w:szCs w:val="22"/>
                <w:lang w:val="el-GR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2CCDD2" w14:textId="77777777" w:rsidR="00082B3D" w:rsidRDefault="00082B3D">
            <w:pPr>
              <w:overflowPunct/>
              <w:autoSpaceDE/>
              <w:autoSpaceDN/>
              <w:adjustRightInd/>
              <w:spacing w:line="276" w:lineRule="auto"/>
              <w:rPr>
                <w:rFonts w:ascii="Calibri" w:hAnsi="Calibri"/>
                <w:szCs w:val="22"/>
                <w:lang w:val="el-GR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E0B9E5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ΑΚΤΙΝΟΘΕΡΑΠΕΥΤΙΚΟ ΕΡΓΑΣΤΗΡΙΟ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486067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ΑΚΤΙΝΟΘΕΡΑΠΕΥΤΙΚΗΣ ΟΓΚΟΛΟΓΙΑΣ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A743F0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E5EC9D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B637DB" w14:paraId="5EA8CA64" w14:textId="77777777" w:rsidTr="00A85BF3">
        <w:trPr>
          <w:trHeight w:val="277"/>
          <w:jc w:val="center"/>
        </w:trPr>
        <w:tc>
          <w:tcPr>
            <w:tcW w:w="5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6322D94" w14:textId="77777777" w:rsidR="00B637DB" w:rsidRDefault="00B637DB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3</w:t>
            </w:r>
          </w:p>
        </w:tc>
        <w:tc>
          <w:tcPr>
            <w:tcW w:w="18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E0B4720" w14:textId="77777777" w:rsidR="00B637DB" w:rsidRDefault="00B637DB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Γ.Ν. ΛΑΣΙΘΙΟΥ (ΟΡΓΑΝΙΚΗ ΜΟΝΑΔΑ ΤΗΣ ΕΔΡΑΣ ΑΓΙΟΣ ΝΙΚΟΛΑΟΣ)</w:t>
            </w: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497F4" w14:textId="77777777" w:rsidR="00B637DB" w:rsidRDefault="00B637DB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  <w:p w14:paraId="483632E6" w14:textId="77777777" w:rsidR="00B637DB" w:rsidRDefault="00B637DB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  <w:p w14:paraId="624B716D" w14:textId="77777777" w:rsidR="00B637DB" w:rsidRDefault="00B637DB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  <w:p w14:paraId="034B5491" w14:textId="77777777" w:rsidR="00B637DB" w:rsidRDefault="00B637DB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  <w:p w14:paraId="7BF7FCB7" w14:textId="77777777" w:rsidR="00B637DB" w:rsidRDefault="00B637DB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  <w:p w14:paraId="73A6E19B" w14:textId="77777777" w:rsidR="00B637DB" w:rsidRDefault="00B637DB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  <w:p w14:paraId="6429E214" w14:textId="77777777" w:rsidR="00B637DB" w:rsidRDefault="00B637DB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/>
                <w:b/>
                <w:color w:val="000000"/>
                <w:sz w:val="20"/>
                <w:lang w:val="el-GR"/>
              </w:rPr>
              <w:t>Τ.Ε.Π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D31353" w14:textId="77777777" w:rsidR="00B637DB" w:rsidRDefault="00B637DB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ΓΕΝΙΚΗΣ/ΟΙΚΟΓΕΝΕΙΑΚΗΣ ΙΑΤΡΙΚΗΣ (με αποδεδειγμένη εμπειρία και γνώση στην επείγουσα ιατρική, διάσωση, </w:t>
            </w:r>
            <w:proofErr w:type="spellStart"/>
            <w:r>
              <w:rPr>
                <w:rFonts w:ascii="Calibri" w:hAnsi="Calibri"/>
                <w:b/>
                <w:color w:val="000000"/>
                <w:sz w:val="20"/>
                <w:lang w:val="el-GR"/>
              </w:rPr>
              <w:t>προνοσοκομειακή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περίθαλψη και διαχείριση-διοίκηση-συντονισμό του έργου της εφημερίας)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992CDE" w14:textId="77777777" w:rsidR="00B637DB" w:rsidRDefault="00B637DB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5B390E" w14:textId="77777777" w:rsidR="00B637DB" w:rsidRDefault="00B637DB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2</w:t>
            </w:r>
          </w:p>
        </w:tc>
      </w:tr>
      <w:tr w:rsidR="00B637DB" w14:paraId="6A2DF079" w14:textId="77777777" w:rsidTr="00A85BF3">
        <w:trPr>
          <w:trHeight w:val="259"/>
          <w:jc w:val="center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C69455C" w14:textId="77777777" w:rsidR="00B637DB" w:rsidRDefault="00B637DB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D968488" w14:textId="77777777" w:rsidR="00B637DB" w:rsidRDefault="00B637DB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73264" w14:textId="77777777" w:rsidR="00B637DB" w:rsidRDefault="00B637DB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5C051020" w14:textId="77777777" w:rsidR="00B637DB" w:rsidRDefault="00B637DB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ΟΥΡΟΛΟΓΙΚΗ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4887BF" w14:textId="77777777" w:rsidR="00B637DB" w:rsidRDefault="00B637DB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ΟΥΡΟΛΟΓΙΑΣ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8C8858" w14:textId="77777777" w:rsidR="00B637DB" w:rsidRDefault="00B637DB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Α΄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578FA0" w14:textId="77777777" w:rsidR="00B637DB" w:rsidRDefault="00B637DB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B637DB" w14:paraId="2598B039" w14:textId="77777777" w:rsidTr="00A85BF3">
        <w:trPr>
          <w:trHeight w:val="271"/>
          <w:jc w:val="center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F6F3BD4" w14:textId="77777777" w:rsidR="00B637DB" w:rsidRDefault="00B637DB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957271A" w14:textId="77777777" w:rsidR="00B637DB" w:rsidRDefault="00B637DB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8410A6" w14:textId="77777777" w:rsidR="00B637DB" w:rsidRDefault="00B637DB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ΨΥΧΙΑΤΡΙΚΟ 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7F81FB" w14:textId="77777777" w:rsidR="00B637DB" w:rsidRDefault="00B637DB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ΨΥΧΙΑΤΡΙΚΗΣ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AA2D35" w14:textId="77777777" w:rsidR="00B637DB" w:rsidRDefault="00B637DB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ΔΙΕΥΘΥΝΤΗ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953ED8" w14:textId="77777777" w:rsidR="00B637DB" w:rsidRDefault="00B637DB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B637DB" w14:paraId="12519D07" w14:textId="77777777" w:rsidTr="00A85BF3">
        <w:trPr>
          <w:trHeight w:val="271"/>
          <w:jc w:val="center"/>
        </w:trPr>
        <w:tc>
          <w:tcPr>
            <w:tcW w:w="5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D46AF" w14:textId="77777777" w:rsidR="00B637DB" w:rsidRDefault="00B637DB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8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D8875" w14:textId="77777777" w:rsidR="00B637DB" w:rsidRPr="009D0239" w:rsidRDefault="00B637DB">
            <w:pPr>
              <w:overflowPunct/>
              <w:autoSpaceDE/>
              <w:adjustRightInd/>
              <w:spacing w:line="276" w:lineRule="auto"/>
              <w:rPr>
                <w:rFonts w:ascii="Calibri" w:hAnsi="Calibri" w:cs="Calibri"/>
                <w:b/>
                <w:bCs/>
                <w:color w:val="FF0000"/>
                <w:sz w:val="20"/>
                <w:lang w:val="el-GR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8C51A" w14:textId="77777777" w:rsidR="00B637DB" w:rsidRDefault="00B637DB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41DE2CB2" w14:textId="77777777" w:rsidR="00B637DB" w:rsidRDefault="00B637DB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ΑΚΤΙΝΟΛΟΓΙΚΟ 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656FA0" w14:textId="77777777" w:rsidR="00B637DB" w:rsidRDefault="00B637DB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ΑΚΤΙΝΟΛΟΓΙΑΣ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780120" w14:textId="77777777" w:rsidR="00B637DB" w:rsidRDefault="00B637DB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Α΄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D004B6" w14:textId="77777777" w:rsidR="00B637DB" w:rsidRDefault="00B637DB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082B3D" w14:paraId="558B90EF" w14:textId="77777777" w:rsidTr="00082B3D">
        <w:trPr>
          <w:trHeight w:val="462"/>
          <w:jc w:val="center"/>
        </w:trPr>
        <w:tc>
          <w:tcPr>
            <w:tcW w:w="5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01C007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4</w:t>
            </w:r>
          </w:p>
        </w:tc>
        <w:tc>
          <w:tcPr>
            <w:tcW w:w="18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30A602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Γ.Ν. ΛΑΣΙΘΙΟΥ (ΑΠΟΚΕΝΤΡΩΜΕΝΗ ΟΡΓΑΝΙΚΗ ΜΟΝΑΔΑ ΙΕΡΑΠΕΤΡΑΣ)</w:t>
            </w: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D6FEB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7A9B785D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ΠΑΘΟΛΟΓΙΚΟ 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657A80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ΕΣΩΤΕΡΙΚΗΣ  ΠΑΘΟΛΟΓΙΑΣ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195DF1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Α΄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358712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082B3D" w14:paraId="33129DD1" w14:textId="77777777" w:rsidTr="00082B3D">
        <w:trPr>
          <w:trHeight w:val="356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440108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E87270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B070F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1BCA9228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ΑΝΑΙΣΘΗΣΙΟΛΟΓΙΚΟ 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55DBDA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ΑΝΑΙΣΘΗΣΙΟΛΟΓΙΑΣ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E01370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Α΄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566FF9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082B3D" w14:paraId="620B883B" w14:textId="77777777" w:rsidTr="00082B3D">
        <w:trPr>
          <w:trHeight w:val="356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3D263A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F06DF8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76FFA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724F9C17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ΚΑΡΔΙΟΛΟΓΙΚΟ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2414A1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ΚΑΡΔΙΟΛΟΓΙΑΣ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3846DE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Α΄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039F84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082B3D" w14:paraId="0EB2466D" w14:textId="77777777" w:rsidTr="00082B3D">
        <w:trPr>
          <w:trHeight w:val="356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76343F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BF358C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75FB9F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ΜΑΙΕΥΤΙΚΟ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42F2B5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ΩΤΟΡΙΝΟΛΑΡΥΓΓΟΛΟΓΙΑΣ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65CB78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Α΄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3B7989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082B3D" w14:paraId="0C1184D1" w14:textId="77777777" w:rsidTr="00082B3D">
        <w:trPr>
          <w:trHeight w:val="356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448C47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C660FA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8320D9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ΑΚΤΙΝΟΛΟΓΙΑΣ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90105C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highlight w:val="yellow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ΑΚΤΙΝΟΛΟΓΙΑΣ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D03FA2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ΔΙΕΥΘΥΝΤΗ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261C1D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082B3D" w14:paraId="6E209D15" w14:textId="77777777" w:rsidTr="00082B3D">
        <w:trPr>
          <w:trHeight w:val="276"/>
          <w:jc w:val="center"/>
        </w:trPr>
        <w:tc>
          <w:tcPr>
            <w:tcW w:w="5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20F835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5</w:t>
            </w:r>
          </w:p>
        </w:tc>
        <w:tc>
          <w:tcPr>
            <w:tcW w:w="18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DEB828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Γ.Ν. ΛΑΣΙΘΙΟΥ (ΑΠΟΚΕΝΤΡΩΜΕΝΗ ΟΡΓΑΝΙΚΗ ΜΟΝΑΔΑ ΣΗΤΕΙΑΣ)</w:t>
            </w: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BCB7F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3BCA8F5E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ΑΝΑΙΣΘΗΣΙΟΛΟΓΙΚΟΥ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EAE6E2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ΑΝΑΙΣΘΗΣΙΟΛΟΓΙΑΣ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A84EDC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Α΄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E610D6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082B3D" w14:paraId="0D014EBB" w14:textId="77777777" w:rsidTr="00082B3D">
        <w:trPr>
          <w:trHeight w:val="212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37296F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3D7C71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BAAEE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4E3948ED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ΟΡΘΟΠΑΙΔΙΚΟΥ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AF7C20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ΟΡΘΟΠΑΙΔΙΚΗΣ ΚΑΙ ΤΡΑΥΜΑΤΟΛΟΓΙΑΣ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398ACE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8EB6A2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082B3D" w14:paraId="40E9A2A0" w14:textId="77777777" w:rsidTr="00082B3D">
        <w:trPr>
          <w:trHeight w:val="212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36024D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02F772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BC873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0FA5BD2C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ΧΕΙΡΟΥΡΓΙΚΟΥ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56E8D8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ΧΕΙΡΟΥΡΓΙΚΗΣ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2F9895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FD7E78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082B3D" w14:paraId="798B39B1" w14:textId="77777777" w:rsidTr="00082B3D">
        <w:trPr>
          <w:trHeight w:val="212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10B694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393F88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7103C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2646A0BF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ΠΑΙΔΙΑΤΡΙΚΟΥ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9175C8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ΠΑΙΔΙΑΤΡΙΚΗΣ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6074EA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720734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082B3D" w14:paraId="0F0D332A" w14:textId="77777777" w:rsidTr="00082B3D">
        <w:trPr>
          <w:trHeight w:val="215"/>
          <w:jc w:val="center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313967" w14:textId="77777777" w:rsidR="00082B3D" w:rsidRDefault="00082B3D">
            <w:pPr>
              <w:overflowPunct/>
              <w:autoSpaceDE/>
              <w:adjustRightInd/>
              <w:spacing w:line="276" w:lineRule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6.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74193C" w14:textId="77777777" w:rsidR="00082B3D" w:rsidRDefault="00082B3D">
            <w:pPr>
              <w:overflowPunct/>
              <w:autoSpaceDE/>
              <w:adjustRightInd/>
              <w:spacing w:line="276" w:lineRule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Γ.Ν. ΡΕΘΥΜΝΟΥ</w:t>
            </w: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8CD2B" w14:textId="77777777" w:rsidR="00082B3D" w:rsidRDefault="00082B3D">
            <w:pPr>
              <w:overflowPunct/>
              <w:autoSpaceDE/>
              <w:adjustRightInd/>
              <w:spacing w:line="276" w:lineRule="auto"/>
              <w:jc w:val="both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17E3B135" w14:textId="77777777" w:rsidR="00082B3D" w:rsidRDefault="00082B3D">
            <w:pPr>
              <w:overflowPunct/>
              <w:autoSpaceDE/>
              <w:adjustRightInd/>
              <w:spacing w:line="276" w:lineRule="auto"/>
              <w:jc w:val="both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          ΠΑΘΟΛΟΓΙΚΗ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11F5C7" w14:textId="77777777" w:rsidR="00082B3D" w:rsidRDefault="00082B3D">
            <w:pPr>
              <w:overflowPunct/>
              <w:autoSpaceDE/>
              <w:adjustRightInd/>
              <w:spacing w:line="276" w:lineRule="auto"/>
              <w:jc w:val="both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          ΕΣΩΤΕΡΙΚΗΣ </w:t>
            </w:r>
          </w:p>
          <w:p w14:paraId="6D0E9D9F" w14:textId="77777777" w:rsidR="00082B3D" w:rsidRDefault="00082B3D">
            <w:pPr>
              <w:overflowPunct/>
              <w:autoSpaceDE/>
              <w:adjustRightInd/>
              <w:spacing w:line="276" w:lineRule="auto"/>
              <w:jc w:val="both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         ΠΑΘΟΛΟΓΙΑΣ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C1BDCB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9AF746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082B3D" w14:paraId="7C33E17C" w14:textId="77777777" w:rsidTr="00082B3D">
        <w:trPr>
          <w:trHeight w:val="22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709A1E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D52BCA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FDDBBF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ΠΝΕΥΜΟΝΟΛΟΓΙΚΗ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E3EF6C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ΠΝΕΥΜΟΝΟΛΟΓΙΑΣ-ΦΥΜΑΤΙΟΛΟΓΙΑΣ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64F58D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Α΄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2CEAAD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082B3D" w14:paraId="14B89D42" w14:textId="77777777" w:rsidTr="00082B3D">
        <w:trPr>
          <w:trHeight w:val="22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5E4ECD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01F8F2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83A1A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4A99B749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ΒΙΟΠΑΘΟΛΟΓΙΚΟ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193C12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ΙΑΤΡΙΚΗΣ ΒΙΟΠΑΘΟΛΟΓΙΑΣ-ΕΡΓΑΣΤΗΡΙΑΚΗΣ ΙΑΤΡΙΚΗΣ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223C22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Α΄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69A3AA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082B3D" w14:paraId="73214433" w14:textId="77777777" w:rsidTr="00082B3D">
        <w:trPr>
          <w:trHeight w:val="22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75A10E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B052C8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47B15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34D27F7D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0A71BFDC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48DA03CC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Μ.Ε.Θ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D07306" w14:textId="77777777" w:rsidR="00082B3D" w:rsidRDefault="00082B3D" w:rsidP="0090006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ΚΑΡΔΙΟΛΟΓΙΑΣ ή ΧΕΙΡΟΥΡΓΙΚΗΣ ή ΠΝΕΥΜΟΝΟΛΟΓΙΑΣ-ΦΥΜΑΤΙΟΛΟΓΙΑΣ 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D9A178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ΔΙΕΥΘΥΝΤΗ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144ED6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082B3D" w14:paraId="41F270D8" w14:textId="77777777" w:rsidTr="00082B3D">
        <w:trPr>
          <w:trHeight w:val="22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425E46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27861D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50C27B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ΑΝΑΙΣΘΗΣΙΟΛΟΓΙΚΟ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41A826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ΑΝΑΙΣΘΗΣΙΟΛΟΓΙΑΣ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DC8DE0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ΔΙΕΥΘΥΝΤΗ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3B9C93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082B3D" w14:paraId="331BA0E9" w14:textId="77777777" w:rsidTr="00082B3D">
        <w:trPr>
          <w:trHeight w:val="22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DFE637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8F73FF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1B0F7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  <w:p w14:paraId="54CEB777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  <w:p w14:paraId="196131DD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  <w:p w14:paraId="40C2B8C3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  <w:p w14:paraId="0936E3A4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  <w:p w14:paraId="19C7B30B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  <w:p w14:paraId="1D2C63C5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</w:p>
          <w:p w14:paraId="4AFC4DF0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/>
                <w:b/>
                <w:color w:val="000000"/>
                <w:sz w:val="20"/>
                <w:lang w:val="el-GR"/>
              </w:rPr>
            </w:pPr>
            <w:r>
              <w:rPr>
                <w:rFonts w:ascii="Calibri" w:hAnsi="Calibri"/>
                <w:b/>
                <w:color w:val="000000"/>
                <w:sz w:val="20"/>
                <w:lang w:val="el-GR"/>
              </w:rPr>
              <w:t>Τ.Ε.Π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46D411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highlight w:val="yellow"/>
                <w:lang w:val="el-GR"/>
              </w:rPr>
            </w:pPr>
            <w:r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ΠΑΙΔΙΑΤΡΙΚΗΣ ή ΚΑΡΔΙΟΛΟΓΙΑΣ ή ΠΝΕΥΜΟΝΟΛΟΓΙΑΣ-ΦΥΜΑΤΙΟΛΟΓΙΑΣ ή ΧΕΙΡΟΥΡΓΙΚΗΣ ΠΑΙΔΩΝ με αποδεδειγμένη εμπειρία και γνώση στην επείγουσα ιατρική ή εξειδίκευση στη Μ.Ε.Θ. ή ΓΕΝΙΚΗΣ/ΟΙΚΟΓΕΝΕΙΑΚΗΣ ΙΑΤΡΙΚΗΣ (με αποδεδειγμένη εμπειρία και γνώση στην επείγουσα ιατρική, διάσωση, </w:t>
            </w:r>
            <w:proofErr w:type="spellStart"/>
            <w:r>
              <w:rPr>
                <w:rFonts w:ascii="Calibri" w:hAnsi="Calibri"/>
                <w:b/>
                <w:color w:val="000000"/>
                <w:sz w:val="20"/>
                <w:lang w:val="el-GR"/>
              </w:rPr>
              <w:t>προνοσοκομειακή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περίθαλψη και διαχείριση-διοίκηση-συντονισμό του έργου της εφημερίας)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426EE2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A4C4B9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082B3D" w14:paraId="3F8FE31E" w14:textId="77777777" w:rsidTr="00082B3D">
        <w:trPr>
          <w:trHeight w:val="303"/>
          <w:jc w:val="center"/>
        </w:trPr>
        <w:tc>
          <w:tcPr>
            <w:tcW w:w="5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F8CADC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7</w:t>
            </w:r>
          </w:p>
        </w:tc>
        <w:tc>
          <w:tcPr>
            <w:tcW w:w="18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8B26F2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Γ.Ν. ΧΑΝΙΩΝ «Ο ΑΓΙΟΣ ΓΕΩΡΓΙΟΣ»</w:t>
            </w: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207A1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60CB6CC0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Β΄ΠΑΘΟΛΟΓΙΚΗ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17E39A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ΕΣΩΤΕΡΙΚΗΣ ΠΑΘΟΛΟΓΙΑΣ 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8393B0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Α΄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C5B3CF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082B3D" w14:paraId="053685CB" w14:textId="77777777" w:rsidTr="00082B3D">
        <w:trPr>
          <w:trHeight w:val="367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08C45A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616AFE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251E4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1E1C537A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ΟΡΘΟΠΑΙΔΙΚΗ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BB1E6A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ΟΡΘΟΠΑΙΔΙΚΗΣ ΚΑΙ ΤΡΑΥΜΑΤΟΛΟΓΙΑΣ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8A955A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904868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082B3D" w14:paraId="26C5A28E" w14:textId="77777777" w:rsidTr="00082B3D">
        <w:trPr>
          <w:trHeight w:val="23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B75F37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CC89BC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CD972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5ABED6D6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ΚΕΝΤΡΟ ΨΥΧΙΚΗΣ ΥΓΕΙΑΣ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44A349" w14:textId="77777777" w:rsidR="00082B3D" w:rsidRDefault="00821626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ΨΥΧΙΑΤΡΙΚΗΣ ΠΑΙΔΙΟΥ ΚΑΙ ΕΦΗΒΟΥ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3915A9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ΔΙΕΥΘΥΝΤΗ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00F50D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082B3D" w14:paraId="1D73C06F" w14:textId="77777777" w:rsidTr="00082B3D">
        <w:trPr>
          <w:trHeight w:val="317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F9E939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74D5B2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36EB06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ΚΕΝΤΡΟ ΨΥΧΙΚΗΣ ΥΓΕΙΑΣ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E32B74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ΨΥΧΙΑΤΡΙΚΗΣ 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06FF04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ΔΙΕΥΘΥΝΤΗ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7242A6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082B3D" w14:paraId="1394C186" w14:textId="77777777" w:rsidTr="00082B3D">
        <w:trPr>
          <w:trHeight w:val="253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AA2BE7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6324FF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F09A7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07721C4B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Α΄ΧΕΙΡΟΥΡΓΙΚΗ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B42DCE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ΧΕΙΡΟΥΡΓΙΚΗΣ 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4E1964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Α΄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30FE34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082B3D" w14:paraId="4D2D7739" w14:textId="77777777" w:rsidTr="00082B3D">
        <w:trPr>
          <w:trHeight w:val="288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D0E0BC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4A68D6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499BB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06AA796C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Α΄ΧΕΙΡΟΥΡΓΙΚΗ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00D995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ΧΕΙΡΟΥΡΓΙΚΗΣ 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A80F8F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ΔΙΕΥΘΥΝΤΗ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69A009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082B3D" w14:paraId="505B4DFF" w14:textId="77777777" w:rsidTr="00082B3D">
        <w:trPr>
          <w:trHeight w:val="288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43AC95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40B908" w14:textId="77777777" w:rsidR="00082B3D" w:rsidRDefault="00082B3D">
            <w:pPr>
              <w:overflowPunct/>
              <w:autoSpaceDE/>
              <w:autoSpaceDN/>
              <w:adjustRightInd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726C6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6E673C9D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098D4634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0BCAF36A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03E8D7AB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16A66A67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094CBC80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5FE82E20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693E613B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19250BF2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3D4811E4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10E31C8A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73CAA343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3FE625F8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7B4B72D5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18814A1F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  <w:p w14:paraId="33053ABD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Τ.Ε.Π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AB3654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ΚΑΡΔΙΟΛΟΓΙΑΣ ή ΠΝΕΥΜΟΝΟΛΟΓΙΑΣ-ΦΥΜΑΤΙΟΛΟΓΙΑΣ ή ΠΑΙΔΙΑΤΡΙΚΗΣ ή </w:t>
            </w:r>
            <w:r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ΧΕΙΡΟΥΡΓΙΚΗΣ ΠΑΙΔΩΝ με αποδεδειγμένη εμπειρία και γνώση στην επείγουσα ιατρική ή εξειδίκευση στη Μ.Ε.Θ. ή ΓΕΝΙΚΗΣ/ΟΙΚΟΓΕΝΕΙΑΚΗΣ ΙΑΤΡΙΚΗΣ (με αποδεδειγμένη εμπειρία και γνώση στην επείγουσα ιατρική, διάσωση, </w:t>
            </w:r>
            <w:proofErr w:type="spellStart"/>
            <w:r>
              <w:rPr>
                <w:rFonts w:ascii="Calibri" w:hAnsi="Calibri"/>
                <w:b/>
                <w:color w:val="000000"/>
                <w:sz w:val="20"/>
                <w:lang w:val="el-GR"/>
              </w:rPr>
              <w:t>προνοσοκομειακή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lang w:val="el-GR"/>
              </w:rPr>
              <w:t xml:space="preserve"> περίθαλψη και διαχείριση-διοίκηση-συντονισμό του έργου της εφημερίας)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503445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F2094B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082B3D" w14:paraId="145687AC" w14:textId="77777777" w:rsidTr="00082B3D">
        <w:trPr>
          <w:trHeight w:val="365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CC21FA" w14:textId="77777777" w:rsidR="00082B3D" w:rsidRDefault="00082B3D">
            <w:pPr>
              <w:overflowPunct/>
              <w:autoSpaceDE/>
              <w:adjustRightInd/>
              <w:spacing w:line="276" w:lineRule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9.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4054B5" w14:textId="77777777" w:rsidR="00082B3D" w:rsidRDefault="00082B3D">
            <w:pPr>
              <w:overflowPunct/>
              <w:autoSpaceDE/>
              <w:adjustRightInd/>
              <w:spacing w:line="276" w:lineRule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Κ.Υ. ΤΖΕΡΜΙΑΔΩΝ</w:t>
            </w: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E51E9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992D4A" w14:textId="77777777" w:rsidR="00082B3D" w:rsidRDefault="00082B3D" w:rsidP="0090006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ΓΕΝΙΚΗΣ</w:t>
            </w:r>
            <w:r w:rsidR="00E16714">
              <w:rPr>
                <w:rFonts w:ascii="Calibri" w:hAnsi="Calibri" w:cs="Calibri"/>
                <w:b/>
                <w:bCs/>
                <w:sz w:val="20"/>
                <w:lang w:val="el-GR"/>
              </w:rPr>
              <w:t>/ΟΙΚΟΓΕΝΕΙΑΚΗΣ</w:t>
            </w: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 ΙΑΤΡΙΚΗΣ 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6B3AF6" w14:textId="77777777" w:rsidR="00082B3D" w:rsidRDefault="00082B3D">
            <w:pPr>
              <w:overflowPunct/>
              <w:autoSpaceDE/>
              <w:adjustRightInd/>
              <w:spacing w:line="276" w:lineRule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Α΄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C1C95B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082B3D" w14:paraId="13D5D25B" w14:textId="77777777" w:rsidTr="00082B3D">
        <w:trPr>
          <w:trHeight w:val="365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9F7C44" w14:textId="77777777" w:rsidR="00082B3D" w:rsidRDefault="00082B3D">
            <w:pPr>
              <w:overflowPunct/>
              <w:autoSpaceDE/>
              <w:adjustRightInd/>
              <w:spacing w:line="276" w:lineRule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10.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6F320B" w14:textId="77777777" w:rsidR="00082B3D" w:rsidRDefault="00082B3D">
            <w:pPr>
              <w:overflowPunct/>
              <w:autoSpaceDE/>
              <w:adjustRightInd/>
              <w:spacing w:line="276" w:lineRule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Κ.Υ. ΚΙΣΣΑΜΟΥ </w:t>
            </w: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F94B5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58ACE2" w14:textId="77777777" w:rsidR="00082B3D" w:rsidRDefault="00082B3D" w:rsidP="0090006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ΓΕΝΙΚΗΣ</w:t>
            </w:r>
            <w:r w:rsidR="00E16714">
              <w:rPr>
                <w:rFonts w:ascii="Calibri" w:hAnsi="Calibri" w:cs="Calibri"/>
                <w:b/>
                <w:bCs/>
                <w:sz w:val="20"/>
                <w:lang w:val="el-GR"/>
              </w:rPr>
              <w:t>/ΟΙΚΟΓΕΝΕΙΑΚΗΣ</w:t>
            </w: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 ΙΑΤΡΙΚΗΣ 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ED3EBB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8C639A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082B3D" w14:paraId="771E6E37" w14:textId="77777777" w:rsidTr="00082B3D">
        <w:trPr>
          <w:trHeight w:val="365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F3A482" w14:textId="77777777" w:rsidR="00082B3D" w:rsidRDefault="00082B3D">
            <w:pPr>
              <w:overflowPunct/>
              <w:autoSpaceDE/>
              <w:adjustRightInd/>
              <w:spacing w:line="276" w:lineRule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FAD295" w14:textId="77777777" w:rsidR="00082B3D" w:rsidRDefault="00082B3D">
            <w:pPr>
              <w:overflowPunct/>
              <w:autoSpaceDE/>
              <w:adjustRightInd/>
              <w:spacing w:line="276" w:lineRule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Κ.Υ. ΒΑΜΟΥ</w:t>
            </w: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DA9A6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12012C" w14:textId="77777777" w:rsidR="00082B3D" w:rsidRDefault="00082B3D" w:rsidP="00900060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ΓΕΝΙΚΗΣ</w:t>
            </w:r>
            <w:r w:rsidR="00E16714">
              <w:rPr>
                <w:rFonts w:ascii="Calibri" w:hAnsi="Calibri" w:cs="Calibri"/>
                <w:b/>
                <w:bCs/>
                <w:sz w:val="20"/>
                <w:lang w:val="el-GR"/>
              </w:rPr>
              <w:t>/ΟΙΚΟΓΕΝΕΙΑΚΗΣ</w:t>
            </w: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 ΙΑΤΡΙΚΗΣ 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C3D3D8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A2DDAA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082B3D" w14:paraId="28C56077" w14:textId="77777777" w:rsidTr="00082B3D">
        <w:trPr>
          <w:trHeight w:val="365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771B4E" w14:textId="77777777" w:rsidR="00082B3D" w:rsidRDefault="00082B3D">
            <w:pPr>
              <w:overflowPunct/>
              <w:autoSpaceDE/>
              <w:adjustRightInd/>
              <w:spacing w:line="276" w:lineRule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12.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5F6BC2" w14:textId="77777777" w:rsidR="00082B3D" w:rsidRDefault="00082B3D">
            <w:pPr>
              <w:overflowPunct/>
              <w:autoSpaceDE/>
              <w:adjustRightInd/>
              <w:spacing w:line="276" w:lineRule="auto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Κ.Υ. ΡΕΘΥΜΝΟΥ</w:t>
            </w: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5C4F2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515F17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ΕΣΩΤΕΡΙΚΗΣ ΠΑΘΟΛΟΓΙΑΣ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B9D3C4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FDDAF2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082B3D" w14:paraId="033CAD8E" w14:textId="77777777" w:rsidTr="00082B3D">
        <w:trPr>
          <w:trHeight w:val="367"/>
          <w:jc w:val="center"/>
        </w:trPr>
        <w:tc>
          <w:tcPr>
            <w:tcW w:w="24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273F2" w14:textId="77777777" w:rsidR="00082B3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59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F6E607" w14:textId="77777777" w:rsidR="00082B3D" w:rsidRPr="00297AED" w:rsidRDefault="00082B3D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 xml:space="preserve">                                                                                                                                                              ΣΥΝΟΛΟ ΘΕΣΕΩΝ 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E36F95" w14:textId="77777777" w:rsidR="00082B3D" w:rsidRPr="00297AED" w:rsidRDefault="00477006" w:rsidP="00EE1282">
            <w:pPr>
              <w:overflowPunct/>
              <w:autoSpaceDE/>
              <w:autoSpaceDN/>
              <w:adjustRightInd/>
              <w:spacing w:line="276" w:lineRule="auto"/>
              <w:rPr>
                <w:rFonts w:ascii="Calibri" w:hAnsi="Calibri"/>
                <w:b/>
                <w:color w:val="000000"/>
                <w:szCs w:val="22"/>
                <w:lang w:val="el-GR"/>
              </w:rPr>
            </w:pPr>
            <w:r w:rsidRPr="00297AED">
              <w:rPr>
                <w:rFonts w:ascii="Calibri" w:hAnsi="Calibri"/>
                <w:color w:val="000000"/>
                <w:szCs w:val="22"/>
                <w:lang w:val="el-GR"/>
              </w:rPr>
              <w:t xml:space="preserve">      </w:t>
            </w:r>
            <w:r w:rsidR="00EE1282" w:rsidRPr="00297AED">
              <w:rPr>
                <w:rFonts w:ascii="Calibri" w:hAnsi="Calibri"/>
                <w:b/>
                <w:color w:val="000000"/>
                <w:szCs w:val="22"/>
                <w:lang w:val="el-GR"/>
              </w:rPr>
              <w:t>59</w:t>
            </w:r>
          </w:p>
        </w:tc>
      </w:tr>
      <w:tr w:rsidR="00AA7C0A" w14:paraId="697D0A6B" w14:textId="77777777" w:rsidTr="00082B3D">
        <w:trPr>
          <w:trHeight w:val="367"/>
          <w:jc w:val="center"/>
        </w:trPr>
        <w:tc>
          <w:tcPr>
            <w:tcW w:w="24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ACEF7" w14:textId="77777777" w:rsidR="00AA7C0A" w:rsidRPr="00AA7C0A" w:rsidRDefault="00AA7C0A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color w:val="FF0000"/>
                <w:sz w:val="20"/>
                <w:lang w:val="el-GR"/>
              </w:rPr>
            </w:pPr>
          </w:p>
        </w:tc>
        <w:tc>
          <w:tcPr>
            <w:tcW w:w="59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2C447" w14:textId="77777777" w:rsidR="00AA7C0A" w:rsidRPr="00297AED" w:rsidRDefault="00AA7C0A">
            <w:pPr>
              <w:overflowPunct/>
              <w:autoSpaceDE/>
              <w:adjustRightInd/>
              <w:spacing w:line="276" w:lineRule="auto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</w:pPr>
            <w:r w:rsidRPr="00297AED">
              <w:rPr>
                <w:rFonts w:ascii="Calibri" w:hAnsi="Calibri" w:cs="Calibri"/>
                <w:b/>
                <w:bCs/>
                <w:color w:val="000000"/>
                <w:sz w:val="20"/>
                <w:lang w:val="el-GR"/>
              </w:rPr>
              <w:t>ΓΕΝΙΚΟ ΣΥΝΟΛΟ ΘΕΣΕΩΝ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0D3E0" w14:textId="77777777" w:rsidR="00AA7C0A" w:rsidRPr="00297AED" w:rsidRDefault="00716355" w:rsidP="00490351">
            <w:pPr>
              <w:overflowPunct/>
              <w:autoSpaceDE/>
              <w:autoSpaceDN/>
              <w:adjustRightInd/>
              <w:spacing w:line="276" w:lineRule="auto"/>
              <w:jc w:val="center"/>
              <w:rPr>
                <w:rFonts w:ascii="Calibri" w:hAnsi="Calibri"/>
                <w:b/>
                <w:color w:val="000000"/>
                <w:szCs w:val="22"/>
                <w:lang w:val="el-GR"/>
              </w:rPr>
            </w:pPr>
            <w:r w:rsidRPr="00297AED">
              <w:rPr>
                <w:rFonts w:ascii="Calibri" w:hAnsi="Calibri"/>
                <w:b/>
                <w:color w:val="000000"/>
                <w:szCs w:val="22"/>
                <w:lang w:val="el-GR"/>
              </w:rPr>
              <w:t>85</w:t>
            </w:r>
            <w:r w:rsidR="00490351">
              <w:rPr>
                <w:rFonts w:ascii="Calibri" w:hAnsi="Calibri"/>
                <w:b/>
                <w:color w:val="000000"/>
                <w:szCs w:val="22"/>
                <w:lang w:val="el-GR"/>
              </w:rPr>
              <w:t>4</w:t>
            </w:r>
          </w:p>
        </w:tc>
      </w:tr>
    </w:tbl>
    <w:p w14:paraId="7D05A719" w14:textId="77777777" w:rsidR="00082B3D" w:rsidRDefault="00082B3D" w:rsidP="00082B3D">
      <w:pPr>
        <w:pStyle w:val="30"/>
        <w:spacing w:line="276" w:lineRule="auto"/>
        <w:jc w:val="both"/>
        <w:rPr>
          <w:rFonts w:cs="Calibri"/>
          <w:u w:val="none"/>
          <w:lang w:val="en-US"/>
        </w:rPr>
      </w:pPr>
    </w:p>
    <w:p w14:paraId="5CE8706D" w14:textId="77777777" w:rsidR="00211BE4" w:rsidRDefault="00211BE4" w:rsidP="00211BE4">
      <w:pPr>
        <w:pStyle w:val="30"/>
        <w:rPr>
          <w:rFonts w:cs="Calibri"/>
          <w:lang w:val="el-GR"/>
        </w:rPr>
      </w:pPr>
    </w:p>
    <w:p w14:paraId="5C2DF9A9" w14:textId="77777777" w:rsidR="00211BE4" w:rsidRDefault="00211BE4" w:rsidP="00211BE4">
      <w:pPr>
        <w:pStyle w:val="30"/>
        <w:rPr>
          <w:rFonts w:cs="Calibri"/>
          <w:lang w:val="el-GR"/>
        </w:rPr>
      </w:pPr>
      <w:r>
        <w:rPr>
          <w:rFonts w:cs="Calibri"/>
          <w:lang w:val="el-GR"/>
        </w:rPr>
        <w:t>ΕΚΑΒ</w:t>
      </w:r>
    </w:p>
    <w:tbl>
      <w:tblPr>
        <w:tblW w:w="10440" w:type="dxa"/>
        <w:jc w:val="center"/>
        <w:tblLook w:val="04A0" w:firstRow="1" w:lastRow="0" w:firstColumn="1" w:lastColumn="0" w:noHBand="0" w:noVBand="1"/>
      </w:tblPr>
      <w:tblGrid>
        <w:gridCol w:w="548"/>
        <w:gridCol w:w="2969"/>
        <w:gridCol w:w="4356"/>
        <w:gridCol w:w="1530"/>
        <w:gridCol w:w="1037"/>
      </w:tblGrid>
      <w:tr w:rsidR="00211BE4" w14:paraId="10B3E073" w14:textId="77777777" w:rsidTr="00211BE4">
        <w:trPr>
          <w:trHeight w:val="480"/>
          <w:jc w:val="center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FB018" w14:textId="77777777" w:rsidR="00211BE4" w:rsidRDefault="00211BE4">
            <w:pPr>
              <w:overflowPunct/>
              <w:autoSpaceDE/>
              <w:adjustRightInd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A3718B" w14:textId="77777777" w:rsidR="00211BE4" w:rsidRDefault="00211BE4">
            <w:pPr>
              <w:overflowPunct/>
              <w:autoSpaceDE/>
              <w:adjustRightInd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ΦΟΡΕΑΣ</w:t>
            </w:r>
          </w:p>
        </w:tc>
        <w:tc>
          <w:tcPr>
            <w:tcW w:w="4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47BFD4" w14:textId="77777777" w:rsidR="00211BE4" w:rsidRDefault="00211BE4">
            <w:pPr>
              <w:overflowPunct/>
              <w:autoSpaceDE/>
              <w:adjustRightInd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ΕΙΔΙΚΟΤΗΤΑ</w:t>
            </w:r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971C28" w14:textId="77777777" w:rsidR="00211BE4" w:rsidRDefault="00211BE4">
            <w:pPr>
              <w:overflowPunct/>
              <w:autoSpaceDE/>
              <w:adjustRightInd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ΒΑΘΜΟΣ</w:t>
            </w:r>
          </w:p>
        </w:tc>
        <w:tc>
          <w:tcPr>
            <w:tcW w:w="1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1FF2D7" w14:textId="77777777" w:rsidR="00211BE4" w:rsidRDefault="00211BE4">
            <w:pPr>
              <w:overflowPunct/>
              <w:autoSpaceDE/>
              <w:adjustRightInd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ΑΡΙΘΜΟΣ ΘΕΣΕΩΝ</w:t>
            </w:r>
          </w:p>
        </w:tc>
      </w:tr>
      <w:tr w:rsidR="00211BE4" w14:paraId="425C3415" w14:textId="77777777" w:rsidTr="00211BE4">
        <w:trPr>
          <w:trHeight w:val="480"/>
          <w:jc w:val="center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6540C" w14:textId="77777777" w:rsidR="00211BE4" w:rsidRDefault="00211BE4">
            <w:pPr>
              <w:overflowPunct/>
              <w:autoSpaceDE/>
              <w:adjustRightInd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C33A01" w14:textId="77777777" w:rsidR="00211BE4" w:rsidRDefault="00211BE4">
            <w:pPr>
              <w:overflowPunct/>
              <w:autoSpaceDE/>
              <w:adjustRightInd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ΕΚΑΒ ΑΘΗΝΩΝ (Κεντρική Υπηρεσία) </w:t>
            </w:r>
          </w:p>
        </w:tc>
        <w:tc>
          <w:tcPr>
            <w:tcW w:w="4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953CEA" w14:textId="77777777" w:rsidR="00211BE4" w:rsidRDefault="00211BE4">
            <w:pPr>
              <w:overflowPunct/>
              <w:autoSpaceDE/>
              <w:adjustRightInd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ΚΑΡΔΙΟΛΟΓΙΑΣ ή ΧΕΙΡΟΥΡΓΙΚΗΣ ή ΓΕΝΙΚΗΣ/ΟΙΚΟΓΕΝΕΙΑΚΗΣ ΙΑΤΡΙΚΗΣ ή ΠΝΕΥΜΟΝΟΛΟΓΙΑΣ – ΦΥΜΑΤΙΟΛΟΓΙΑΣ</w:t>
            </w:r>
            <w:r w:rsidRPr="00211BE4"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ή άλλων ειδικοτήτων με προϋπηρεσία στο ΕΚΑΒ  </w:t>
            </w:r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4E9CEC" w14:textId="77777777" w:rsidR="00211BE4" w:rsidRDefault="00211BE4">
            <w:pPr>
              <w:overflowPunct/>
              <w:autoSpaceDE/>
              <w:adjustRightInd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E6E140" w14:textId="77777777" w:rsidR="00211BE4" w:rsidRDefault="00211BE4">
            <w:pPr>
              <w:overflowPunct/>
              <w:autoSpaceDE/>
              <w:adjustRightInd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2</w:t>
            </w:r>
          </w:p>
        </w:tc>
      </w:tr>
      <w:tr w:rsidR="00211BE4" w14:paraId="48B544FF" w14:textId="77777777" w:rsidTr="00211BE4">
        <w:trPr>
          <w:trHeight w:val="480"/>
          <w:jc w:val="center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46EFAE" w14:textId="77777777" w:rsidR="00211BE4" w:rsidRDefault="00211BE4">
            <w:pPr>
              <w:overflowPunct/>
              <w:autoSpaceDE/>
              <w:adjustRightInd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 </w:t>
            </w: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65CF2F" w14:textId="77777777" w:rsidR="00211BE4" w:rsidRDefault="00211BE4">
            <w:pPr>
              <w:overflowPunct/>
              <w:autoSpaceDE/>
              <w:adjustRightInd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ΕΚΑΒ ΠΑΤΡΑΣ (Τομέας Πάτρας) </w:t>
            </w:r>
          </w:p>
        </w:tc>
        <w:tc>
          <w:tcPr>
            <w:tcW w:w="4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CA2A45" w14:textId="77777777" w:rsidR="00211BE4" w:rsidRDefault="00211BE4" w:rsidP="00AA6C1D">
            <w:pPr>
              <w:overflowPunct/>
              <w:autoSpaceDE/>
              <w:adjustRightInd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  ΚΑΡΔΙΟΛΟΓΙΑΣ ή ΧΕΙΡΟΥΡΓΙΚΗΣ ή ΓΕΝΙΚΗΣ/ΟΙΚΟΓΕΝΕΙΑΚΗΣ ΙΑΤΡΙΚΗΣ ή ΠΝΕΥΜΟΝΟΛΟΓΙΑΣ – ΦΥΜΑΤΙΟΛΟΓΙΑΣ</w:t>
            </w:r>
            <w:r w:rsidRPr="00211BE4"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ή άλλων ειδικοτήτων με προϋπηρεσία στο ΕΚΑΒ</w:t>
            </w:r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C47DFE" w14:textId="77777777" w:rsidR="00211BE4" w:rsidRDefault="00211BE4" w:rsidP="00211BE4">
            <w:pPr>
              <w:overflowPunct/>
              <w:autoSpaceDE/>
              <w:adjustRightInd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ΕΠΙΜΕΛΗΤΗ </w:t>
            </w:r>
            <w:r>
              <w:rPr>
                <w:rFonts w:ascii="Calibri" w:hAnsi="Calibri" w:cs="Calibri"/>
                <w:b/>
                <w:bCs/>
                <w:sz w:val="20"/>
              </w:rPr>
              <w:t>B</w:t>
            </w: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΄</w:t>
            </w:r>
          </w:p>
        </w:tc>
        <w:tc>
          <w:tcPr>
            <w:tcW w:w="1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226CD0" w14:textId="77777777" w:rsidR="00211BE4" w:rsidRDefault="00211BE4">
            <w:pPr>
              <w:overflowPunct/>
              <w:autoSpaceDE/>
              <w:adjustRightInd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211BE4" w14:paraId="305D72EC" w14:textId="77777777" w:rsidTr="00211BE4">
        <w:trPr>
          <w:trHeight w:val="480"/>
          <w:jc w:val="center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24D7E1" w14:textId="77777777" w:rsidR="00211BE4" w:rsidRDefault="00211BE4">
            <w:pPr>
              <w:overflowPunct/>
              <w:autoSpaceDE/>
              <w:adjustRightInd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 </w:t>
            </w: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7ACC7F" w14:textId="77777777" w:rsidR="00211BE4" w:rsidRDefault="00211BE4">
            <w:pPr>
              <w:overflowPunct/>
              <w:autoSpaceDE/>
              <w:adjustRightInd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ΕΚΑΒ ΗΡΑΚΛΕΙΟΥ (Τομέας Ηρακλείου)</w:t>
            </w:r>
          </w:p>
        </w:tc>
        <w:tc>
          <w:tcPr>
            <w:tcW w:w="4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04046C" w14:textId="77777777" w:rsidR="00211BE4" w:rsidRDefault="00211BE4">
            <w:pPr>
              <w:overflowPunct/>
              <w:autoSpaceDE/>
              <w:adjustRightInd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ΑΝΑΙΣΘΗΣΙΟΛΟΓΙΑΣ ή </w:t>
            </w:r>
            <w:r w:rsidR="00821626"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ΕΣΩΤΕΡΙΚΗΣ </w:t>
            </w: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ΠΑΘΟΛΟΓΙΑΣ ή ΚΑΡΔΙΟΛΟΓΙΑΣ ή ΧΕΙΡΟΥΡΓΙΚΗΣ ή ΓΕΝΙΚΗΣ/ΟΙΚΟΓΕΝΕΙΑΚΗΣ ΙΑΤΡΙΚΗΣ ή </w:t>
            </w: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lastRenderedPageBreak/>
              <w:t>ΠΝΕΥΜΟΝΟΛΟΓΙΑΣ – ΦΥΜΑΤΙΟΛΟΓΙΑΣ</w:t>
            </w:r>
            <w:r w:rsidRPr="00211BE4"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ή άλλων ειδικοτήτων με προϋπηρεσία στο ΕΚΑΒ</w:t>
            </w:r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2A665F" w14:textId="77777777" w:rsidR="00211BE4" w:rsidRDefault="00211BE4">
            <w:pPr>
              <w:overflowPunct/>
              <w:autoSpaceDE/>
              <w:adjustRightInd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lastRenderedPageBreak/>
              <w:t>ΕΠΙΜΕΛΗΤΗ Β΄</w:t>
            </w:r>
          </w:p>
        </w:tc>
        <w:tc>
          <w:tcPr>
            <w:tcW w:w="1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A61AC2" w14:textId="77777777" w:rsidR="00211BE4" w:rsidRDefault="00211BE4">
            <w:pPr>
              <w:overflowPunct/>
              <w:autoSpaceDE/>
              <w:adjustRightInd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211BE4" w14:paraId="04F278A3" w14:textId="77777777" w:rsidTr="00211BE4">
        <w:trPr>
          <w:trHeight w:val="480"/>
          <w:jc w:val="center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0E9789" w14:textId="77777777" w:rsidR="00211BE4" w:rsidRDefault="00211BE4">
            <w:pPr>
              <w:overflowPunct/>
              <w:autoSpaceDE/>
              <w:adjustRightInd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 </w:t>
            </w: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D82768" w14:textId="77777777" w:rsidR="00211BE4" w:rsidRDefault="00211BE4">
            <w:pPr>
              <w:overflowPunct/>
              <w:autoSpaceDE/>
              <w:adjustRightInd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ΕΚΑΒ ΚΟΖΑΝΗΣ (Τομέας Κοζάνης)</w:t>
            </w:r>
          </w:p>
        </w:tc>
        <w:tc>
          <w:tcPr>
            <w:tcW w:w="4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6C82F1" w14:textId="77777777" w:rsidR="00211BE4" w:rsidRDefault="00211BE4">
            <w:pPr>
              <w:overflowPunct/>
              <w:autoSpaceDE/>
              <w:adjustRightInd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ΚΑΡΔΙΟΛΟΓΙΑΣ ή ΧΕΙΡΟΥΡΓΙΚΗΣ ή ΓΕΝΙΚΗΣ/ΟΙΚΟΓΕΝΕΙΑΚΗΣ ΙΑΤΡΙΚΗΣ ή ΠΝΕΥΜΟΝΟΛΟΓΙΑΣ – ΦΥΜΑΤΙΟΛΟΓΙΑΣ</w:t>
            </w:r>
            <w:r w:rsidRPr="00211BE4"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 xml:space="preserve">ή άλλων ειδικοτήτων με προϋπηρεσία στο ΕΚΑΒ </w:t>
            </w:r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E8404D" w14:textId="77777777" w:rsidR="00211BE4" w:rsidRDefault="00211BE4">
            <w:pPr>
              <w:overflowPunct/>
              <w:autoSpaceDE/>
              <w:adjustRightInd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ΕΠΙΜΕΛΗΤΗ Β΄</w:t>
            </w:r>
          </w:p>
        </w:tc>
        <w:tc>
          <w:tcPr>
            <w:tcW w:w="1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F7A144" w14:textId="77777777" w:rsidR="00211BE4" w:rsidRDefault="00211BE4">
            <w:pPr>
              <w:overflowPunct/>
              <w:autoSpaceDE/>
              <w:adjustRightInd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l-GR"/>
              </w:rPr>
              <w:t>1</w:t>
            </w:r>
          </w:p>
        </w:tc>
      </w:tr>
      <w:tr w:rsidR="00211BE4" w:rsidRPr="00060571" w14:paraId="37B8D615" w14:textId="77777777" w:rsidTr="00211BE4">
        <w:trPr>
          <w:trHeight w:val="480"/>
          <w:jc w:val="center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0AAAE7" w14:textId="77777777" w:rsidR="00211BE4" w:rsidRPr="00440EC6" w:rsidRDefault="00211BE4" w:rsidP="00211BE4">
            <w:pPr>
              <w:overflowPunct/>
              <w:autoSpaceDE/>
              <w:adjustRightInd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4B47C4" w14:textId="77777777" w:rsidR="00211BE4" w:rsidRPr="00211BE4" w:rsidRDefault="00211BE4" w:rsidP="00211BE4">
            <w:pPr>
              <w:overflowPunct/>
              <w:autoSpaceDE/>
              <w:adjustRightInd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4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0D20F8" w14:textId="77777777" w:rsidR="00211BE4" w:rsidRPr="00211BE4" w:rsidRDefault="00211BE4" w:rsidP="00211BE4">
            <w:pPr>
              <w:overflowPunct/>
              <w:autoSpaceDE/>
              <w:adjustRightInd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  <w:r w:rsidRPr="00211BE4">
              <w:rPr>
                <w:rFonts w:ascii="Calibri" w:hAnsi="Calibri" w:cs="Calibri"/>
                <w:b/>
                <w:bCs/>
                <w:sz w:val="20"/>
                <w:lang w:val="el-GR"/>
              </w:rPr>
              <w:t>ΣΥΝΟΛΟ ΘΕΣΕΩΝ</w:t>
            </w:r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B679BF" w14:textId="77777777" w:rsidR="00211BE4" w:rsidRPr="00440EC6" w:rsidRDefault="00211BE4" w:rsidP="00211BE4">
            <w:pPr>
              <w:overflowPunct/>
              <w:autoSpaceDE/>
              <w:adjustRightInd/>
              <w:jc w:val="center"/>
              <w:rPr>
                <w:rFonts w:ascii="Calibri" w:hAnsi="Calibri" w:cs="Calibri"/>
                <w:b/>
                <w:bCs/>
                <w:sz w:val="20"/>
                <w:lang w:val="el-GR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69824F" w14:textId="77777777" w:rsidR="00211BE4" w:rsidRPr="00211BE4" w:rsidRDefault="00211BE4" w:rsidP="00211BE4">
            <w:pPr>
              <w:overflowPunct/>
              <w:autoSpaceDE/>
              <w:adjustRightInd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5</w:t>
            </w:r>
          </w:p>
        </w:tc>
      </w:tr>
    </w:tbl>
    <w:p w14:paraId="48F9C51C" w14:textId="77777777" w:rsidR="00EB3006" w:rsidRPr="00EB3006" w:rsidRDefault="00EB3006" w:rsidP="001A0511">
      <w:pPr>
        <w:pStyle w:val="30"/>
        <w:spacing w:line="276" w:lineRule="auto"/>
        <w:rPr>
          <w:lang w:val="el-GR"/>
        </w:rPr>
      </w:pPr>
    </w:p>
    <w:p w14:paraId="310BA913" w14:textId="77777777" w:rsidR="00DE3BF0" w:rsidRPr="00297AED" w:rsidRDefault="00DE3BF0" w:rsidP="00AB716C">
      <w:pPr>
        <w:pStyle w:val="30"/>
        <w:jc w:val="both"/>
        <w:rPr>
          <w:color w:val="000000"/>
          <w:sz w:val="22"/>
          <w:szCs w:val="22"/>
          <w:u w:val="none"/>
          <w:lang w:val="el-GR"/>
        </w:rPr>
      </w:pPr>
      <w:r w:rsidRPr="00AB716C">
        <w:rPr>
          <w:sz w:val="22"/>
          <w:szCs w:val="22"/>
          <w:u w:val="none"/>
        </w:rPr>
        <w:t>Η πρ</w:t>
      </w:r>
      <w:r w:rsidR="00473863" w:rsidRPr="00AB716C">
        <w:rPr>
          <w:sz w:val="22"/>
          <w:szCs w:val="22"/>
          <w:u w:val="none"/>
        </w:rPr>
        <w:t xml:space="preserve">οθεσμία υποβολής αιτήσεων στην </w:t>
      </w:r>
      <w:r w:rsidRPr="00AB716C">
        <w:rPr>
          <w:sz w:val="22"/>
          <w:szCs w:val="22"/>
          <w:u w:val="none"/>
        </w:rPr>
        <w:t xml:space="preserve">ηλεκτρονική διεύθυνση esydoctors.moh.gov.gr </w:t>
      </w:r>
      <w:r w:rsidRPr="00297AED">
        <w:rPr>
          <w:color w:val="000000"/>
          <w:sz w:val="22"/>
          <w:szCs w:val="22"/>
          <w:u w:val="none"/>
        </w:rPr>
        <w:t xml:space="preserve">αρχίζει στις </w:t>
      </w:r>
      <w:r w:rsidR="003A4CBF" w:rsidRPr="00297AED">
        <w:rPr>
          <w:color w:val="000000"/>
          <w:sz w:val="22"/>
          <w:szCs w:val="22"/>
          <w:u w:val="none"/>
          <w:lang w:val="el-GR"/>
        </w:rPr>
        <w:t xml:space="preserve"> </w:t>
      </w:r>
      <w:r w:rsidR="00AA6C1D">
        <w:rPr>
          <w:color w:val="000000"/>
          <w:sz w:val="22"/>
          <w:szCs w:val="22"/>
          <w:u w:val="none"/>
          <w:lang w:val="el-GR"/>
        </w:rPr>
        <w:t>21/</w:t>
      </w:r>
      <w:r w:rsidR="002243FD" w:rsidRPr="00297AED">
        <w:rPr>
          <w:color w:val="000000"/>
          <w:sz w:val="22"/>
          <w:szCs w:val="22"/>
          <w:u w:val="none"/>
          <w:lang w:val="el-GR"/>
        </w:rPr>
        <w:t>03</w:t>
      </w:r>
      <w:r w:rsidR="00F21FB2" w:rsidRPr="00297AED">
        <w:rPr>
          <w:color w:val="000000"/>
          <w:sz w:val="22"/>
          <w:szCs w:val="22"/>
          <w:u w:val="none"/>
          <w:lang w:val="el-GR"/>
        </w:rPr>
        <w:t>/202</w:t>
      </w:r>
      <w:r w:rsidR="003A4CBF" w:rsidRPr="00297AED">
        <w:rPr>
          <w:color w:val="000000"/>
          <w:sz w:val="22"/>
          <w:szCs w:val="22"/>
          <w:u w:val="none"/>
          <w:lang w:val="el-GR"/>
        </w:rPr>
        <w:t>3</w:t>
      </w:r>
      <w:r w:rsidR="002C103E" w:rsidRPr="00297AED">
        <w:rPr>
          <w:color w:val="000000"/>
          <w:sz w:val="22"/>
          <w:szCs w:val="22"/>
          <w:u w:val="none"/>
        </w:rPr>
        <w:t xml:space="preserve"> ώρα </w:t>
      </w:r>
      <w:r w:rsidR="00DB7B3F" w:rsidRPr="00297AED">
        <w:rPr>
          <w:color w:val="000000"/>
          <w:sz w:val="22"/>
          <w:szCs w:val="22"/>
          <w:u w:val="none"/>
          <w:lang w:val="el-GR"/>
        </w:rPr>
        <w:t>1</w:t>
      </w:r>
      <w:r w:rsidR="00AA6C1D">
        <w:rPr>
          <w:color w:val="000000"/>
          <w:sz w:val="22"/>
          <w:szCs w:val="22"/>
          <w:u w:val="none"/>
          <w:lang w:val="el-GR"/>
        </w:rPr>
        <w:t>4</w:t>
      </w:r>
      <w:r w:rsidR="00DB7B3F" w:rsidRPr="00297AED">
        <w:rPr>
          <w:color w:val="000000"/>
          <w:sz w:val="22"/>
          <w:szCs w:val="22"/>
          <w:u w:val="none"/>
          <w:lang w:val="el-GR"/>
        </w:rPr>
        <w:t>.00</w:t>
      </w:r>
      <w:r w:rsidRPr="00297AED">
        <w:rPr>
          <w:color w:val="000000"/>
          <w:sz w:val="22"/>
          <w:szCs w:val="22"/>
          <w:u w:val="none"/>
        </w:rPr>
        <w:t xml:space="preserve"> </w:t>
      </w:r>
      <w:r w:rsidR="009C7CC3" w:rsidRPr="00297AED">
        <w:rPr>
          <w:color w:val="000000"/>
          <w:sz w:val="22"/>
          <w:szCs w:val="22"/>
          <w:u w:val="none"/>
          <w:lang w:val="el-GR"/>
        </w:rPr>
        <w:t xml:space="preserve">(μεσημέρι) </w:t>
      </w:r>
      <w:r w:rsidRPr="00297AED">
        <w:rPr>
          <w:color w:val="000000"/>
          <w:sz w:val="22"/>
          <w:szCs w:val="22"/>
          <w:u w:val="none"/>
        </w:rPr>
        <w:t xml:space="preserve">και λήγει στις </w:t>
      </w:r>
      <w:r w:rsidR="003A4CBF" w:rsidRPr="00297AED">
        <w:rPr>
          <w:color w:val="000000"/>
          <w:sz w:val="22"/>
          <w:szCs w:val="22"/>
          <w:u w:val="none"/>
          <w:lang w:val="el-GR"/>
        </w:rPr>
        <w:t xml:space="preserve"> </w:t>
      </w:r>
      <w:r w:rsidR="00AA6C1D">
        <w:rPr>
          <w:color w:val="000000"/>
          <w:sz w:val="22"/>
          <w:szCs w:val="22"/>
          <w:u w:val="none"/>
          <w:lang w:val="el-GR"/>
        </w:rPr>
        <w:t>31</w:t>
      </w:r>
      <w:r w:rsidR="00D53E5D" w:rsidRPr="00297AED">
        <w:rPr>
          <w:color w:val="000000"/>
          <w:sz w:val="22"/>
          <w:szCs w:val="22"/>
          <w:u w:val="none"/>
          <w:lang w:val="el-GR"/>
        </w:rPr>
        <w:t>/</w:t>
      </w:r>
      <w:r w:rsidR="00566696" w:rsidRPr="00297AED">
        <w:rPr>
          <w:color w:val="000000"/>
          <w:sz w:val="22"/>
          <w:szCs w:val="22"/>
          <w:u w:val="none"/>
          <w:lang w:val="el-GR"/>
        </w:rPr>
        <w:t>03</w:t>
      </w:r>
      <w:r w:rsidR="00D53E5D" w:rsidRPr="00297AED">
        <w:rPr>
          <w:color w:val="000000"/>
          <w:sz w:val="22"/>
          <w:szCs w:val="22"/>
          <w:u w:val="none"/>
          <w:lang w:val="el-GR"/>
        </w:rPr>
        <w:t>/</w:t>
      </w:r>
      <w:r w:rsidR="00DB7B3F" w:rsidRPr="00297AED">
        <w:rPr>
          <w:color w:val="000000"/>
          <w:sz w:val="22"/>
          <w:szCs w:val="22"/>
          <w:u w:val="none"/>
          <w:lang w:val="el-GR"/>
        </w:rPr>
        <w:t>202</w:t>
      </w:r>
      <w:r w:rsidR="003A4CBF" w:rsidRPr="00297AED">
        <w:rPr>
          <w:color w:val="000000"/>
          <w:sz w:val="22"/>
          <w:szCs w:val="22"/>
          <w:u w:val="none"/>
          <w:lang w:val="el-GR"/>
        </w:rPr>
        <w:t>3</w:t>
      </w:r>
      <w:r w:rsidRPr="00297AED">
        <w:rPr>
          <w:color w:val="000000"/>
          <w:sz w:val="22"/>
          <w:szCs w:val="22"/>
          <w:u w:val="none"/>
        </w:rPr>
        <w:t xml:space="preserve"> ώρα </w:t>
      </w:r>
      <w:r w:rsidR="00DB7B3F" w:rsidRPr="00297AED">
        <w:rPr>
          <w:color w:val="000000"/>
          <w:sz w:val="22"/>
          <w:szCs w:val="22"/>
          <w:u w:val="none"/>
          <w:lang w:val="el-GR"/>
        </w:rPr>
        <w:t>24.00.</w:t>
      </w:r>
      <w:r w:rsidR="00366344" w:rsidRPr="00297AED">
        <w:rPr>
          <w:color w:val="000000"/>
          <w:sz w:val="22"/>
          <w:szCs w:val="22"/>
          <w:u w:val="none"/>
          <w:lang w:val="el-GR"/>
        </w:rPr>
        <w:t xml:space="preserve"> </w:t>
      </w:r>
    </w:p>
    <w:p w14:paraId="276218F1" w14:textId="77777777" w:rsidR="00DE3BF0" w:rsidRPr="00297AED" w:rsidRDefault="00F74F83" w:rsidP="00AB716C">
      <w:pPr>
        <w:pStyle w:val="30"/>
        <w:jc w:val="both"/>
        <w:rPr>
          <w:color w:val="000000"/>
          <w:sz w:val="22"/>
          <w:szCs w:val="22"/>
          <w:u w:val="none"/>
        </w:rPr>
      </w:pPr>
      <w:r w:rsidRPr="00297AED">
        <w:rPr>
          <w:color w:val="000000"/>
          <w:sz w:val="22"/>
          <w:szCs w:val="22"/>
          <w:u w:val="none"/>
        </w:rPr>
        <w:tab/>
        <w:t xml:space="preserve">Οι αποφάσεις </w:t>
      </w:r>
      <w:r w:rsidR="005B782C" w:rsidRPr="00297AED">
        <w:rPr>
          <w:color w:val="000000"/>
          <w:sz w:val="22"/>
          <w:szCs w:val="22"/>
          <w:u w:val="none"/>
        </w:rPr>
        <w:t>προκηρύξ</w:t>
      </w:r>
      <w:r w:rsidR="005B782C" w:rsidRPr="00297AED">
        <w:rPr>
          <w:color w:val="000000"/>
          <w:sz w:val="22"/>
          <w:szCs w:val="22"/>
          <w:u w:val="none"/>
          <w:lang w:val="el-GR"/>
        </w:rPr>
        <w:t>εων</w:t>
      </w:r>
      <w:r w:rsidR="00F04218" w:rsidRPr="00297AED">
        <w:rPr>
          <w:color w:val="000000"/>
          <w:sz w:val="22"/>
          <w:szCs w:val="22"/>
          <w:u w:val="none"/>
        </w:rPr>
        <w:t xml:space="preserve"> τ</w:t>
      </w:r>
      <w:r w:rsidRPr="00297AED">
        <w:rPr>
          <w:color w:val="000000"/>
          <w:sz w:val="22"/>
          <w:szCs w:val="22"/>
          <w:u w:val="none"/>
          <w:lang w:val="el-GR"/>
        </w:rPr>
        <w:t>ων</w:t>
      </w:r>
      <w:r w:rsidR="00F04218" w:rsidRPr="00297AED">
        <w:rPr>
          <w:color w:val="000000"/>
          <w:sz w:val="22"/>
          <w:szCs w:val="22"/>
          <w:u w:val="none"/>
          <w:lang w:val="el-GR"/>
        </w:rPr>
        <w:t xml:space="preserve"> Νοσοκομεί</w:t>
      </w:r>
      <w:r w:rsidRPr="00297AED">
        <w:rPr>
          <w:color w:val="000000"/>
          <w:sz w:val="22"/>
          <w:szCs w:val="22"/>
          <w:u w:val="none"/>
          <w:lang w:val="el-GR"/>
        </w:rPr>
        <w:t>ων</w:t>
      </w:r>
      <w:r w:rsidR="00F04218" w:rsidRPr="00297AED">
        <w:rPr>
          <w:color w:val="000000"/>
          <w:sz w:val="22"/>
          <w:szCs w:val="22"/>
          <w:u w:val="none"/>
        </w:rPr>
        <w:t xml:space="preserve"> για </w:t>
      </w:r>
      <w:r w:rsidR="00DE3BF0" w:rsidRPr="00297AED">
        <w:rPr>
          <w:color w:val="000000"/>
          <w:sz w:val="22"/>
          <w:szCs w:val="22"/>
          <w:u w:val="none"/>
        </w:rPr>
        <w:t>τις</w:t>
      </w:r>
      <w:r w:rsidR="00F04218" w:rsidRPr="00297AED">
        <w:rPr>
          <w:color w:val="000000"/>
          <w:sz w:val="22"/>
          <w:szCs w:val="22"/>
          <w:u w:val="none"/>
        </w:rPr>
        <w:t xml:space="preserve"> παραπάνω θέσεις πρέπει να </w:t>
      </w:r>
      <w:r w:rsidR="00D53E5D" w:rsidRPr="00297AED">
        <w:rPr>
          <w:color w:val="000000"/>
          <w:sz w:val="22"/>
          <w:szCs w:val="22"/>
          <w:u w:val="none"/>
          <w:lang w:val="el-GR"/>
        </w:rPr>
        <w:t>έχουν</w:t>
      </w:r>
      <w:r w:rsidR="00DE3BF0" w:rsidRPr="00297AED">
        <w:rPr>
          <w:color w:val="000000"/>
          <w:sz w:val="22"/>
          <w:szCs w:val="22"/>
          <w:u w:val="none"/>
        </w:rPr>
        <w:t xml:space="preserve"> εκδοθεί, αναρτηθεί στο ΔΙΑΥΓΕΙΑ και αποσταλεί ηλεκτρονικά στη διεύθυνση </w:t>
      </w:r>
      <w:proofErr w:type="spellStart"/>
      <w:r w:rsidR="00DE3BF0" w:rsidRPr="00297AED">
        <w:rPr>
          <w:color w:val="000000"/>
          <w:sz w:val="22"/>
          <w:szCs w:val="22"/>
          <w:u w:val="none"/>
          <w:lang w:val="en-US"/>
        </w:rPr>
        <w:t>dpnp</w:t>
      </w:r>
      <w:proofErr w:type="spellEnd"/>
      <w:r w:rsidR="00DE3BF0" w:rsidRPr="00297AED">
        <w:rPr>
          <w:color w:val="000000"/>
          <w:sz w:val="22"/>
          <w:szCs w:val="22"/>
          <w:u w:val="none"/>
        </w:rPr>
        <w:t>_</w:t>
      </w:r>
      <w:r w:rsidR="00DE3BF0" w:rsidRPr="00297AED">
        <w:rPr>
          <w:color w:val="000000"/>
          <w:sz w:val="22"/>
          <w:szCs w:val="22"/>
          <w:u w:val="none"/>
          <w:lang w:val="en-US"/>
        </w:rPr>
        <w:t>a</w:t>
      </w:r>
      <w:r w:rsidR="00DE3BF0" w:rsidRPr="00297AED">
        <w:rPr>
          <w:color w:val="000000"/>
          <w:sz w:val="22"/>
          <w:szCs w:val="22"/>
          <w:u w:val="none"/>
        </w:rPr>
        <w:t>@</w:t>
      </w:r>
      <w:r w:rsidR="00DE3BF0" w:rsidRPr="00297AED">
        <w:rPr>
          <w:color w:val="000000"/>
          <w:sz w:val="22"/>
          <w:szCs w:val="22"/>
          <w:u w:val="none"/>
          <w:lang w:val="en-US"/>
        </w:rPr>
        <w:t>moh</w:t>
      </w:r>
      <w:r w:rsidR="00DE3BF0" w:rsidRPr="00297AED">
        <w:rPr>
          <w:color w:val="000000"/>
          <w:sz w:val="22"/>
          <w:szCs w:val="22"/>
          <w:u w:val="none"/>
        </w:rPr>
        <w:t>.</w:t>
      </w:r>
      <w:proofErr w:type="spellStart"/>
      <w:r w:rsidR="00DE3BF0" w:rsidRPr="00297AED">
        <w:rPr>
          <w:color w:val="000000"/>
          <w:sz w:val="22"/>
          <w:szCs w:val="22"/>
          <w:u w:val="none"/>
          <w:lang w:val="en-US"/>
        </w:rPr>
        <w:t>gov</w:t>
      </w:r>
      <w:proofErr w:type="spellEnd"/>
      <w:r w:rsidR="00DE3BF0" w:rsidRPr="00297AED">
        <w:rPr>
          <w:color w:val="000000"/>
          <w:sz w:val="22"/>
          <w:szCs w:val="22"/>
          <w:u w:val="none"/>
        </w:rPr>
        <w:t>.</w:t>
      </w:r>
      <w:proofErr w:type="spellStart"/>
      <w:r w:rsidR="00DE3BF0" w:rsidRPr="00297AED">
        <w:rPr>
          <w:color w:val="000000"/>
          <w:sz w:val="22"/>
          <w:szCs w:val="22"/>
          <w:u w:val="none"/>
          <w:lang w:val="en-US"/>
        </w:rPr>
        <w:t>gr</w:t>
      </w:r>
      <w:proofErr w:type="spellEnd"/>
      <w:r w:rsidR="00DE3BF0" w:rsidRPr="00297AED">
        <w:rPr>
          <w:color w:val="000000"/>
          <w:sz w:val="22"/>
          <w:szCs w:val="22"/>
          <w:u w:val="none"/>
        </w:rPr>
        <w:t xml:space="preserve">, το αργότερο μέχρι και την </w:t>
      </w:r>
      <w:r w:rsidR="003A4CBF" w:rsidRPr="00297AED">
        <w:rPr>
          <w:color w:val="000000"/>
          <w:sz w:val="22"/>
          <w:szCs w:val="22"/>
          <w:u w:val="none"/>
          <w:lang w:val="el-GR"/>
        </w:rPr>
        <w:t xml:space="preserve"> </w:t>
      </w:r>
      <w:r w:rsidR="004A0FBB" w:rsidRPr="00297AED">
        <w:rPr>
          <w:color w:val="000000"/>
          <w:sz w:val="22"/>
          <w:szCs w:val="22"/>
          <w:u w:val="none"/>
          <w:lang w:val="el-GR"/>
        </w:rPr>
        <w:t>1</w:t>
      </w:r>
      <w:r w:rsidR="00490351">
        <w:rPr>
          <w:color w:val="000000"/>
          <w:sz w:val="22"/>
          <w:szCs w:val="22"/>
          <w:u w:val="none"/>
          <w:lang w:val="el-GR"/>
        </w:rPr>
        <w:t>3</w:t>
      </w:r>
      <w:r w:rsidR="00F21FB2" w:rsidRPr="00297AED">
        <w:rPr>
          <w:color w:val="000000"/>
          <w:sz w:val="22"/>
          <w:szCs w:val="22"/>
          <w:u w:val="none"/>
          <w:lang w:val="el-GR"/>
        </w:rPr>
        <w:t>/</w:t>
      </w:r>
      <w:r w:rsidR="004A0FBB" w:rsidRPr="00297AED">
        <w:rPr>
          <w:color w:val="000000"/>
          <w:sz w:val="22"/>
          <w:szCs w:val="22"/>
          <w:u w:val="none"/>
          <w:lang w:val="el-GR"/>
        </w:rPr>
        <w:t>03</w:t>
      </w:r>
      <w:r w:rsidR="00D53E5D" w:rsidRPr="00297AED">
        <w:rPr>
          <w:color w:val="000000"/>
          <w:sz w:val="22"/>
          <w:szCs w:val="22"/>
          <w:u w:val="none"/>
          <w:lang w:val="el-GR"/>
        </w:rPr>
        <w:t>/</w:t>
      </w:r>
      <w:r w:rsidR="00F21FB2" w:rsidRPr="00297AED">
        <w:rPr>
          <w:color w:val="000000"/>
          <w:sz w:val="22"/>
          <w:szCs w:val="22"/>
          <w:u w:val="none"/>
          <w:lang w:val="el-GR"/>
        </w:rPr>
        <w:t>202</w:t>
      </w:r>
      <w:r w:rsidR="003A4CBF" w:rsidRPr="00297AED">
        <w:rPr>
          <w:color w:val="000000"/>
          <w:sz w:val="22"/>
          <w:szCs w:val="22"/>
          <w:u w:val="none"/>
          <w:lang w:val="el-GR"/>
        </w:rPr>
        <w:t>3</w:t>
      </w:r>
      <w:r w:rsidR="00F21FB2" w:rsidRPr="00297AED">
        <w:rPr>
          <w:color w:val="000000"/>
          <w:sz w:val="22"/>
          <w:szCs w:val="22"/>
          <w:u w:val="none"/>
          <w:lang w:val="el-GR"/>
        </w:rPr>
        <w:t>.</w:t>
      </w:r>
      <w:r w:rsidR="00DE3BF0" w:rsidRPr="00297AED">
        <w:rPr>
          <w:color w:val="000000"/>
          <w:sz w:val="22"/>
          <w:szCs w:val="22"/>
          <w:u w:val="none"/>
        </w:rPr>
        <w:t xml:space="preserve"> </w:t>
      </w:r>
    </w:p>
    <w:p w14:paraId="7963A39F" w14:textId="77777777" w:rsidR="00DE3BF0" w:rsidRPr="00297AED" w:rsidRDefault="00DE3BF0" w:rsidP="00AB716C">
      <w:pPr>
        <w:pStyle w:val="30"/>
        <w:jc w:val="both"/>
        <w:rPr>
          <w:color w:val="000000"/>
          <w:sz w:val="22"/>
          <w:szCs w:val="22"/>
          <w:u w:val="none"/>
        </w:rPr>
      </w:pPr>
      <w:r w:rsidRPr="00297AED">
        <w:rPr>
          <w:color w:val="000000"/>
          <w:sz w:val="22"/>
          <w:szCs w:val="22"/>
          <w:u w:val="none"/>
        </w:rPr>
        <w:tab/>
        <w:t xml:space="preserve">Απαραίτητη προϋπόθεση για την έκδοση της απόφασης προκήρυξης των ανωτέρω θέσεων είναι η μη δέσμευσή τους με οποιοδήποτε τρόπο. </w:t>
      </w:r>
    </w:p>
    <w:p w14:paraId="7E89154D" w14:textId="77777777" w:rsidR="00180004" w:rsidRPr="00297AED" w:rsidRDefault="00DE3BF0" w:rsidP="00AB716C">
      <w:pPr>
        <w:pStyle w:val="30"/>
        <w:jc w:val="both"/>
        <w:rPr>
          <w:color w:val="000000"/>
          <w:sz w:val="22"/>
          <w:szCs w:val="22"/>
          <w:u w:val="none"/>
        </w:rPr>
      </w:pPr>
      <w:r w:rsidRPr="00297AED">
        <w:rPr>
          <w:rFonts w:cs="Arial"/>
          <w:color w:val="000000"/>
          <w:sz w:val="22"/>
          <w:szCs w:val="22"/>
          <w:u w:val="none"/>
        </w:rPr>
        <w:tab/>
        <w:t>Στην απόφαση προκήρυξης οι υπό πλήρωση θέσε</w:t>
      </w:r>
      <w:r w:rsidR="0004366B" w:rsidRPr="00297AED">
        <w:rPr>
          <w:rFonts w:cs="Arial"/>
          <w:color w:val="000000"/>
          <w:sz w:val="22"/>
          <w:szCs w:val="22"/>
          <w:u w:val="none"/>
        </w:rPr>
        <w:t xml:space="preserve">ις αναφέρονται ανά ειδικότητα, </w:t>
      </w:r>
      <w:r w:rsidRPr="00297AED">
        <w:rPr>
          <w:rFonts w:cs="Arial"/>
          <w:color w:val="000000"/>
          <w:sz w:val="22"/>
          <w:szCs w:val="22"/>
          <w:u w:val="none"/>
        </w:rPr>
        <w:t xml:space="preserve"> βαθμό</w:t>
      </w:r>
      <w:r w:rsidR="0004366B" w:rsidRPr="00297AED">
        <w:rPr>
          <w:rFonts w:cs="Arial"/>
          <w:color w:val="000000"/>
          <w:sz w:val="22"/>
          <w:szCs w:val="22"/>
          <w:u w:val="none"/>
          <w:lang w:val="el-GR"/>
        </w:rPr>
        <w:t xml:space="preserve"> και τμήμα</w:t>
      </w:r>
      <w:r w:rsidRPr="00297AED">
        <w:rPr>
          <w:rFonts w:cs="Arial"/>
          <w:color w:val="000000"/>
          <w:sz w:val="22"/>
          <w:szCs w:val="22"/>
          <w:u w:val="none"/>
        </w:rPr>
        <w:t>, όπως ακριβώς αναφέρονται στην παρούσα απόφαση έγκρισης.</w:t>
      </w:r>
    </w:p>
    <w:p w14:paraId="6C0325A1" w14:textId="77777777" w:rsidR="003810FC" w:rsidRPr="00AB716C" w:rsidRDefault="003810FC" w:rsidP="00AB716C">
      <w:pPr>
        <w:spacing w:line="360" w:lineRule="auto"/>
        <w:jc w:val="both"/>
        <w:rPr>
          <w:rFonts w:ascii="Calibri" w:hAnsi="Calibri" w:cs="Tahoma"/>
          <w:spacing w:val="8"/>
          <w:szCs w:val="22"/>
          <w:lang w:val="el-GR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471"/>
        <w:gridCol w:w="4458"/>
      </w:tblGrid>
      <w:tr w:rsidR="00DE3BF0" w:rsidRPr="00B752DB" w14:paraId="11F3CA2A" w14:textId="77777777" w:rsidTr="006D55CE">
        <w:tc>
          <w:tcPr>
            <w:tcW w:w="4573" w:type="dxa"/>
          </w:tcPr>
          <w:p w14:paraId="4FC778AA" w14:textId="77777777" w:rsidR="00DE3BF0" w:rsidRPr="00AB716C" w:rsidRDefault="00DE3BF0" w:rsidP="00AB716C">
            <w:pPr>
              <w:spacing w:line="360" w:lineRule="auto"/>
              <w:jc w:val="center"/>
              <w:rPr>
                <w:rFonts w:ascii="Calibri" w:hAnsi="Calibri" w:cs="Tahoma"/>
                <w:b/>
                <w:spacing w:val="8"/>
                <w:szCs w:val="22"/>
                <w:lang w:val="el-GR"/>
              </w:rPr>
            </w:pPr>
          </w:p>
        </w:tc>
        <w:tc>
          <w:tcPr>
            <w:tcW w:w="4573" w:type="dxa"/>
          </w:tcPr>
          <w:p w14:paraId="326CF03E" w14:textId="77777777" w:rsidR="00DE3BF0" w:rsidRPr="00AB716C" w:rsidRDefault="00464E9A" w:rsidP="00AB716C">
            <w:pPr>
              <w:spacing w:line="360" w:lineRule="auto"/>
              <w:rPr>
                <w:rFonts w:ascii="Calibri" w:hAnsi="Calibri" w:cs="Tahoma"/>
                <w:b/>
                <w:spacing w:val="8"/>
                <w:szCs w:val="22"/>
                <w:lang w:val="el-GR"/>
              </w:rPr>
            </w:pPr>
            <w:r w:rsidRPr="00AB716C">
              <w:rPr>
                <w:rFonts w:ascii="Calibri" w:hAnsi="Calibri" w:cs="Tahoma"/>
                <w:b/>
                <w:spacing w:val="8"/>
                <w:szCs w:val="22"/>
                <w:lang w:val="el-GR"/>
              </w:rPr>
              <w:t xml:space="preserve">           </w:t>
            </w:r>
            <w:r w:rsidR="00926BA5" w:rsidRPr="00AB716C">
              <w:rPr>
                <w:rFonts w:ascii="Calibri" w:hAnsi="Calibri" w:cs="Tahoma"/>
                <w:b/>
                <w:spacing w:val="8"/>
                <w:szCs w:val="22"/>
                <w:lang w:val="el-GR"/>
              </w:rPr>
              <w:t>Η ΑΝΑΠΛΗΡΩΤΡΙΑ</w:t>
            </w:r>
            <w:r w:rsidR="008D3FA8" w:rsidRPr="00AB716C">
              <w:rPr>
                <w:rFonts w:ascii="Calibri" w:hAnsi="Calibri" w:cs="Tahoma"/>
                <w:b/>
                <w:spacing w:val="8"/>
                <w:szCs w:val="22"/>
                <w:lang w:val="el-GR"/>
              </w:rPr>
              <w:t xml:space="preserve"> ΥΠΟΥΡΓΟΣ ΥΓΕΙΑΣ</w:t>
            </w:r>
          </w:p>
          <w:p w14:paraId="1849563D" w14:textId="77777777" w:rsidR="00DE3BF0" w:rsidRPr="00AB716C" w:rsidRDefault="00DE3BF0" w:rsidP="00AB716C">
            <w:pPr>
              <w:spacing w:line="360" w:lineRule="auto"/>
              <w:jc w:val="center"/>
              <w:rPr>
                <w:rFonts w:ascii="Calibri" w:hAnsi="Calibri" w:cs="Tahoma"/>
                <w:b/>
                <w:spacing w:val="8"/>
                <w:szCs w:val="22"/>
                <w:lang w:val="el-GR"/>
              </w:rPr>
            </w:pPr>
          </w:p>
          <w:p w14:paraId="507E2239" w14:textId="77777777" w:rsidR="00DE3BF0" w:rsidRPr="00AB716C" w:rsidRDefault="001F6830" w:rsidP="00081C72">
            <w:pPr>
              <w:spacing w:line="360" w:lineRule="auto"/>
              <w:jc w:val="center"/>
              <w:rPr>
                <w:rFonts w:ascii="Calibri" w:hAnsi="Calibri" w:cs="Tahoma"/>
                <w:b/>
                <w:spacing w:val="8"/>
                <w:szCs w:val="22"/>
                <w:lang w:val="el-GR"/>
              </w:rPr>
            </w:pPr>
            <w:r w:rsidRPr="00AB716C">
              <w:rPr>
                <w:rFonts w:ascii="Calibri" w:hAnsi="Calibri" w:cs="Tahoma"/>
                <w:b/>
                <w:spacing w:val="8"/>
                <w:szCs w:val="22"/>
                <w:lang w:val="el-GR"/>
              </w:rPr>
              <w:t xml:space="preserve">   </w:t>
            </w:r>
            <w:r w:rsidR="00926BA5" w:rsidRPr="00AB716C">
              <w:rPr>
                <w:rFonts w:ascii="Calibri" w:hAnsi="Calibri" w:cs="Tahoma"/>
                <w:b/>
                <w:spacing w:val="8"/>
                <w:szCs w:val="22"/>
                <w:lang w:val="el-GR"/>
              </w:rPr>
              <w:t>ΑΣΗΜΙΝΑ ΓΚΑΓΚΑ</w:t>
            </w:r>
          </w:p>
        </w:tc>
      </w:tr>
      <w:tr w:rsidR="00DE3BF0" w:rsidRPr="00B752DB" w14:paraId="4C47BD18" w14:textId="77777777" w:rsidTr="006D55CE">
        <w:tc>
          <w:tcPr>
            <w:tcW w:w="4573" w:type="dxa"/>
          </w:tcPr>
          <w:p w14:paraId="509F5E7C" w14:textId="77777777" w:rsidR="00DE3BF0" w:rsidRPr="00AB716C" w:rsidRDefault="00DE3BF0" w:rsidP="00AB716C">
            <w:pPr>
              <w:spacing w:line="360" w:lineRule="auto"/>
              <w:jc w:val="both"/>
              <w:rPr>
                <w:rFonts w:ascii="Calibri" w:hAnsi="Calibri" w:cs="Tahoma"/>
                <w:b/>
                <w:spacing w:val="8"/>
                <w:szCs w:val="22"/>
                <w:u w:val="single"/>
                <w:lang w:val="el-GR"/>
              </w:rPr>
            </w:pPr>
            <w:r w:rsidRPr="00AB716C">
              <w:rPr>
                <w:rFonts w:ascii="Calibri" w:hAnsi="Calibri" w:cs="Tahoma"/>
                <w:b/>
                <w:spacing w:val="8"/>
                <w:szCs w:val="22"/>
                <w:u w:val="single"/>
                <w:lang w:val="el-GR"/>
              </w:rPr>
              <w:t>Πίνακας διανομής:</w:t>
            </w:r>
          </w:p>
          <w:p w14:paraId="0CF8A1DA" w14:textId="77777777" w:rsidR="00DE3BF0" w:rsidRPr="00AB716C" w:rsidRDefault="00DE3BF0" w:rsidP="00AB716C">
            <w:pPr>
              <w:spacing w:line="360" w:lineRule="auto"/>
              <w:jc w:val="both"/>
              <w:rPr>
                <w:rFonts w:ascii="Calibri" w:hAnsi="Calibri" w:cs="Tahoma"/>
                <w:b/>
                <w:spacing w:val="8"/>
                <w:szCs w:val="22"/>
                <w:lang w:val="el-GR"/>
              </w:rPr>
            </w:pPr>
            <w:r w:rsidRPr="00AB716C">
              <w:rPr>
                <w:rFonts w:ascii="Calibri" w:hAnsi="Calibri" w:cs="Tahoma"/>
                <w:b/>
                <w:spacing w:val="8"/>
                <w:szCs w:val="22"/>
                <w:lang w:val="el-GR"/>
              </w:rPr>
              <w:t>Αποδέκτες προς ενέργεια:</w:t>
            </w:r>
          </w:p>
          <w:p w14:paraId="3965E3C4" w14:textId="77777777" w:rsidR="00DE3BF0" w:rsidRPr="00AB716C" w:rsidRDefault="009E4BF6" w:rsidP="00AB716C">
            <w:pPr>
              <w:numPr>
                <w:ilvl w:val="0"/>
                <w:numId w:val="14"/>
              </w:numPr>
              <w:spacing w:line="360" w:lineRule="auto"/>
              <w:jc w:val="both"/>
              <w:rPr>
                <w:rFonts w:ascii="Calibri" w:hAnsi="Calibri" w:cs="Tahoma"/>
                <w:spacing w:val="8"/>
                <w:szCs w:val="22"/>
                <w:lang w:val="el-GR"/>
              </w:rPr>
            </w:pPr>
            <w:r w:rsidRPr="00AB716C">
              <w:rPr>
                <w:rFonts w:ascii="Calibri" w:hAnsi="Calibri" w:cs="Tahoma"/>
                <w:spacing w:val="8"/>
                <w:szCs w:val="22"/>
                <w:lang w:val="el-GR"/>
              </w:rPr>
              <w:t>1</w:t>
            </w:r>
            <w:r w:rsidR="00DE3BF0" w:rsidRPr="00AB716C">
              <w:rPr>
                <w:rFonts w:ascii="Calibri" w:hAnsi="Calibri" w:cs="Tahoma"/>
                <w:spacing w:val="8"/>
                <w:szCs w:val="22"/>
                <w:vertAlign w:val="superscript"/>
                <w:lang w:val="el-GR"/>
              </w:rPr>
              <w:t>η</w:t>
            </w:r>
            <w:r w:rsidR="00DE3BF0" w:rsidRPr="00AB716C">
              <w:rPr>
                <w:rFonts w:ascii="Calibri" w:hAnsi="Calibri" w:cs="Tahoma"/>
                <w:spacing w:val="8"/>
                <w:szCs w:val="22"/>
                <w:lang w:val="el-GR"/>
              </w:rPr>
              <w:t xml:space="preserve"> </w:t>
            </w:r>
            <w:proofErr w:type="spellStart"/>
            <w:r w:rsidR="00DE3BF0" w:rsidRPr="00AB716C">
              <w:rPr>
                <w:rFonts w:ascii="Calibri" w:hAnsi="Calibri" w:cs="Tahoma"/>
                <w:spacing w:val="8"/>
                <w:szCs w:val="22"/>
                <w:lang w:val="el-GR"/>
              </w:rPr>
              <w:t>Υ.Πε</w:t>
            </w:r>
            <w:proofErr w:type="spellEnd"/>
            <w:r w:rsidR="00DE3BF0" w:rsidRPr="00AB716C">
              <w:rPr>
                <w:rFonts w:ascii="Calibri" w:hAnsi="Calibri" w:cs="Tahoma"/>
                <w:spacing w:val="8"/>
                <w:szCs w:val="22"/>
                <w:lang w:val="el-GR"/>
              </w:rPr>
              <w:t>.</w:t>
            </w:r>
          </w:p>
          <w:p w14:paraId="14DF9931" w14:textId="77777777" w:rsidR="00D53E5D" w:rsidRPr="00AB716C" w:rsidRDefault="00D53E5D" w:rsidP="00AB716C">
            <w:pPr>
              <w:numPr>
                <w:ilvl w:val="0"/>
                <w:numId w:val="14"/>
              </w:numPr>
              <w:spacing w:line="360" w:lineRule="auto"/>
              <w:jc w:val="both"/>
              <w:rPr>
                <w:rFonts w:ascii="Calibri" w:hAnsi="Calibri" w:cs="Tahoma"/>
                <w:spacing w:val="8"/>
                <w:szCs w:val="22"/>
                <w:lang w:val="el-GR"/>
              </w:rPr>
            </w:pPr>
            <w:r w:rsidRPr="00AB716C">
              <w:rPr>
                <w:rFonts w:ascii="Calibri" w:hAnsi="Calibri" w:cs="Tahoma"/>
                <w:spacing w:val="8"/>
                <w:szCs w:val="22"/>
                <w:lang w:val="el-GR"/>
              </w:rPr>
              <w:t>2</w:t>
            </w:r>
            <w:r w:rsidRPr="00AB716C">
              <w:rPr>
                <w:rFonts w:ascii="Calibri" w:hAnsi="Calibri" w:cs="Tahoma"/>
                <w:spacing w:val="8"/>
                <w:szCs w:val="22"/>
                <w:vertAlign w:val="superscript"/>
                <w:lang w:val="el-GR"/>
              </w:rPr>
              <w:t>η</w:t>
            </w:r>
            <w:r w:rsidRPr="00AB716C">
              <w:rPr>
                <w:rFonts w:ascii="Calibri" w:hAnsi="Calibri" w:cs="Tahoma"/>
                <w:spacing w:val="8"/>
                <w:szCs w:val="22"/>
                <w:lang w:val="el-GR"/>
              </w:rPr>
              <w:t xml:space="preserve"> </w:t>
            </w:r>
            <w:proofErr w:type="spellStart"/>
            <w:r w:rsidRPr="00AB716C">
              <w:rPr>
                <w:rFonts w:ascii="Calibri" w:hAnsi="Calibri" w:cs="Tahoma"/>
                <w:spacing w:val="8"/>
                <w:szCs w:val="22"/>
                <w:lang w:val="el-GR"/>
              </w:rPr>
              <w:t>Υ.Πε</w:t>
            </w:r>
            <w:proofErr w:type="spellEnd"/>
            <w:r w:rsidRPr="00AB716C">
              <w:rPr>
                <w:rFonts w:ascii="Calibri" w:hAnsi="Calibri" w:cs="Tahoma"/>
                <w:spacing w:val="8"/>
                <w:szCs w:val="22"/>
                <w:lang w:val="el-GR"/>
              </w:rPr>
              <w:t>.</w:t>
            </w:r>
          </w:p>
          <w:p w14:paraId="6104AF1C" w14:textId="77777777" w:rsidR="00D53E5D" w:rsidRPr="00AB716C" w:rsidRDefault="00D53E5D" w:rsidP="00AB716C">
            <w:pPr>
              <w:numPr>
                <w:ilvl w:val="0"/>
                <w:numId w:val="14"/>
              </w:numPr>
              <w:spacing w:line="360" w:lineRule="auto"/>
              <w:jc w:val="both"/>
              <w:rPr>
                <w:rFonts w:ascii="Calibri" w:hAnsi="Calibri" w:cs="Tahoma"/>
                <w:spacing w:val="8"/>
                <w:szCs w:val="22"/>
                <w:lang w:val="el-GR"/>
              </w:rPr>
            </w:pPr>
            <w:r w:rsidRPr="00AB716C">
              <w:rPr>
                <w:rFonts w:ascii="Calibri" w:hAnsi="Calibri" w:cs="Tahoma"/>
                <w:spacing w:val="8"/>
                <w:szCs w:val="22"/>
                <w:lang w:val="el-GR"/>
              </w:rPr>
              <w:t>3</w:t>
            </w:r>
            <w:r w:rsidRPr="00AB716C">
              <w:rPr>
                <w:rFonts w:ascii="Calibri" w:hAnsi="Calibri" w:cs="Tahoma"/>
                <w:spacing w:val="8"/>
                <w:szCs w:val="22"/>
                <w:vertAlign w:val="superscript"/>
                <w:lang w:val="el-GR"/>
              </w:rPr>
              <w:t>η</w:t>
            </w:r>
            <w:r w:rsidRPr="00AB716C">
              <w:rPr>
                <w:rFonts w:ascii="Calibri" w:hAnsi="Calibri" w:cs="Tahoma"/>
                <w:spacing w:val="8"/>
                <w:szCs w:val="22"/>
                <w:lang w:val="el-GR"/>
              </w:rPr>
              <w:t xml:space="preserve"> </w:t>
            </w:r>
            <w:proofErr w:type="spellStart"/>
            <w:r w:rsidRPr="00AB716C">
              <w:rPr>
                <w:rFonts w:ascii="Calibri" w:hAnsi="Calibri" w:cs="Tahoma"/>
                <w:spacing w:val="8"/>
                <w:szCs w:val="22"/>
                <w:lang w:val="el-GR"/>
              </w:rPr>
              <w:t>Υ.Πε</w:t>
            </w:r>
            <w:proofErr w:type="spellEnd"/>
            <w:r w:rsidRPr="00AB716C">
              <w:rPr>
                <w:rFonts w:ascii="Calibri" w:hAnsi="Calibri" w:cs="Tahoma"/>
                <w:spacing w:val="8"/>
                <w:szCs w:val="22"/>
                <w:lang w:val="el-GR"/>
              </w:rPr>
              <w:t>.</w:t>
            </w:r>
          </w:p>
          <w:p w14:paraId="0BBEBBDD" w14:textId="77777777" w:rsidR="00D53E5D" w:rsidRPr="00AB716C" w:rsidRDefault="00D53E5D" w:rsidP="00AB716C">
            <w:pPr>
              <w:numPr>
                <w:ilvl w:val="0"/>
                <w:numId w:val="14"/>
              </w:numPr>
              <w:spacing w:line="360" w:lineRule="auto"/>
              <w:jc w:val="both"/>
              <w:rPr>
                <w:rFonts w:ascii="Calibri" w:hAnsi="Calibri" w:cs="Tahoma"/>
                <w:spacing w:val="8"/>
                <w:szCs w:val="22"/>
                <w:lang w:val="el-GR"/>
              </w:rPr>
            </w:pPr>
            <w:r w:rsidRPr="00AB716C">
              <w:rPr>
                <w:rFonts w:ascii="Calibri" w:hAnsi="Calibri" w:cs="Tahoma"/>
                <w:spacing w:val="8"/>
                <w:szCs w:val="22"/>
                <w:lang w:val="el-GR"/>
              </w:rPr>
              <w:t>4</w:t>
            </w:r>
            <w:r w:rsidRPr="00AB716C">
              <w:rPr>
                <w:rFonts w:ascii="Calibri" w:hAnsi="Calibri" w:cs="Tahoma"/>
                <w:spacing w:val="8"/>
                <w:szCs w:val="22"/>
                <w:vertAlign w:val="superscript"/>
                <w:lang w:val="el-GR"/>
              </w:rPr>
              <w:t>η</w:t>
            </w:r>
            <w:r w:rsidRPr="00AB716C">
              <w:rPr>
                <w:rFonts w:ascii="Calibri" w:hAnsi="Calibri" w:cs="Tahoma"/>
                <w:spacing w:val="8"/>
                <w:szCs w:val="22"/>
                <w:lang w:val="el-GR"/>
              </w:rPr>
              <w:t xml:space="preserve"> </w:t>
            </w:r>
            <w:proofErr w:type="spellStart"/>
            <w:r w:rsidRPr="00AB716C">
              <w:rPr>
                <w:rFonts w:ascii="Calibri" w:hAnsi="Calibri" w:cs="Tahoma"/>
                <w:spacing w:val="8"/>
                <w:szCs w:val="22"/>
                <w:lang w:val="el-GR"/>
              </w:rPr>
              <w:t>Υ.Πε</w:t>
            </w:r>
            <w:proofErr w:type="spellEnd"/>
            <w:r w:rsidRPr="00AB716C">
              <w:rPr>
                <w:rFonts w:ascii="Calibri" w:hAnsi="Calibri" w:cs="Tahoma"/>
                <w:spacing w:val="8"/>
                <w:szCs w:val="22"/>
                <w:lang w:val="el-GR"/>
              </w:rPr>
              <w:t>.</w:t>
            </w:r>
          </w:p>
          <w:p w14:paraId="2F39B5F9" w14:textId="77777777" w:rsidR="00D53E5D" w:rsidRPr="00AB716C" w:rsidRDefault="00D53E5D" w:rsidP="00AB716C">
            <w:pPr>
              <w:numPr>
                <w:ilvl w:val="0"/>
                <w:numId w:val="14"/>
              </w:numPr>
              <w:spacing w:line="360" w:lineRule="auto"/>
              <w:jc w:val="both"/>
              <w:rPr>
                <w:rFonts w:ascii="Calibri" w:hAnsi="Calibri" w:cs="Tahoma"/>
                <w:spacing w:val="8"/>
                <w:szCs w:val="22"/>
                <w:lang w:val="el-GR"/>
              </w:rPr>
            </w:pPr>
            <w:r w:rsidRPr="00AB716C">
              <w:rPr>
                <w:rFonts w:ascii="Calibri" w:hAnsi="Calibri" w:cs="Tahoma"/>
                <w:spacing w:val="8"/>
                <w:szCs w:val="22"/>
                <w:lang w:val="el-GR"/>
              </w:rPr>
              <w:t>5</w:t>
            </w:r>
            <w:r w:rsidRPr="00AB716C">
              <w:rPr>
                <w:rFonts w:ascii="Calibri" w:hAnsi="Calibri" w:cs="Tahoma"/>
                <w:spacing w:val="8"/>
                <w:szCs w:val="22"/>
                <w:vertAlign w:val="superscript"/>
                <w:lang w:val="el-GR"/>
              </w:rPr>
              <w:t>η</w:t>
            </w:r>
            <w:r w:rsidRPr="00AB716C">
              <w:rPr>
                <w:rFonts w:ascii="Calibri" w:hAnsi="Calibri" w:cs="Tahoma"/>
                <w:spacing w:val="8"/>
                <w:szCs w:val="22"/>
                <w:lang w:val="el-GR"/>
              </w:rPr>
              <w:t xml:space="preserve"> </w:t>
            </w:r>
            <w:proofErr w:type="spellStart"/>
            <w:r w:rsidRPr="00AB716C">
              <w:rPr>
                <w:rFonts w:ascii="Calibri" w:hAnsi="Calibri" w:cs="Tahoma"/>
                <w:spacing w:val="8"/>
                <w:szCs w:val="22"/>
                <w:lang w:val="el-GR"/>
              </w:rPr>
              <w:t>Υ.Πε</w:t>
            </w:r>
            <w:proofErr w:type="spellEnd"/>
            <w:r w:rsidRPr="00AB716C">
              <w:rPr>
                <w:rFonts w:ascii="Calibri" w:hAnsi="Calibri" w:cs="Tahoma"/>
                <w:spacing w:val="8"/>
                <w:szCs w:val="22"/>
                <w:lang w:val="el-GR"/>
              </w:rPr>
              <w:t>.</w:t>
            </w:r>
          </w:p>
          <w:p w14:paraId="5406DD22" w14:textId="77777777" w:rsidR="00D53E5D" w:rsidRPr="00AB716C" w:rsidRDefault="00D53E5D" w:rsidP="00AB716C">
            <w:pPr>
              <w:numPr>
                <w:ilvl w:val="0"/>
                <w:numId w:val="14"/>
              </w:numPr>
              <w:spacing w:line="360" w:lineRule="auto"/>
              <w:jc w:val="both"/>
              <w:rPr>
                <w:rFonts w:ascii="Calibri" w:hAnsi="Calibri" w:cs="Tahoma"/>
                <w:spacing w:val="8"/>
                <w:szCs w:val="22"/>
                <w:lang w:val="el-GR"/>
              </w:rPr>
            </w:pPr>
            <w:r w:rsidRPr="00AB716C">
              <w:rPr>
                <w:rFonts w:ascii="Calibri" w:hAnsi="Calibri" w:cs="Tahoma"/>
                <w:spacing w:val="8"/>
                <w:szCs w:val="22"/>
                <w:lang w:val="el-GR"/>
              </w:rPr>
              <w:t>6</w:t>
            </w:r>
            <w:r w:rsidRPr="00AB716C">
              <w:rPr>
                <w:rFonts w:ascii="Calibri" w:hAnsi="Calibri" w:cs="Tahoma"/>
                <w:spacing w:val="8"/>
                <w:szCs w:val="22"/>
                <w:vertAlign w:val="superscript"/>
                <w:lang w:val="el-GR"/>
              </w:rPr>
              <w:t>η</w:t>
            </w:r>
            <w:r w:rsidRPr="00AB716C">
              <w:rPr>
                <w:rFonts w:ascii="Calibri" w:hAnsi="Calibri" w:cs="Tahoma"/>
                <w:spacing w:val="8"/>
                <w:szCs w:val="22"/>
                <w:lang w:val="el-GR"/>
              </w:rPr>
              <w:t xml:space="preserve"> </w:t>
            </w:r>
            <w:proofErr w:type="spellStart"/>
            <w:r w:rsidRPr="00AB716C">
              <w:rPr>
                <w:rFonts w:ascii="Calibri" w:hAnsi="Calibri" w:cs="Tahoma"/>
                <w:spacing w:val="8"/>
                <w:szCs w:val="22"/>
                <w:lang w:val="el-GR"/>
              </w:rPr>
              <w:t>Υ.Πε</w:t>
            </w:r>
            <w:proofErr w:type="spellEnd"/>
            <w:r w:rsidRPr="00AB716C">
              <w:rPr>
                <w:rFonts w:ascii="Calibri" w:hAnsi="Calibri" w:cs="Tahoma"/>
                <w:spacing w:val="8"/>
                <w:szCs w:val="22"/>
                <w:lang w:val="el-GR"/>
              </w:rPr>
              <w:t>.</w:t>
            </w:r>
          </w:p>
          <w:p w14:paraId="265E4CBA" w14:textId="77777777" w:rsidR="00D53E5D" w:rsidRDefault="00D53E5D" w:rsidP="00AB716C">
            <w:pPr>
              <w:numPr>
                <w:ilvl w:val="0"/>
                <w:numId w:val="14"/>
              </w:numPr>
              <w:spacing w:line="360" w:lineRule="auto"/>
              <w:jc w:val="both"/>
              <w:rPr>
                <w:rFonts w:ascii="Calibri" w:hAnsi="Calibri" w:cs="Tahoma"/>
                <w:spacing w:val="8"/>
                <w:szCs w:val="22"/>
                <w:lang w:val="el-GR"/>
              </w:rPr>
            </w:pPr>
            <w:r w:rsidRPr="00AB716C">
              <w:rPr>
                <w:rFonts w:ascii="Calibri" w:hAnsi="Calibri" w:cs="Tahoma"/>
                <w:spacing w:val="8"/>
                <w:szCs w:val="22"/>
                <w:lang w:val="el-GR"/>
              </w:rPr>
              <w:t>7</w:t>
            </w:r>
            <w:r w:rsidRPr="00AB716C">
              <w:rPr>
                <w:rFonts w:ascii="Calibri" w:hAnsi="Calibri" w:cs="Tahoma"/>
                <w:spacing w:val="8"/>
                <w:szCs w:val="22"/>
                <w:vertAlign w:val="superscript"/>
                <w:lang w:val="el-GR"/>
              </w:rPr>
              <w:t>η</w:t>
            </w:r>
            <w:r w:rsidRPr="00AB716C">
              <w:rPr>
                <w:rFonts w:ascii="Calibri" w:hAnsi="Calibri" w:cs="Tahoma"/>
                <w:spacing w:val="8"/>
                <w:szCs w:val="22"/>
                <w:lang w:val="el-GR"/>
              </w:rPr>
              <w:t xml:space="preserve"> </w:t>
            </w:r>
            <w:proofErr w:type="spellStart"/>
            <w:r w:rsidRPr="00AB716C">
              <w:rPr>
                <w:rFonts w:ascii="Calibri" w:hAnsi="Calibri" w:cs="Tahoma"/>
                <w:spacing w:val="8"/>
                <w:szCs w:val="22"/>
                <w:lang w:val="el-GR"/>
              </w:rPr>
              <w:t>Υ.Πε</w:t>
            </w:r>
            <w:proofErr w:type="spellEnd"/>
            <w:r w:rsidRPr="00AB716C">
              <w:rPr>
                <w:rFonts w:ascii="Calibri" w:hAnsi="Calibri" w:cs="Tahoma"/>
                <w:spacing w:val="8"/>
                <w:szCs w:val="22"/>
                <w:lang w:val="el-GR"/>
              </w:rPr>
              <w:t>.</w:t>
            </w:r>
          </w:p>
          <w:p w14:paraId="0AB23A37" w14:textId="77777777" w:rsidR="002243FD" w:rsidRPr="00297AED" w:rsidRDefault="002243FD" w:rsidP="00AB716C">
            <w:pPr>
              <w:numPr>
                <w:ilvl w:val="0"/>
                <w:numId w:val="14"/>
              </w:numPr>
              <w:spacing w:line="360" w:lineRule="auto"/>
              <w:jc w:val="both"/>
              <w:rPr>
                <w:rFonts w:ascii="Calibri" w:hAnsi="Calibri" w:cs="Tahoma"/>
                <w:color w:val="000000"/>
                <w:spacing w:val="8"/>
                <w:szCs w:val="22"/>
                <w:lang w:val="el-GR"/>
              </w:rPr>
            </w:pPr>
            <w:r w:rsidRPr="00297AED">
              <w:rPr>
                <w:rFonts w:ascii="Calibri" w:hAnsi="Calibri" w:cs="Tahoma"/>
                <w:color w:val="000000"/>
                <w:spacing w:val="8"/>
                <w:szCs w:val="22"/>
                <w:lang w:val="el-GR"/>
              </w:rPr>
              <w:t>Ε.Κ.Α.Β.</w:t>
            </w:r>
          </w:p>
          <w:p w14:paraId="726FFDC2" w14:textId="77777777" w:rsidR="00DE3BF0" w:rsidRPr="00AB716C" w:rsidRDefault="00DE3BF0" w:rsidP="00AB716C">
            <w:pPr>
              <w:spacing w:line="360" w:lineRule="auto"/>
              <w:jc w:val="both"/>
              <w:rPr>
                <w:rFonts w:ascii="Calibri" w:hAnsi="Calibri" w:cs="Tahoma"/>
                <w:b/>
                <w:spacing w:val="8"/>
                <w:szCs w:val="22"/>
                <w:lang w:val="el-GR"/>
              </w:rPr>
            </w:pPr>
            <w:r w:rsidRPr="00AB716C">
              <w:rPr>
                <w:rFonts w:ascii="Calibri" w:hAnsi="Calibri" w:cs="Tahoma"/>
                <w:b/>
                <w:spacing w:val="8"/>
                <w:szCs w:val="22"/>
                <w:lang w:val="el-GR"/>
              </w:rPr>
              <w:t>Εσωτερική διανομή:</w:t>
            </w:r>
          </w:p>
          <w:p w14:paraId="4D66FB01" w14:textId="77777777" w:rsidR="00DE3BF0" w:rsidRPr="00AB716C" w:rsidRDefault="00DE3BF0" w:rsidP="00AB716C">
            <w:pPr>
              <w:numPr>
                <w:ilvl w:val="0"/>
                <w:numId w:val="13"/>
              </w:numPr>
              <w:spacing w:line="360" w:lineRule="auto"/>
              <w:jc w:val="both"/>
              <w:rPr>
                <w:rFonts w:ascii="Calibri" w:hAnsi="Calibri" w:cs="Tahoma"/>
                <w:spacing w:val="8"/>
                <w:szCs w:val="22"/>
                <w:lang w:val="el-GR"/>
              </w:rPr>
            </w:pPr>
            <w:proofErr w:type="spellStart"/>
            <w:r w:rsidRPr="00AB716C">
              <w:rPr>
                <w:rFonts w:ascii="Calibri" w:hAnsi="Calibri" w:cs="Tahoma"/>
                <w:spacing w:val="8"/>
                <w:szCs w:val="22"/>
                <w:lang w:val="el-GR"/>
              </w:rPr>
              <w:t>Γρ</w:t>
            </w:r>
            <w:proofErr w:type="spellEnd"/>
            <w:r w:rsidRPr="00AB716C">
              <w:rPr>
                <w:rFonts w:ascii="Calibri" w:hAnsi="Calibri" w:cs="Tahoma"/>
                <w:spacing w:val="8"/>
                <w:szCs w:val="22"/>
                <w:lang w:val="el-GR"/>
              </w:rPr>
              <w:t xml:space="preserve">. Υπουργού </w:t>
            </w:r>
          </w:p>
          <w:p w14:paraId="02B83533" w14:textId="77777777" w:rsidR="00DE3BF0" w:rsidRPr="00AB716C" w:rsidRDefault="00926BA5" w:rsidP="00AB716C">
            <w:pPr>
              <w:numPr>
                <w:ilvl w:val="0"/>
                <w:numId w:val="13"/>
              </w:numPr>
              <w:spacing w:line="360" w:lineRule="auto"/>
              <w:jc w:val="both"/>
              <w:rPr>
                <w:rFonts w:ascii="Calibri" w:hAnsi="Calibri" w:cs="Tahoma"/>
                <w:spacing w:val="8"/>
                <w:szCs w:val="22"/>
                <w:lang w:val="el-GR"/>
              </w:rPr>
            </w:pPr>
            <w:proofErr w:type="spellStart"/>
            <w:r w:rsidRPr="00AB716C">
              <w:rPr>
                <w:rFonts w:ascii="Calibri" w:hAnsi="Calibri" w:cs="Tahoma"/>
                <w:spacing w:val="8"/>
                <w:szCs w:val="22"/>
                <w:lang w:val="el-GR"/>
              </w:rPr>
              <w:t>Γρ</w:t>
            </w:r>
            <w:proofErr w:type="spellEnd"/>
            <w:r w:rsidRPr="00AB716C">
              <w:rPr>
                <w:rFonts w:ascii="Calibri" w:hAnsi="Calibri" w:cs="Tahoma"/>
                <w:spacing w:val="8"/>
                <w:szCs w:val="22"/>
                <w:lang w:val="el-GR"/>
              </w:rPr>
              <w:t>. Αναπληρώτριας</w:t>
            </w:r>
            <w:r w:rsidR="00DE3BF0" w:rsidRPr="00AB716C">
              <w:rPr>
                <w:rFonts w:ascii="Calibri" w:hAnsi="Calibri" w:cs="Tahoma"/>
                <w:spacing w:val="8"/>
                <w:szCs w:val="22"/>
                <w:lang w:val="el-GR"/>
              </w:rPr>
              <w:t xml:space="preserve"> Υπουργού</w:t>
            </w:r>
          </w:p>
          <w:p w14:paraId="6FDDA537" w14:textId="77777777" w:rsidR="00DE3BF0" w:rsidRPr="00AB716C" w:rsidRDefault="00DE3BF0" w:rsidP="009D705B">
            <w:pPr>
              <w:numPr>
                <w:ilvl w:val="0"/>
                <w:numId w:val="13"/>
              </w:numPr>
              <w:spacing w:line="360" w:lineRule="auto"/>
              <w:rPr>
                <w:rFonts w:ascii="Calibri" w:hAnsi="Calibri" w:cs="Tahoma"/>
                <w:spacing w:val="8"/>
                <w:szCs w:val="22"/>
                <w:lang w:val="el-GR"/>
              </w:rPr>
            </w:pPr>
            <w:proofErr w:type="spellStart"/>
            <w:r w:rsidRPr="00AB716C">
              <w:rPr>
                <w:rFonts w:ascii="Calibri" w:hAnsi="Calibri" w:cs="Tahoma"/>
                <w:spacing w:val="8"/>
                <w:szCs w:val="22"/>
                <w:lang w:val="el-GR"/>
              </w:rPr>
              <w:t>Γρ</w:t>
            </w:r>
            <w:proofErr w:type="spellEnd"/>
            <w:r w:rsidRPr="00AB716C">
              <w:rPr>
                <w:rFonts w:ascii="Calibri" w:hAnsi="Calibri" w:cs="Tahoma"/>
                <w:spacing w:val="8"/>
                <w:szCs w:val="22"/>
                <w:lang w:val="el-GR"/>
              </w:rPr>
              <w:t>. Γενικού Γραμματέα Υπουργείου Υγείας</w:t>
            </w:r>
          </w:p>
          <w:p w14:paraId="251817F6" w14:textId="77777777" w:rsidR="00DE3BF0" w:rsidRPr="00AB716C" w:rsidRDefault="00DE3BF0" w:rsidP="00AB716C">
            <w:pPr>
              <w:numPr>
                <w:ilvl w:val="0"/>
                <w:numId w:val="13"/>
              </w:numPr>
              <w:spacing w:line="360" w:lineRule="auto"/>
              <w:jc w:val="both"/>
              <w:rPr>
                <w:rFonts w:ascii="Calibri" w:hAnsi="Calibri" w:cs="Tahoma"/>
                <w:spacing w:val="8"/>
                <w:szCs w:val="22"/>
                <w:lang w:val="el-GR"/>
              </w:rPr>
            </w:pPr>
            <w:proofErr w:type="spellStart"/>
            <w:r w:rsidRPr="00AB716C">
              <w:rPr>
                <w:rFonts w:ascii="Calibri" w:hAnsi="Calibri" w:cs="Tahoma"/>
                <w:spacing w:val="8"/>
                <w:szCs w:val="22"/>
                <w:lang w:val="el-GR"/>
              </w:rPr>
              <w:lastRenderedPageBreak/>
              <w:t>Γρ</w:t>
            </w:r>
            <w:proofErr w:type="spellEnd"/>
            <w:r w:rsidRPr="00AB716C">
              <w:rPr>
                <w:rFonts w:ascii="Calibri" w:hAnsi="Calibri" w:cs="Tahoma"/>
                <w:spacing w:val="8"/>
                <w:szCs w:val="22"/>
                <w:lang w:val="el-GR"/>
              </w:rPr>
              <w:t>. Προϊσταμένης Γενικής Διεύθυνσης Υπηρεσιών Υγείας</w:t>
            </w:r>
          </w:p>
          <w:p w14:paraId="285BEED8" w14:textId="77777777" w:rsidR="00DE3BF0" w:rsidRPr="00AB716C" w:rsidRDefault="00DE3BF0" w:rsidP="00AB716C">
            <w:pPr>
              <w:numPr>
                <w:ilvl w:val="0"/>
                <w:numId w:val="13"/>
              </w:numPr>
              <w:spacing w:line="360" w:lineRule="auto"/>
              <w:jc w:val="both"/>
              <w:rPr>
                <w:rFonts w:ascii="Calibri" w:hAnsi="Calibri" w:cs="Tahoma"/>
                <w:spacing w:val="8"/>
                <w:szCs w:val="22"/>
                <w:lang w:val="el-GR"/>
              </w:rPr>
            </w:pPr>
            <w:r w:rsidRPr="00AB716C">
              <w:rPr>
                <w:rFonts w:ascii="Calibri" w:hAnsi="Calibri" w:cs="Tahoma"/>
                <w:spacing w:val="8"/>
                <w:szCs w:val="22"/>
                <w:lang w:val="el-GR"/>
              </w:rPr>
              <w:t>Δ/</w:t>
            </w:r>
            <w:proofErr w:type="spellStart"/>
            <w:r w:rsidRPr="00AB716C">
              <w:rPr>
                <w:rFonts w:ascii="Calibri" w:hAnsi="Calibri" w:cs="Tahoma"/>
                <w:spacing w:val="8"/>
                <w:szCs w:val="22"/>
                <w:lang w:val="el-GR"/>
              </w:rPr>
              <w:t>νση</w:t>
            </w:r>
            <w:proofErr w:type="spellEnd"/>
            <w:r w:rsidRPr="00AB716C">
              <w:rPr>
                <w:rFonts w:ascii="Calibri" w:hAnsi="Calibri" w:cs="Tahoma"/>
                <w:spacing w:val="8"/>
                <w:szCs w:val="22"/>
                <w:lang w:val="el-GR"/>
              </w:rPr>
              <w:t xml:space="preserve"> Ανθρώπινου Δυναμικού Ν.Π., Τμήμα Ιατρών Ε.Σ.Υ.</w:t>
            </w:r>
          </w:p>
        </w:tc>
        <w:tc>
          <w:tcPr>
            <w:tcW w:w="4573" w:type="dxa"/>
          </w:tcPr>
          <w:p w14:paraId="69E689F7" w14:textId="77777777" w:rsidR="00DE3BF0" w:rsidRPr="00AB716C" w:rsidRDefault="00DE3BF0" w:rsidP="00AB716C">
            <w:pPr>
              <w:spacing w:line="360" w:lineRule="auto"/>
              <w:jc w:val="both"/>
              <w:rPr>
                <w:rFonts w:ascii="Calibri" w:hAnsi="Calibri" w:cs="Tahoma"/>
                <w:spacing w:val="8"/>
                <w:szCs w:val="22"/>
                <w:lang w:val="el-GR"/>
              </w:rPr>
            </w:pPr>
          </w:p>
        </w:tc>
      </w:tr>
    </w:tbl>
    <w:p w14:paraId="772E1EED" w14:textId="77777777" w:rsidR="009860B9" w:rsidRPr="00B752DB" w:rsidRDefault="009860B9" w:rsidP="001A0511">
      <w:pPr>
        <w:pStyle w:val="30"/>
        <w:spacing w:line="276" w:lineRule="auto"/>
        <w:jc w:val="left"/>
        <w:rPr>
          <w:lang w:val="el-GR"/>
        </w:rPr>
      </w:pPr>
    </w:p>
    <w:sectPr w:rsidR="009860B9" w:rsidRPr="00B752DB" w:rsidSect="00BC762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851" w:right="1418" w:bottom="1134" w:left="1559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64E37F" w14:textId="77777777" w:rsidR="00D95661" w:rsidRDefault="00D95661">
      <w:r>
        <w:separator/>
      </w:r>
    </w:p>
  </w:endnote>
  <w:endnote w:type="continuationSeparator" w:id="0">
    <w:p w14:paraId="28E5CA61" w14:textId="77777777" w:rsidR="00D95661" w:rsidRDefault="00D956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lasArial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06636" w14:textId="77777777" w:rsidR="00694542" w:rsidRDefault="00694542">
    <w:pPr>
      <w:pStyle w:val="a5"/>
      <w:framePr w:wrap="around" w:vAnchor="text" w:hAnchor="margin" w:xAlign="center" w:y="1"/>
      <w:rPr>
        <w:rStyle w:val="a3"/>
        <w:rFonts w:ascii="Arial" w:hAnsi="Arial" w:cs="Arial"/>
        <w:lang w:val="el-GR"/>
      </w:rPr>
    </w:pPr>
    <w:r>
      <w:rPr>
        <w:rStyle w:val="a3"/>
        <w:rFonts w:ascii="Arial" w:hAnsi="Arial" w:cs="Arial"/>
        <w:lang w:val="el-GR"/>
      </w:rPr>
      <w:fldChar w:fldCharType="begin"/>
    </w:r>
    <w:r>
      <w:rPr>
        <w:rStyle w:val="a3"/>
        <w:rFonts w:ascii="Arial" w:hAnsi="Arial" w:cs="Arial"/>
        <w:lang w:val="el-GR"/>
      </w:rPr>
      <w:instrText xml:space="preserve">PAGE  </w:instrText>
    </w:r>
    <w:r>
      <w:rPr>
        <w:rStyle w:val="a3"/>
        <w:rFonts w:ascii="Arial" w:hAnsi="Arial" w:cs="Arial"/>
        <w:lang w:val="el-GR"/>
      </w:rPr>
      <w:fldChar w:fldCharType="separate"/>
    </w:r>
    <w:r>
      <w:rPr>
        <w:rStyle w:val="a3"/>
        <w:rFonts w:ascii="Arial" w:hAnsi="Arial" w:cs="Arial"/>
        <w:lang w:val="el-GR"/>
      </w:rPr>
      <w:t>1</w:t>
    </w:r>
    <w:r>
      <w:rPr>
        <w:rStyle w:val="a3"/>
        <w:rFonts w:ascii="Arial" w:hAnsi="Arial" w:cs="Arial"/>
        <w:lang w:val="el-GR"/>
      </w:rPr>
      <w:fldChar w:fldCharType="end"/>
    </w:r>
  </w:p>
  <w:p w14:paraId="63AE0D17" w14:textId="77777777" w:rsidR="00694542" w:rsidRDefault="00694542">
    <w:pPr>
      <w:pStyle w:val="a5"/>
      <w:rPr>
        <w:rFonts w:ascii="Arial" w:hAnsi="Arial" w:cs="Arial"/>
        <w:lang w:val="el-GR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5C8D6" w14:textId="77777777" w:rsidR="00694542" w:rsidRDefault="00694542">
    <w:pPr>
      <w:pStyle w:val="a5"/>
      <w:jc w:val="right"/>
    </w:pPr>
    <w:r>
      <w:fldChar w:fldCharType="begin"/>
    </w:r>
    <w:r>
      <w:instrText>PAGE   \* MERGEFORMAT</w:instrText>
    </w:r>
    <w:r>
      <w:fldChar w:fldCharType="separate"/>
    </w:r>
    <w:r w:rsidR="00490351" w:rsidRPr="00490351">
      <w:rPr>
        <w:noProof/>
        <w:lang w:val="el-GR"/>
      </w:rPr>
      <w:t>5</w:t>
    </w:r>
    <w:r w:rsidR="00490351" w:rsidRPr="00490351">
      <w:rPr>
        <w:noProof/>
        <w:lang w:val="el-GR"/>
      </w:rPr>
      <w:t>2</w:t>
    </w:r>
    <w:r>
      <w:fldChar w:fldCharType="end"/>
    </w:r>
  </w:p>
  <w:p w14:paraId="19D6A5CB" w14:textId="77777777" w:rsidR="00694542" w:rsidRPr="005A319D" w:rsidRDefault="00694542">
    <w:pPr>
      <w:pStyle w:val="a5"/>
      <w:rPr>
        <w:rFonts w:ascii="Tahoma" w:hAnsi="Tahoma" w:cs="Tahoma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B02D03" w14:textId="77777777" w:rsidR="00694542" w:rsidRDefault="00694542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595581" w14:textId="77777777" w:rsidR="00D95661" w:rsidRDefault="00D95661">
      <w:r>
        <w:separator/>
      </w:r>
    </w:p>
  </w:footnote>
  <w:footnote w:type="continuationSeparator" w:id="0">
    <w:p w14:paraId="0FFFA9B9" w14:textId="77777777" w:rsidR="00D95661" w:rsidRDefault="00D956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B3D3C5" w14:textId="77777777" w:rsidR="00694542" w:rsidRDefault="00694542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EE3A4C" w14:textId="77777777" w:rsidR="00694542" w:rsidRDefault="00694542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44F14B" w14:textId="77777777" w:rsidR="00694542" w:rsidRDefault="00694542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C54698"/>
    <w:multiLevelType w:val="hybridMultilevel"/>
    <w:tmpl w:val="F2DEB3BA"/>
    <w:lvl w:ilvl="0" w:tplc="0408000F">
      <w:start w:val="1"/>
      <w:numFmt w:val="decimal"/>
      <w:lvlText w:val="%1."/>
      <w:lvlJc w:val="left"/>
      <w:pPr>
        <w:ind w:left="360" w:hanging="360"/>
      </w:p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09C6C71"/>
    <w:multiLevelType w:val="hybridMultilevel"/>
    <w:tmpl w:val="8E76E798"/>
    <w:lvl w:ilvl="0" w:tplc="0408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D831D0"/>
    <w:multiLevelType w:val="hybridMultilevel"/>
    <w:tmpl w:val="9D486A9E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CAC1E8E"/>
    <w:multiLevelType w:val="hybridMultilevel"/>
    <w:tmpl w:val="A5ECC5AA"/>
    <w:lvl w:ilvl="0" w:tplc="0408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2541BDF"/>
    <w:multiLevelType w:val="hybridMultilevel"/>
    <w:tmpl w:val="985684F0"/>
    <w:lvl w:ilvl="0" w:tplc="0408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8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29C65D99"/>
    <w:multiLevelType w:val="hybridMultilevel"/>
    <w:tmpl w:val="FC804C3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ABC2E7A"/>
    <w:multiLevelType w:val="hybridMultilevel"/>
    <w:tmpl w:val="4F221F4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E873F06"/>
    <w:multiLevelType w:val="hybridMultilevel"/>
    <w:tmpl w:val="1A9423BA"/>
    <w:lvl w:ilvl="0" w:tplc="0408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8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5B76F1"/>
    <w:multiLevelType w:val="hybridMultilevel"/>
    <w:tmpl w:val="E1DEA5F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63955DC"/>
    <w:multiLevelType w:val="hybridMultilevel"/>
    <w:tmpl w:val="5866995C"/>
    <w:lvl w:ilvl="0" w:tplc="04080001">
      <w:start w:val="1"/>
      <w:numFmt w:val="bullet"/>
      <w:lvlText w:val=""/>
      <w:lvlJc w:val="left"/>
      <w:pPr>
        <w:tabs>
          <w:tab w:val="num" w:pos="1146"/>
        </w:tabs>
        <w:ind w:left="1146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10" w15:restartNumberingAfterBreak="0">
    <w:nsid w:val="366C0608"/>
    <w:multiLevelType w:val="hybridMultilevel"/>
    <w:tmpl w:val="FE26859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A5229EC"/>
    <w:multiLevelType w:val="hybridMultilevel"/>
    <w:tmpl w:val="FE54A29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E561A91"/>
    <w:multiLevelType w:val="hybridMultilevel"/>
    <w:tmpl w:val="FBA6D438"/>
    <w:lvl w:ilvl="0" w:tplc="0408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plc="0408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425A379C"/>
    <w:multiLevelType w:val="hybridMultilevel"/>
    <w:tmpl w:val="B0786B1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2A44E2A"/>
    <w:multiLevelType w:val="hybridMultilevel"/>
    <w:tmpl w:val="FBA6D438"/>
    <w:lvl w:ilvl="0" w:tplc="0408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plc="0408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 w15:restartNumberingAfterBreak="0">
    <w:nsid w:val="4D114A5F"/>
    <w:multiLevelType w:val="hybridMultilevel"/>
    <w:tmpl w:val="D82E1550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E345D8C"/>
    <w:multiLevelType w:val="hybridMultilevel"/>
    <w:tmpl w:val="408828CE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F7A4351"/>
    <w:multiLevelType w:val="hybridMultilevel"/>
    <w:tmpl w:val="FC804C3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D111094"/>
    <w:multiLevelType w:val="hybridMultilevel"/>
    <w:tmpl w:val="6A7A4E5A"/>
    <w:lvl w:ilvl="0" w:tplc="0408000F">
      <w:start w:val="1"/>
      <w:numFmt w:val="decimal"/>
      <w:lvlText w:val="%1."/>
      <w:lvlJc w:val="left"/>
      <w:pPr>
        <w:ind w:left="360" w:hanging="360"/>
      </w:p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64F133A7"/>
    <w:multiLevelType w:val="hybridMultilevel"/>
    <w:tmpl w:val="6BBA3ABA"/>
    <w:lvl w:ilvl="0" w:tplc="0408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plc="0408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 w15:restartNumberingAfterBreak="0">
    <w:nsid w:val="67352287"/>
    <w:multiLevelType w:val="hybridMultilevel"/>
    <w:tmpl w:val="F948E4A2"/>
    <w:lvl w:ilvl="0" w:tplc="0408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8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 w15:restartNumberingAfterBreak="0">
    <w:nsid w:val="69832178"/>
    <w:multiLevelType w:val="multilevel"/>
    <w:tmpl w:val="ACA481D0"/>
    <w:lvl w:ilvl="0">
      <w:start w:val="1"/>
      <w:numFmt w:val="decimal"/>
      <w:lvlText w:val="%1."/>
      <w:lvlJc w:val="left"/>
      <w:pPr>
        <w:tabs>
          <w:tab w:val="num" w:pos="1204"/>
        </w:tabs>
        <w:ind w:left="1204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1924"/>
        </w:tabs>
        <w:ind w:left="1924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644"/>
        </w:tabs>
        <w:ind w:left="2644" w:hanging="180"/>
      </w:pPr>
    </w:lvl>
    <w:lvl w:ilvl="3">
      <w:start w:val="1"/>
      <w:numFmt w:val="decimal"/>
      <w:lvlText w:val="%4."/>
      <w:lvlJc w:val="left"/>
      <w:pPr>
        <w:tabs>
          <w:tab w:val="num" w:pos="3364"/>
        </w:tabs>
        <w:ind w:left="3364" w:hanging="360"/>
      </w:pPr>
    </w:lvl>
    <w:lvl w:ilvl="4">
      <w:start w:val="1"/>
      <w:numFmt w:val="lowerLetter"/>
      <w:lvlText w:val="%5."/>
      <w:lvlJc w:val="left"/>
      <w:pPr>
        <w:tabs>
          <w:tab w:val="num" w:pos="4084"/>
        </w:tabs>
        <w:ind w:left="4084" w:hanging="360"/>
      </w:pPr>
    </w:lvl>
    <w:lvl w:ilvl="5">
      <w:start w:val="1"/>
      <w:numFmt w:val="lowerRoman"/>
      <w:lvlText w:val="%6."/>
      <w:lvlJc w:val="right"/>
      <w:pPr>
        <w:tabs>
          <w:tab w:val="num" w:pos="4804"/>
        </w:tabs>
        <w:ind w:left="4804" w:hanging="180"/>
      </w:pPr>
    </w:lvl>
    <w:lvl w:ilvl="6">
      <w:start w:val="1"/>
      <w:numFmt w:val="decimal"/>
      <w:lvlText w:val="%7."/>
      <w:lvlJc w:val="left"/>
      <w:pPr>
        <w:tabs>
          <w:tab w:val="num" w:pos="5524"/>
        </w:tabs>
        <w:ind w:left="5524" w:hanging="360"/>
      </w:pPr>
    </w:lvl>
    <w:lvl w:ilvl="7">
      <w:start w:val="1"/>
      <w:numFmt w:val="lowerLetter"/>
      <w:lvlText w:val="%8."/>
      <w:lvlJc w:val="left"/>
      <w:pPr>
        <w:tabs>
          <w:tab w:val="num" w:pos="6244"/>
        </w:tabs>
        <w:ind w:left="6244" w:hanging="360"/>
      </w:pPr>
    </w:lvl>
    <w:lvl w:ilvl="8">
      <w:start w:val="1"/>
      <w:numFmt w:val="lowerRoman"/>
      <w:lvlText w:val="%9."/>
      <w:lvlJc w:val="right"/>
      <w:pPr>
        <w:tabs>
          <w:tab w:val="num" w:pos="6964"/>
        </w:tabs>
        <w:ind w:left="6964" w:hanging="180"/>
      </w:pPr>
    </w:lvl>
  </w:abstractNum>
  <w:abstractNum w:abstractNumId="22" w15:restartNumberingAfterBreak="0">
    <w:nsid w:val="6E231500"/>
    <w:multiLevelType w:val="hybridMultilevel"/>
    <w:tmpl w:val="AA9834D6"/>
    <w:lvl w:ilvl="0" w:tplc="FFFFFFFF">
      <w:start w:val="1"/>
      <w:numFmt w:val="decimal"/>
      <w:lvlText w:val="%1."/>
      <w:lvlJc w:val="left"/>
      <w:pPr>
        <w:tabs>
          <w:tab w:val="num" w:pos="1204"/>
        </w:tabs>
        <w:ind w:left="1204" w:hanging="360"/>
      </w:pPr>
      <w:rPr>
        <w:rFonts w:hint="default"/>
      </w:rPr>
    </w:lvl>
    <w:lvl w:ilvl="1" w:tplc="04080005">
      <w:start w:val="1"/>
      <w:numFmt w:val="bullet"/>
      <w:lvlText w:val=""/>
      <w:lvlJc w:val="left"/>
      <w:pPr>
        <w:tabs>
          <w:tab w:val="num" w:pos="1924"/>
        </w:tabs>
        <w:ind w:left="1924" w:hanging="360"/>
      </w:pPr>
      <w:rPr>
        <w:rFonts w:ascii="Wingdings" w:hAnsi="Wingdings" w:hint="default"/>
      </w:rPr>
    </w:lvl>
    <w:lvl w:ilvl="2" w:tplc="04080001">
      <w:start w:val="1"/>
      <w:numFmt w:val="bullet"/>
      <w:lvlText w:val=""/>
      <w:lvlJc w:val="left"/>
      <w:pPr>
        <w:tabs>
          <w:tab w:val="num" w:pos="2824"/>
        </w:tabs>
        <w:ind w:left="2824" w:hanging="360"/>
      </w:pPr>
      <w:rPr>
        <w:rFonts w:ascii="Symbol" w:hAnsi="Symbol" w:hint="default"/>
      </w:rPr>
    </w:lvl>
    <w:lvl w:ilvl="3" w:tplc="FFFFFFFF" w:tentative="1">
      <w:start w:val="1"/>
      <w:numFmt w:val="decimal"/>
      <w:lvlText w:val="%4."/>
      <w:lvlJc w:val="left"/>
      <w:pPr>
        <w:tabs>
          <w:tab w:val="num" w:pos="3364"/>
        </w:tabs>
        <w:ind w:left="3364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084"/>
        </w:tabs>
        <w:ind w:left="4084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804"/>
        </w:tabs>
        <w:ind w:left="4804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524"/>
        </w:tabs>
        <w:ind w:left="5524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244"/>
        </w:tabs>
        <w:ind w:left="6244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964"/>
        </w:tabs>
        <w:ind w:left="6964" w:hanging="180"/>
      </w:pPr>
    </w:lvl>
  </w:abstractNum>
  <w:abstractNum w:abstractNumId="23" w15:restartNumberingAfterBreak="0">
    <w:nsid w:val="70E66EEB"/>
    <w:multiLevelType w:val="hybridMultilevel"/>
    <w:tmpl w:val="17A8E5A0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71D673B0"/>
    <w:multiLevelType w:val="hybridMultilevel"/>
    <w:tmpl w:val="87BCCEF0"/>
    <w:lvl w:ilvl="0" w:tplc="0408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plc="0408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 w15:restartNumberingAfterBreak="0">
    <w:nsid w:val="7A724A91"/>
    <w:multiLevelType w:val="singleLevel"/>
    <w:tmpl w:val="48124C8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6" w15:restartNumberingAfterBreak="0">
    <w:nsid w:val="7E0C61C1"/>
    <w:multiLevelType w:val="hybridMultilevel"/>
    <w:tmpl w:val="4A9478EA"/>
    <w:lvl w:ilvl="0" w:tplc="0408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8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7" w15:restartNumberingAfterBreak="0">
    <w:nsid w:val="7F0E1F4C"/>
    <w:multiLevelType w:val="hybridMultilevel"/>
    <w:tmpl w:val="998E635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50773921">
    <w:abstractNumId w:val="10"/>
  </w:num>
  <w:num w:numId="2" w16cid:durableId="1784112045">
    <w:abstractNumId w:val="15"/>
  </w:num>
  <w:num w:numId="3" w16cid:durableId="585573632">
    <w:abstractNumId w:val="23"/>
  </w:num>
  <w:num w:numId="4" w16cid:durableId="960040941">
    <w:abstractNumId w:val="22"/>
  </w:num>
  <w:num w:numId="5" w16cid:durableId="584999794">
    <w:abstractNumId w:val="25"/>
  </w:num>
  <w:num w:numId="6" w16cid:durableId="1208909820">
    <w:abstractNumId w:val="2"/>
  </w:num>
  <w:num w:numId="7" w16cid:durableId="764375638">
    <w:abstractNumId w:val="9"/>
  </w:num>
  <w:num w:numId="8" w16cid:durableId="504175940">
    <w:abstractNumId w:val="21"/>
  </w:num>
  <w:num w:numId="9" w16cid:durableId="61802392">
    <w:abstractNumId w:val="7"/>
  </w:num>
  <w:num w:numId="10" w16cid:durableId="85855740">
    <w:abstractNumId w:val="26"/>
  </w:num>
  <w:num w:numId="11" w16cid:durableId="101379931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040476312">
    <w:abstractNumId w:val="16"/>
  </w:num>
  <w:num w:numId="13" w16cid:durableId="1480923905">
    <w:abstractNumId w:val="0"/>
  </w:num>
  <w:num w:numId="14" w16cid:durableId="576282006">
    <w:abstractNumId w:val="18"/>
  </w:num>
  <w:num w:numId="15" w16cid:durableId="1394932">
    <w:abstractNumId w:val="1"/>
  </w:num>
  <w:num w:numId="16" w16cid:durableId="1867256667">
    <w:abstractNumId w:val="4"/>
  </w:num>
  <w:num w:numId="17" w16cid:durableId="1090152381">
    <w:abstractNumId w:val="24"/>
  </w:num>
  <w:num w:numId="18" w16cid:durableId="2053572268">
    <w:abstractNumId w:val="6"/>
  </w:num>
  <w:num w:numId="19" w16cid:durableId="424420050">
    <w:abstractNumId w:val="3"/>
  </w:num>
  <w:num w:numId="20" w16cid:durableId="117143878">
    <w:abstractNumId w:val="12"/>
  </w:num>
  <w:num w:numId="21" w16cid:durableId="916668063">
    <w:abstractNumId w:val="8"/>
  </w:num>
  <w:num w:numId="22" w16cid:durableId="411239674">
    <w:abstractNumId w:val="17"/>
  </w:num>
  <w:num w:numId="23" w16cid:durableId="504982692">
    <w:abstractNumId w:val="5"/>
  </w:num>
  <w:num w:numId="24" w16cid:durableId="518202135">
    <w:abstractNumId w:val="20"/>
  </w:num>
  <w:num w:numId="25" w16cid:durableId="1818110162">
    <w:abstractNumId w:val="27"/>
  </w:num>
  <w:num w:numId="26" w16cid:durableId="1020667991">
    <w:abstractNumId w:val="11"/>
  </w:num>
  <w:num w:numId="27" w16cid:durableId="1112015781">
    <w:abstractNumId w:val="13"/>
  </w:num>
  <w:num w:numId="28" w16cid:durableId="1884750589">
    <w:abstractNumId w:val="19"/>
  </w:num>
  <w:num w:numId="29" w16cid:durableId="1375158183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embedSystemFonts/>
  <w:hideGrammaticalError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1B2A"/>
    <w:rsid w:val="000004B5"/>
    <w:rsid w:val="000009AB"/>
    <w:rsid w:val="00001571"/>
    <w:rsid w:val="00002B07"/>
    <w:rsid w:val="000054A9"/>
    <w:rsid w:val="0000570C"/>
    <w:rsid w:val="0000682F"/>
    <w:rsid w:val="00010926"/>
    <w:rsid w:val="00011FF0"/>
    <w:rsid w:val="00012BBB"/>
    <w:rsid w:val="00012DE6"/>
    <w:rsid w:val="00012F1E"/>
    <w:rsid w:val="0001314B"/>
    <w:rsid w:val="0001347C"/>
    <w:rsid w:val="0001362C"/>
    <w:rsid w:val="00013D34"/>
    <w:rsid w:val="000145A7"/>
    <w:rsid w:val="00015150"/>
    <w:rsid w:val="00015876"/>
    <w:rsid w:val="0001644C"/>
    <w:rsid w:val="00017DE3"/>
    <w:rsid w:val="00020817"/>
    <w:rsid w:val="000209C8"/>
    <w:rsid w:val="00020D1A"/>
    <w:rsid w:val="00021498"/>
    <w:rsid w:val="00021C8D"/>
    <w:rsid w:val="000222BD"/>
    <w:rsid w:val="00022EE6"/>
    <w:rsid w:val="00023102"/>
    <w:rsid w:val="000232DA"/>
    <w:rsid w:val="000234AC"/>
    <w:rsid w:val="00026537"/>
    <w:rsid w:val="000267DB"/>
    <w:rsid w:val="00030961"/>
    <w:rsid w:val="000311E9"/>
    <w:rsid w:val="00031661"/>
    <w:rsid w:val="00031DB5"/>
    <w:rsid w:val="00033274"/>
    <w:rsid w:val="00034AC1"/>
    <w:rsid w:val="000363CC"/>
    <w:rsid w:val="00036663"/>
    <w:rsid w:val="0003766B"/>
    <w:rsid w:val="00037A43"/>
    <w:rsid w:val="00037F13"/>
    <w:rsid w:val="00037F4C"/>
    <w:rsid w:val="000418CA"/>
    <w:rsid w:val="00041FCF"/>
    <w:rsid w:val="000426E6"/>
    <w:rsid w:val="0004366B"/>
    <w:rsid w:val="000437C6"/>
    <w:rsid w:val="00044118"/>
    <w:rsid w:val="000442B9"/>
    <w:rsid w:val="0004474F"/>
    <w:rsid w:val="00044F91"/>
    <w:rsid w:val="00045058"/>
    <w:rsid w:val="000450FE"/>
    <w:rsid w:val="000451B1"/>
    <w:rsid w:val="00045280"/>
    <w:rsid w:val="00045715"/>
    <w:rsid w:val="00046749"/>
    <w:rsid w:val="00046B2A"/>
    <w:rsid w:val="00050404"/>
    <w:rsid w:val="000504A1"/>
    <w:rsid w:val="00050505"/>
    <w:rsid w:val="00053676"/>
    <w:rsid w:val="000543FB"/>
    <w:rsid w:val="00054761"/>
    <w:rsid w:val="000552DF"/>
    <w:rsid w:val="00055DB1"/>
    <w:rsid w:val="00056959"/>
    <w:rsid w:val="00062DC7"/>
    <w:rsid w:val="00063152"/>
    <w:rsid w:val="00064A6F"/>
    <w:rsid w:val="00064FCA"/>
    <w:rsid w:val="00065DF6"/>
    <w:rsid w:val="00066B96"/>
    <w:rsid w:val="000700C2"/>
    <w:rsid w:val="000704B3"/>
    <w:rsid w:val="00070861"/>
    <w:rsid w:val="00070C6A"/>
    <w:rsid w:val="00071E77"/>
    <w:rsid w:val="00072581"/>
    <w:rsid w:val="00072BEB"/>
    <w:rsid w:val="00072E89"/>
    <w:rsid w:val="00073A6B"/>
    <w:rsid w:val="00074367"/>
    <w:rsid w:val="0007537C"/>
    <w:rsid w:val="000764CE"/>
    <w:rsid w:val="00077F14"/>
    <w:rsid w:val="00080A5E"/>
    <w:rsid w:val="00081638"/>
    <w:rsid w:val="00081830"/>
    <w:rsid w:val="00081C72"/>
    <w:rsid w:val="000824F4"/>
    <w:rsid w:val="00082B3D"/>
    <w:rsid w:val="00083C82"/>
    <w:rsid w:val="00083CF5"/>
    <w:rsid w:val="00084F22"/>
    <w:rsid w:val="000868FC"/>
    <w:rsid w:val="00086976"/>
    <w:rsid w:val="0008744E"/>
    <w:rsid w:val="000879FE"/>
    <w:rsid w:val="00087C34"/>
    <w:rsid w:val="00090443"/>
    <w:rsid w:val="000904B4"/>
    <w:rsid w:val="0009136B"/>
    <w:rsid w:val="00093465"/>
    <w:rsid w:val="00093973"/>
    <w:rsid w:val="000958D8"/>
    <w:rsid w:val="00096AE0"/>
    <w:rsid w:val="0009760B"/>
    <w:rsid w:val="0009794E"/>
    <w:rsid w:val="000A06A3"/>
    <w:rsid w:val="000A0983"/>
    <w:rsid w:val="000A2AD8"/>
    <w:rsid w:val="000A49CE"/>
    <w:rsid w:val="000A4D44"/>
    <w:rsid w:val="000A62A4"/>
    <w:rsid w:val="000A72B9"/>
    <w:rsid w:val="000A790B"/>
    <w:rsid w:val="000B10BA"/>
    <w:rsid w:val="000B1859"/>
    <w:rsid w:val="000B192A"/>
    <w:rsid w:val="000B2ACB"/>
    <w:rsid w:val="000B40BF"/>
    <w:rsid w:val="000B42B8"/>
    <w:rsid w:val="000B4304"/>
    <w:rsid w:val="000B4A08"/>
    <w:rsid w:val="000B6AA0"/>
    <w:rsid w:val="000C0602"/>
    <w:rsid w:val="000C0751"/>
    <w:rsid w:val="000C10C4"/>
    <w:rsid w:val="000C16BD"/>
    <w:rsid w:val="000C19AC"/>
    <w:rsid w:val="000C297F"/>
    <w:rsid w:val="000C2CC5"/>
    <w:rsid w:val="000C3DF3"/>
    <w:rsid w:val="000C4763"/>
    <w:rsid w:val="000C561F"/>
    <w:rsid w:val="000C5BED"/>
    <w:rsid w:val="000C5E69"/>
    <w:rsid w:val="000C6A63"/>
    <w:rsid w:val="000C7E92"/>
    <w:rsid w:val="000D0180"/>
    <w:rsid w:val="000D031A"/>
    <w:rsid w:val="000D09C1"/>
    <w:rsid w:val="000D1105"/>
    <w:rsid w:val="000D2392"/>
    <w:rsid w:val="000D2B19"/>
    <w:rsid w:val="000D5DCE"/>
    <w:rsid w:val="000D6AE2"/>
    <w:rsid w:val="000D7FB6"/>
    <w:rsid w:val="000E0BA5"/>
    <w:rsid w:val="000E1FEA"/>
    <w:rsid w:val="000E267C"/>
    <w:rsid w:val="000E2C55"/>
    <w:rsid w:val="000E306C"/>
    <w:rsid w:val="000E3FD9"/>
    <w:rsid w:val="000E590B"/>
    <w:rsid w:val="000E5E7C"/>
    <w:rsid w:val="000E6511"/>
    <w:rsid w:val="000E6CCF"/>
    <w:rsid w:val="000E7A1A"/>
    <w:rsid w:val="000F0011"/>
    <w:rsid w:val="000F1689"/>
    <w:rsid w:val="000F1776"/>
    <w:rsid w:val="000F1CBB"/>
    <w:rsid w:val="000F1CE8"/>
    <w:rsid w:val="000F2067"/>
    <w:rsid w:val="000F31ED"/>
    <w:rsid w:val="000F3C66"/>
    <w:rsid w:val="000F4851"/>
    <w:rsid w:val="000F5166"/>
    <w:rsid w:val="000F57AB"/>
    <w:rsid w:val="000F5D01"/>
    <w:rsid w:val="000F5D97"/>
    <w:rsid w:val="000F76D9"/>
    <w:rsid w:val="000F791D"/>
    <w:rsid w:val="000F7BE2"/>
    <w:rsid w:val="0010173D"/>
    <w:rsid w:val="0010176D"/>
    <w:rsid w:val="001038C7"/>
    <w:rsid w:val="00103DF6"/>
    <w:rsid w:val="00104511"/>
    <w:rsid w:val="00105BB7"/>
    <w:rsid w:val="00106357"/>
    <w:rsid w:val="00111A96"/>
    <w:rsid w:val="00111BED"/>
    <w:rsid w:val="00112EF0"/>
    <w:rsid w:val="001137CA"/>
    <w:rsid w:val="00113DCE"/>
    <w:rsid w:val="00114188"/>
    <w:rsid w:val="00114A4F"/>
    <w:rsid w:val="00115267"/>
    <w:rsid w:val="0011562E"/>
    <w:rsid w:val="00120CDD"/>
    <w:rsid w:val="00120DF8"/>
    <w:rsid w:val="00120F8B"/>
    <w:rsid w:val="00122617"/>
    <w:rsid w:val="00122627"/>
    <w:rsid w:val="00122ABE"/>
    <w:rsid w:val="00122BCC"/>
    <w:rsid w:val="001243BE"/>
    <w:rsid w:val="00124406"/>
    <w:rsid w:val="0012538E"/>
    <w:rsid w:val="00126073"/>
    <w:rsid w:val="00126740"/>
    <w:rsid w:val="00127074"/>
    <w:rsid w:val="00127E83"/>
    <w:rsid w:val="0013057F"/>
    <w:rsid w:val="00130675"/>
    <w:rsid w:val="001312D2"/>
    <w:rsid w:val="001312E2"/>
    <w:rsid w:val="0013135C"/>
    <w:rsid w:val="00131744"/>
    <w:rsid w:val="00131B8C"/>
    <w:rsid w:val="00131C6B"/>
    <w:rsid w:val="00131DFE"/>
    <w:rsid w:val="001325D9"/>
    <w:rsid w:val="00132C49"/>
    <w:rsid w:val="001330A3"/>
    <w:rsid w:val="001334EE"/>
    <w:rsid w:val="00133662"/>
    <w:rsid w:val="00133F66"/>
    <w:rsid w:val="00135477"/>
    <w:rsid w:val="001357FF"/>
    <w:rsid w:val="00135B0A"/>
    <w:rsid w:val="00135D46"/>
    <w:rsid w:val="00136580"/>
    <w:rsid w:val="00137544"/>
    <w:rsid w:val="001377AB"/>
    <w:rsid w:val="001408D1"/>
    <w:rsid w:val="00141093"/>
    <w:rsid w:val="0014121F"/>
    <w:rsid w:val="00141EEE"/>
    <w:rsid w:val="00143459"/>
    <w:rsid w:val="001434DF"/>
    <w:rsid w:val="00144ED3"/>
    <w:rsid w:val="001452B3"/>
    <w:rsid w:val="00146659"/>
    <w:rsid w:val="00146967"/>
    <w:rsid w:val="00146AAD"/>
    <w:rsid w:val="001475EE"/>
    <w:rsid w:val="0015009E"/>
    <w:rsid w:val="00150436"/>
    <w:rsid w:val="00150984"/>
    <w:rsid w:val="00150A24"/>
    <w:rsid w:val="001515D4"/>
    <w:rsid w:val="001519F3"/>
    <w:rsid w:val="00151E55"/>
    <w:rsid w:val="00152E35"/>
    <w:rsid w:val="00153611"/>
    <w:rsid w:val="001537D4"/>
    <w:rsid w:val="00153C00"/>
    <w:rsid w:val="0015490B"/>
    <w:rsid w:val="001555BC"/>
    <w:rsid w:val="00155D7A"/>
    <w:rsid w:val="00156E6F"/>
    <w:rsid w:val="0015727C"/>
    <w:rsid w:val="00157D48"/>
    <w:rsid w:val="0016361B"/>
    <w:rsid w:val="001636DF"/>
    <w:rsid w:val="00164159"/>
    <w:rsid w:val="0016489F"/>
    <w:rsid w:val="00164AD3"/>
    <w:rsid w:val="00164B2A"/>
    <w:rsid w:val="00164D10"/>
    <w:rsid w:val="00166B77"/>
    <w:rsid w:val="00166BB6"/>
    <w:rsid w:val="00166FED"/>
    <w:rsid w:val="001703DD"/>
    <w:rsid w:val="001713E6"/>
    <w:rsid w:val="00171A74"/>
    <w:rsid w:val="00173AA5"/>
    <w:rsid w:val="001742BB"/>
    <w:rsid w:val="0017467C"/>
    <w:rsid w:val="001752D4"/>
    <w:rsid w:val="001757C5"/>
    <w:rsid w:val="001768DC"/>
    <w:rsid w:val="00177B2D"/>
    <w:rsid w:val="00180004"/>
    <w:rsid w:val="00180487"/>
    <w:rsid w:val="00182DC6"/>
    <w:rsid w:val="001840A1"/>
    <w:rsid w:val="001840E9"/>
    <w:rsid w:val="0018443A"/>
    <w:rsid w:val="00184446"/>
    <w:rsid w:val="00190410"/>
    <w:rsid w:val="00191502"/>
    <w:rsid w:val="00191BF1"/>
    <w:rsid w:val="001922C8"/>
    <w:rsid w:val="00193D6B"/>
    <w:rsid w:val="00194E1F"/>
    <w:rsid w:val="00195061"/>
    <w:rsid w:val="00196586"/>
    <w:rsid w:val="00196A91"/>
    <w:rsid w:val="00196BAA"/>
    <w:rsid w:val="00196D29"/>
    <w:rsid w:val="00197770"/>
    <w:rsid w:val="001A0511"/>
    <w:rsid w:val="001A0B13"/>
    <w:rsid w:val="001A1F89"/>
    <w:rsid w:val="001A20D6"/>
    <w:rsid w:val="001A2D81"/>
    <w:rsid w:val="001A41A1"/>
    <w:rsid w:val="001A519A"/>
    <w:rsid w:val="001A5AF3"/>
    <w:rsid w:val="001A5FA8"/>
    <w:rsid w:val="001A6166"/>
    <w:rsid w:val="001A758F"/>
    <w:rsid w:val="001B034C"/>
    <w:rsid w:val="001B039B"/>
    <w:rsid w:val="001B0A8D"/>
    <w:rsid w:val="001B1080"/>
    <w:rsid w:val="001B112D"/>
    <w:rsid w:val="001B4010"/>
    <w:rsid w:val="001B5C91"/>
    <w:rsid w:val="001B6C65"/>
    <w:rsid w:val="001B7545"/>
    <w:rsid w:val="001B75C0"/>
    <w:rsid w:val="001B7783"/>
    <w:rsid w:val="001C0FBD"/>
    <w:rsid w:val="001C142D"/>
    <w:rsid w:val="001C1A61"/>
    <w:rsid w:val="001C3FA1"/>
    <w:rsid w:val="001C480D"/>
    <w:rsid w:val="001C4835"/>
    <w:rsid w:val="001C5117"/>
    <w:rsid w:val="001C5B3D"/>
    <w:rsid w:val="001D1352"/>
    <w:rsid w:val="001D1ECA"/>
    <w:rsid w:val="001D2655"/>
    <w:rsid w:val="001D3026"/>
    <w:rsid w:val="001D3C8B"/>
    <w:rsid w:val="001E0099"/>
    <w:rsid w:val="001E0456"/>
    <w:rsid w:val="001E0B0B"/>
    <w:rsid w:val="001E1886"/>
    <w:rsid w:val="001E2F3B"/>
    <w:rsid w:val="001E3259"/>
    <w:rsid w:val="001E459F"/>
    <w:rsid w:val="001E5CC6"/>
    <w:rsid w:val="001E76E5"/>
    <w:rsid w:val="001F0BC9"/>
    <w:rsid w:val="001F2681"/>
    <w:rsid w:val="001F39D3"/>
    <w:rsid w:val="001F4175"/>
    <w:rsid w:val="001F45A0"/>
    <w:rsid w:val="001F46AD"/>
    <w:rsid w:val="001F584D"/>
    <w:rsid w:val="001F65E5"/>
    <w:rsid w:val="001F6830"/>
    <w:rsid w:val="001F6A98"/>
    <w:rsid w:val="001F6E91"/>
    <w:rsid w:val="001F7489"/>
    <w:rsid w:val="001F760F"/>
    <w:rsid w:val="001F7EA6"/>
    <w:rsid w:val="00201290"/>
    <w:rsid w:val="002022B9"/>
    <w:rsid w:val="00203095"/>
    <w:rsid w:val="0020329C"/>
    <w:rsid w:val="0020496B"/>
    <w:rsid w:val="00205398"/>
    <w:rsid w:val="0020611A"/>
    <w:rsid w:val="002062E9"/>
    <w:rsid w:val="00207731"/>
    <w:rsid w:val="00210DE3"/>
    <w:rsid w:val="00210E6C"/>
    <w:rsid w:val="00211BE4"/>
    <w:rsid w:val="0021200C"/>
    <w:rsid w:val="0021291D"/>
    <w:rsid w:val="00217725"/>
    <w:rsid w:val="00217E96"/>
    <w:rsid w:val="00220271"/>
    <w:rsid w:val="002208BE"/>
    <w:rsid w:val="0022106B"/>
    <w:rsid w:val="002224F0"/>
    <w:rsid w:val="00222895"/>
    <w:rsid w:val="002243FD"/>
    <w:rsid w:val="002245E9"/>
    <w:rsid w:val="00225625"/>
    <w:rsid w:val="002273A2"/>
    <w:rsid w:val="00227A2B"/>
    <w:rsid w:val="00231969"/>
    <w:rsid w:val="00231C78"/>
    <w:rsid w:val="0023270F"/>
    <w:rsid w:val="002337AC"/>
    <w:rsid w:val="00234616"/>
    <w:rsid w:val="00234966"/>
    <w:rsid w:val="00235A0F"/>
    <w:rsid w:val="00235EE4"/>
    <w:rsid w:val="0023618A"/>
    <w:rsid w:val="00237005"/>
    <w:rsid w:val="0023751A"/>
    <w:rsid w:val="00240EBE"/>
    <w:rsid w:val="00241BAD"/>
    <w:rsid w:val="002433DA"/>
    <w:rsid w:val="00244F8A"/>
    <w:rsid w:val="0024548D"/>
    <w:rsid w:val="00245D19"/>
    <w:rsid w:val="002464BD"/>
    <w:rsid w:val="0024662B"/>
    <w:rsid w:val="00247779"/>
    <w:rsid w:val="00250364"/>
    <w:rsid w:val="002519CF"/>
    <w:rsid w:val="00251EDE"/>
    <w:rsid w:val="00251F5B"/>
    <w:rsid w:val="0025219F"/>
    <w:rsid w:val="00252F14"/>
    <w:rsid w:val="002557D3"/>
    <w:rsid w:val="00255B84"/>
    <w:rsid w:val="0026116B"/>
    <w:rsid w:val="00263C18"/>
    <w:rsid w:val="0026566A"/>
    <w:rsid w:val="0026582F"/>
    <w:rsid w:val="00265984"/>
    <w:rsid w:val="00266466"/>
    <w:rsid w:val="00266E40"/>
    <w:rsid w:val="0026764A"/>
    <w:rsid w:val="00267F26"/>
    <w:rsid w:val="002704E8"/>
    <w:rsid w:val="0027061A"/>
    <w:rsid w:val="00270C26"/>
    <w:rsid w:val="00271B34"/>
    <w:rsid w:val="002726E7"/>
    <w:rsid w:val="00273063"/>
    <w:rsid w:val="002739F8"/>
    <w:rsid w:val="00274147"/>
    <w:rsid w:val="00275AB3"/>
    <w:rsid w:val="00276FE1"/>
    <w:rsid w:val="002816CD"/>
    <w:rsid w:val="00282E4D"/>
    <w:rsid w:val="00283602"/>
    <w:rsid w:val="002846D9"/>
    <w:rsid w:val="0028535B"/>
    <w:rsid w:val="00285498"/>
    <w:rsid w:val="002861A6"/>
    <w:rsid w:val="002861AA"/>
    <w:rsid w:val="00287EA0"/>
    <w:rsid w:val="002905BB"/>
    <w:rsid w:val="00290BDF"/>
    <w:rsid w:val="002911A5"/>
    <w:rsid w:val="00291680"/>
    <w:rsid w:val="00292A27"/>
    <w:rsid w:val="00292F2D"/>
    <w:rsid w:val="00292FA4"/>
    <w:rsid w:val="002934F4"/>
    <w:rsid w:val="00294230"/>
    <w:rsid w:val="00294342"/>
    <w:rsid w:val="00294509"/>
    <w:rsid w:val="002948EE"/>
    <w:rsid w:val="002952C2"/>
    <w:rsid w:val="002958AE"/>
    <w:rsid w:val="00297615"/>
    <w:rsid w:val="00297AED"/>
    <w:rsid w:val="002A0307"/>
    <w:rsid w:val="002A05F6"/>
    <w:rsid w:val="002A0AF1"/>
    <w:rsid w:val="002A22E3"/>
    <w:rsid w:val="002A3693"/>
    <w:rsid w:val="002A3AAA"/>
    <w:rsid w:val="002A45FD"/>
    <w:rsid w:val="002A52D4"/>
    <w:rsid w:val="002A5744"/>
    <w:rsid w:val="002A69F3"/>
    <w:rsid w:val="002A6D12"/>
    <w:rsid w:val="002A74B2"/>
    <w:rsid w:val="002A769B"/>
    <w:rsid w:val="002A76BE"/>
    <w:rsid w:val="002A7D6F"/>
    <w:rsid w:val="002B04EE"/>
    <w:rsid w:val="002B117A"/>
    <w:rsid w:val="002B13B2"/>
    <w:rsid w:val="002B348C"/>
    <w:rsid w:val="002B3580"/>
    <w:rsid w:val="002B3BCF"/>
    <w:rsid w:val="002B3C75"/>
    <w:rsid w:val="002B3E30"/>
    <w:rsid w:val="002B42C3"/>
    <w:rsid w:val="002B481F"/>
    <w:rsid w:val="002B487E"/>
    <w:rsid w:val="002B55DF"/>
    <w:rsid w:val="002B5F4D"/>
    <w:rsid w:val="002B625A"/>
    <w:rsid w:val="002B6AAC"/>
    <w:rsid w:val="002C006E"/>
    <w:rsid w:val="002C103E"/>
    <w:rsid w:val="002C121E"/>
    <w:rsid w:val="002C22DD"/>
    <w:rsid w:val="002C2CA8"/>
    <w:rsid w:val="002C303C"/>
    <w:rsid w:val="002C40E6"/>
    <w:rsid w:val="002C46CE"/>
    <w:rsid w:val="002C5D47"/>
    <w:rsid w:val="002C6141"/>
    <w:rsid w:val="002C78EB"/>
    <w:rsid w:val="002C7D5D"/>
    <w:rsid w:val="002D0DCB"/>
    <w:rsid w:val="002D1EE0"/>
    <w:rsid w:val="002D2B7A"/>
    <w:rsid w:val="002D3055"/>
    <w:rsid w:val="002D33F6"/>
    <w:rsid w:val="002D4600"/>
    <w:rsid w:val="002D4D83"/>
    <w:rsid w:val="002D585D"/>
    <w:rsid w:val="002D7103"/>
    <w:rsid w:val="002D7B31"/>
    <w:rsid w:val="002E066A"/>
    <w:rsid w:val="002E0DF6"/>
    <w:rsid w:val="002E1281"/>
    <w:rsid w:val="002E1788"/>
    <w:rsid w:val="002E1F9F"/>
    <w:rsid w:val="002E3663"/>
    <w:rsid w:val="002E3AB7"/>
    <w:rsid w:val="002E52F9"/>
    <w:rsid w:val="002E541C"/>
    <w:rsid w:val="002E5F63"/>
    <w:rsid w:val="002E6DB5"/>
    <w:rsid w:val="002E7E05"/>
    <w:rsid w:val="002F20B1"/>
    <w:rsid w:val="002F2640"/>
    <w:rsid w:val="002F414E"/>
    <w:rsid w:val="002F43E1"/>
    <w:rsid w:val="002F4630"/>
    <w:rsid w:val="002F5821"/>
    <w:rsid w:val="002F71B7"/>
    <w:rsid w:val="002F7A26"/>
    <w:rsid w:val="002F7B03"/>
    <w:rsid w:val="003000A2"/>
    <w:rsid w:val="00300577"/>
    <w:rsid w:val="00300991"/>
    <w:rsid w:val="00300B9C"/>
    <w:rsid w:val="00302432"/>
    <w:rsid w:val="00303C8E"/>
    <w:rsid w:val="00303FF1"/>
    <w:rsid w:val="00305A12"/>
    <w:rsid w:val="00306D0A"/>
    <w:rsid w:val="00307907"/>
    <w:rsid w:val="00310AD5"/>
    <w:rsid w:val="00310D2F"/>
    <w:rsid w:val="00310E0B"/>
    <w:rsid w:val="003110FB"/>
    <w:rsid w:val="0031201E"/>
    <w:rsid w:val="00313326"/>
    <w:rsid w:val="0031370E"/>
    <w:rsid w:val="00313C0C"/>
    <w:rsid w:val="00314017"/>
    <w:rsid w:val="0031417D"/>
    <w:rsid w:val="003142DB"/>
    <w:rsid w:val="00314511"/>
    <w:rsid w:val="00314817"/>
    <w:rsid w:val="00315FA9"/>
    <w:rsid w:val="0031616A"/>
    <w:rsid w:val="00316A96"/>
    <w:rsid w:val="0031711D"/>
    <w:rsid w:val="00317143"/>
    <w:rsid w:val="00322DF6"/>
    <w:rsid w:val="00323281"/>
    <w:rsid w:val="003236B3"/>
    <w:rsid w:val="00323B2D"/>
    <w:rsid w:val="00324E92"/>
    <w:rsid w:val="00324FB6"/>
    <w:rsid w:val="00325646"/>
    <w:rsid w:val="0032565C"/>
    <w:rsid w:val="003259BE"/>
    <w:rsid w:val="00325D4C"/>
    <w:rsid w:val="00327CB2"/>
    <w:rsid w:val="00330E56"/>
    <w:rsid w:val="00331EF7"/>
    <w:rsid w:val="00332AF2"/>
    <w:rsid w:val="00332BD1"/>
    <w:rsid w:val="00333040"/>
    <w:rsid w:val="003336F0"/>
    <w:rsid w:val="00333946"/>
    <w:rsid w:val="00333DF1"/>
    <w:rsid w:val="0033507B"/>
    <w:rsid w:val="0033579A"/>
    <w:rsid w:val="00337573"/>
    <w:rsid w:val="0033784C"/>
    <w:rsid w:val="00341A45"/>
    <w:rsid w:val="00342399"/>
    <w:rsid w:val="00342457"/>
    <w:rsid w:val="0034279C"/>
    <w:rsid w:val="00342EE5"/>
    <w:rsid w:val="00343889"/>
    <w:rsid w:val="00344078"/>
    <w:rsid w:val="00344B77"/>
    <w:rsid w:val="003456B2"/>
    <w:rsid w:val="00346060"/>
    <w:rsid w:val="003460E9"/>
    <w:rsid w:val="003471F5"/>
    <w:rsid w:val="00351570"/>
    <w:rsid w:val="00352669"/>
    <w:rsid w:val="00352982"/>
    <w:rsid w:val="00352B96"/>
    <w:rsid w:val="00352C44"/>
    <w:rsid w:val="0035313E"/>
    <w:rsid w:val="00353546"/>
    <w:rsid w:val="00353646"/>
    <w:rsid w:val="00353F4C"/>
    <w:rsid w:val="00353F7C"/>
    <w:rsid w:val="00356DD7"/>
    <w:rsid w:val="00357355"/>
    <w:rsid w:val="003575F3"/>
    <w:rsid w:val="00357C45"/>
    <w:rsid w:val="00360A5E"/>
    <w:rsid w:val="00360B97"/>
    <w:rsid w:val="00360EDE"/>
    <w:rsid w:val="00361E1C"/>
    <w:rsid w:val="003629C7"/>
    <w:rsid w:val="00364935"/>
    <w:rsid w:val="00364AF6"/>
    <w:rsid w:val="00365216"/>
    <w:rsid w:val="00366344"/>
    <w:rsid w:val="00366B23"/>
    <w:rsid w:val="00366EA7"/>
    <w:rsid w:val="003704D3"/>
    <w:rsid w:val="00371A3E"/>
    <w:rsid w:val="00371F0D"/>
    <w:rsid w:val="003730EE"/>
    <w:rsid w:val="00373324"/>
    <w:rsid w:val="00373EDC"/>
    <w:rsid w:val="00373F12"/>
    <w:rsid w:val="00374F65"/>
    <w:rsid w:val="00375455"/>
    <w:rsid w:val="0037650A"/>
    <w:rsid w:val="00376559"/>
    <w:rsid w:val="00376A3E"/>
    <w:rsid w:val="00376F4A"/>
    <w:rsid w:val="003772C5"/>
    <w:rsid w:val="003802A7"/>
    <w:rsid w:val="003802C2"/>
    <w:rsid w:val="00380680"/>
    <w:rsid w:val="00380B58"/>
    <w:rsid w:val="003810FC"/>
    <w:rsid w:val="00381BEB"/>
    <w:rsid w:val="00384BC0"/>
    <w:rsid w:val="00385304"/>
    <w:rsid w:val="00385561"/>
    <w:rsid w:val="00385CA7"/>
    <w:rsid w:val="00385E71"/>
    <w:rsid w:val="003874B3"/>
    <w:rsid w:val="00387997"/>
    <w:rsid w:val="00387C8E"/>
    <w:rsid w:val="00390ED3"/>
    <w:rsid w:val="003910B9"/>
    <w:rsid w:val="00391E53"/>
    <w:rsid w:val="0039221A"/>
    <w:rsid w:val="0039365B"/>
    <w:rsid w:val="00393B2D"/>
    <w:rsid w:val="00393E86"/>
    <w:rsid w:val="00395304"/>
    <w:rsid w:val="00395E1C"/>
    <w:rsid w:val="003966F2"/>
    <w:rsid w:val="00397327"/>
    <w:rsid w:val="0039783D"/>
    <w:rsid w:val="003A270A"/>
    <w:rsid w:val="003A30F7"/>
    <w:rsid w:val="003A3346"/>
    <w:rsid w:val="003A4CBF"/>
    <w:rsid w:val="003A5A59"/>
    <w:rsid w:val="003A679B"/>
    <w:rsid w:val="003A7218"/>
    <w:rsid w:val="003B0769"/>
    <w:rsid w:val="003B0929"/>
    <w:rsid w:val="003B0B23"/>
    <w:rsid w:val="003B1414"/>
    <w:rsid w:val="003B22AB"/>
    <w:rsid w:val="003B33E0"/>
    <w:rsid w:val="003B353D"/>
    <w:rsid w:val="003B41FE"/>
    <w:rsid w:val="003B4561"/>
    <w:rsid w:val="003B473F"/>
    <w:rsid w:val="003B508F"/>
    <w:rsid w:val="003B5374"/>
    <w:rsid w:val="003B53A5"/>
    <w:rsid w:val="003B5D4C"/>
    <w:rsid w:val="003B5E76"/>
    <w:rsid w:val="003B5FB6"/>
    <w:rsid w:val="003B64BF"/>
    <w:rsid w:val="003B6EBC"/>
    <w:rsid w:val="003B7CDB"/>
    <w:rsid w:val="003C1865"/>
    <w:rsid w:val="003C1C33"/>
    <w:rsid w:val="003C20E7"/>
    <w:rsid w:val="003C2FEF"/>
    <w:rsid w:val="003C3B72"/>
    <w:rsid w:val="003C4929"/>
    <w:rsid w:val="003C5E9C"/>
    <w:rsid w:val="003C61A9"/>
    <w:rsid w:val="003C624C"/>
    <w:rsid w:val="003C63F0"/>
    <w:rsid w:val="003C6910"/>
    <w:rsid w:val="003C69BD"/>
    <w:rsid w:val="003C78C8"/>
    <w:rsid w:val="003D1231"/>
    <w:rsid w:val="003D1454"/>
    <w:rsid w:val="003D3334"/>
    <w:rsid w:val="003D6E76"/>
    <w:rsid w:val="003D75E6"/>
    <w:rsid w:val="003E0197"/>
    <w:rsid w:val="003E0E7E"/>
    <w:rsid w:val="003E1040"/>
    <w:rsid w:val="003E140A"/>
    <w:rsid w:val="003E1C5A"/>
    <w:rsid w:val="003E1E6C"/>
    <w:rsid w:val="003E276F"/>
    <w:rsid w:val="003E2BA8"/>
    <w:rsid w:val="003E2F76"/>
    <w:rsid w:val="003E3BE4"/>
    <w:rsid w:val="003E724C"/>
    <w:rsid w:val="003E7426"/>
    <w:rsid w:val="003E7AFD"/>
    <w:rsid w:val="003F0352"/>
    <w:rsid w:val="003F0749"/>
    <w:rsid w:val="003F08C2"/>
    <w:rsid w:val="003F1577"/>
    <w:rsid w:val="003F3413"/>
    <w:rsid w:val="003F4324"/>
    <w:rsid w:val="003F494E"/>
    <w:rsid w:val="003F4C64"/>
    <w:rsid w:val="003F4E71"/>
    <w:rsid w:val="003F539E"/>
    <w:rsid w:val="003F54C8"/>
    <w:rsid w:val="003F5D9F"/>
    <w:rsid w:val="003F6D9F"/>
    <w:rsid w:val="003F7296"/>
    <w:rsid w:val="003F72FD"/>
    <w:rsid w:val="003F7562"/>
    <w:rsid w:val="003F7FE0"/>
    <w:rsid w:val="00400455"/>
    <w:rsid w:val="00400726"/>
    <w:rsid w:val="00400B3D"/>
    <w:rsid w:val="0040190B"/>
    <w:rsid w:val="00402077"/>
    <w:rsid w:val="00403244"/>
    <w:rsid w:val="00403FB3"/>
    <w:rsid w:val="0040461A"/>
    <w:rsid w:val="004052E1"/>
    <w:rsid w:val="00405481"/>
    <w:rsid w:val="00405A3F"/>
    <w:rsid w:val="00407515"/>
    <w:rsid w:val="0040751B"/>
    <w:rsid w:val="00407E1B"/>
    <w:rsid w:val="0041112F"/>
    <w:rsid w:val="00411DB5"/>
    <w:rsid w:val="004126CD"/>
    <w:rsid w:val="0041294F"/>
    <w:rsid w:val="0041313A"/>
    <w:rsid w:val="00413A0E"/>
    <w:rsid w:val="00414009"/>
    <w:rsid w:val="004145DE"/>
    <w:rsid w:val="00414904"/>
    <w:rsid w:val="00414E08"/>
    <w:rsid w:val="00415458"/>
    <w:rsid w:val="00416C15"/>
    <w:rsid w:val="00416FEE"/>
    <w:rsid w:val="00424548"/>
    <w:rsid w:val="004249C2"/>
    <w:rsid w:val="00425537"/>
    <w:rsid w:val="00426024"/>
    <w:rsid w:val="004268B1"/>
    <w:rsid w:val="00426B5E"/>
    <w:rsid w:val="00426E19"/>
    <w:rsid w:val="00427211"/>
    <w:rsid w:val="004330A4"/>
    <w:rsid w:val="00434471"/>
    <w:rsid w:val="00434E82"/>
    <w:rsid w:val="0043682F"/>
    <w:rsid w:val="004368FF"/>
    <w:rsid w:val="004400E7"/>
    <w:rsid w:val="0044089F"/>
    <w:rsid w:val="004414D9"/>
    <w:rsid w:val="00441A28"/>
    <w:rsid w:val="00441F3D"/>
    <w:rsid w:val="00442575"/>
    <w:rsid w:val="00443E43"/>
    <w:rsid w:val="00444AA3"/>
    <w:rsid w:val="00444F0B"/>
    <w:rsid w:val="00444F99"/>
    <w:rsid w:val="004464BB"/>
    <w:rsid w:val="00447AC1"/>
    <w:rsid w:val="004503F1"/>
    <w:rsid w:val="00450CD3"/>
    <w:rsid w:val="00451DC5"/>
    <w:rsid w:val="004520F1"/>
    <w:rsid w:val="0045216C"/>
    <w:rsid w:val="0045233E"/>
    <w:rsid w:val="00452BF1"/>
    <w:rsid w:val="00452D7C"/>
    <w:rsid w:val="00453220"/>
    <w:rsid w:val="00453258"/>
    <w:rsid w:val="004533D3"/>
    <w:rsid w:val="0045364D"/>
    <w:rsid w:val="00453CD8"/>
    <w:rsid w:val="004543C5"/>
    <w:rsid w:val="0045549F"/>
    <w:rsid w:val="00455BD3"/>
    <w:rsid w:val="00455BFD"/>
    <w:rsid w:val="0046178C"/>
    <w:rsid w:val="00461D88"/>
    <w:rsid w:val="00462A67"/>
    <w:rsid w:val="00463EEF"/>
    <w:rsid w:val="0046408C"/>
    <w:rsid w:val="00464828"/>
    <w:rsid w:val="00464E9A"/>
    <w:rsid w:val="004650FE"/>
    <w:rsid w:val="00466987"/>
    <w:rsid w:val="00466BAF"/>
    <w:rsid w:val="0046704A"/>
    <w:rsid w:val="004670AF"/>
    <w:rsid w:val="00471248"/>
    <w:rsid w:val="004717BF"/>
    <w:rsid w:val="004720FA"/>
    <w:rsid w:val="00472A24"/>
    <w:rsid w:val="0047317C"/>
    <w:rsid w:val="00473602"/>
    <w:rsid w:val="00473863"/>
    <w:rsid w:val="00474268"/>
    <w:rsid w:val="00474673"/>
    <w:rsid w:val="00474A17"/>
    <w:rsid w:val="00474A50"/>
    <w:rsid w:val="00475853"/>
    <w:rsid w:val="00477006"/>
    <w:rsid w:val="00477A09"/>
    <w:rsid w:val="00480D26"/>
    <w:rsid w:val="00480D8D"/>
    <w:rsid w:val="00480E34"/>
    <w:rsid w:val="00480FCF"/>
    <w:rsid w:val="00483F8A"/>
    <w:rsid w:val="00484F16"/>
    <w:rsid w:val="00485738"/>
    <w:rsid w:val="00486A4C"/>
    <w:rsid w:val="00490351"/>
    <w:rsid w:val="00491090"/>
    <w:rsid w:val="0049113E"/>
    <w:rsid w:val="00491720"/>
    <w:rsid w:val="00491751"/>
    <w:rsid w:val="0049207E"/>
    <w:rsid w:val="0049209A"/>
    <w:rsid w:val="004920B3"/>
    <w:rsid w:val="0049447C"/>
    <w:rsid w:val="0049486D"/>
    <w:rsid w:val="00494F47"/>
    <w:rsid w:val="00495D58"/>
    <w:rsid w:val="004963BD"/>
    <w:rsid w:val="00496B76"/>
    <w:rsid w:val="004973A5"/>
    <w:rsid w:val="0049775A"/>
    <w:rsid w:val="00497CE2"/>
    <w:rsid w:val="00497D34"/>
    <w:rsid w:val="004A0ED9"/>
    <w:rsid w:val="004A0FBB"/>
    <w:rsid w:val="004A1BA9"/>
    <w:rsid w:val="004A2832"/>
    <w:rsid w:val="004A5322"/>
    <w:rsid w:val="004A59A2"/>
    <w:rsid w:val="004A6A0E"/>
    <w:rsid w:val="004A7026"/>
    <w:rsid w:val="004A769D"/>
    <w:rsid w:val="004B06FB"/>
    <w:rsid w:val="004B106E"/>
    <w:rsid w:val="004B124D"/>
    <w:rsid w:val="004B19CB"/>
    <w:rsid w:val="004B1C5A"/>
    <w:rsid w:val="004B3ADD"/>
    <w:rsid w:val="004B3E01"/>
    <w:rsid w:val="004B5C89"/>
    <w:rsid w:val="004B6466"/>
    <w:rsid w:val="004B69F2"/>
    <w:rsid w:val="004B6BCA"/>
    <w:rsid w:val="004C0370"/>
    <w:rsid w:val="004C08DC"/>
    <w:rsid w:val="004C09B8"/>
    <w:rsid w:val="004C1BCE"/>
    <w:rsid w:val="004C1CE3"/>
    <w:rsid w:val="004C20F5"/>
    <w:rsid w:val="004C338C"/>
    <w:rsid w:val="004C359C"/>
    <w:rsid w:val="004C3B86"/>
    <w:rsid w:val="004C416E"/>
    <w:rsid w:val="004C6798"/>
    <w:rsid w:val="004C6B57"/>
    <w:rsid w:val="004C75BD"/>
    <w:rsid w:val="004C7C5C"/>
    <w:rsid w:val="004D1371"/>
    <w:rsid w:val="004D2584"/>
    <w:rsid w:val="004D33ED"/>
    <w:rsid w:val="004D4550"/>
    <w:rsid w:val="004D75BB"/>
    <w:rsid w:val="004E0279"/>
    <w:rsid w:val="004E10C9"/>
    <w:rsid w:val="004E129A"/>
    <w:rsid w:val="004E1882"/>
    <w:rsid w:val="004E2437"/>
    <w:rsid w:val="004E2740"/>
    <w:rsid w:val="004E275C"/>
    <w:rsid w:val="004E2AB2"/>
    <w:rsid w:val="004E3596"/>
    <w:rsid w:val="004E3B6D"/>
    <w:rsid w:val="004E3D2A"/>
    <w:rsid w:val="004E7162"/>
    <w:rsid w:val="004E7CA0"/>
    <w:rsid w:val="004F1C31"/>
    <w:rsid w:val="004F284A"/>
    <w:rsid w:val="004F2A29"/>
    <w:rsid w:val="004F3666"/>
    <w:rsid w:val="004F42F6"/>
    <w:rsid w:val="004F5026"/>
    <w:rsid w:val="004F648A"/>
    <w:rsid w:val="004F6A14"/>
    <w:rsid w:val="005008F4"/>
    <w:rsid w:val="00500FB5"/>
    <w:rsid w:val="0050490E"/>
    <w:rsid w:val="00505AA9"/>
    <w:rsid w:val="00506A39"/>
    <w:rsid w:val="00510506"/>
    <w:rsid w:val="00510AA9"/>
    <w:rsid w:val="005114E2"/>
    <w:rsid w:val="00511501"/>
    <w:rsid w:val="00511683"/>
    <w:rsid w:val="00513750"/>
    <w:rsid w:val="005140B6"/>
    <w:rsid w:val="00514915"/>
    <w:rsid w:val="00514DF4"/>
    <w:rsid w:val="00515B52"/>
    <w:rsid w:val="00515F90"/>
    <w:rsid w:val="00516088"/>
    <w:rsid w:val="00516BC4"/>
    <w:rsid w:val="00517710"/>
    <w:rsid w:val="00517C6D"/>
    <w:rsid w:val="00521B0E"/>
    <w:rsid w:val="00522A0D"/>
    <w:rsid w:val="005234C2"/>
    <w:rsid w:val="0052384C"/>
    <w:rsid w:val="00525477"/>
    <w:rsid w:val="005264E0"/>
    <w:rsid w:val="0052690B"/>
    <w:rsid w:val="00527E5C"/>
    <w:rsid w:val="0053048E"/>
    <w:rsid w:val="005305E2"/>
    <w:rsid w:val="00530948"/>
    <w:rsid w:val="00530B0F"/>
    <w:rsid w:val="00531A83"/>
    <w:rsid w:val="00531C16"/>
    <w:rsid w:val="00533091"/>
    <w:rsid w:val="0053532E"/>
    <w:rsid w:val="0053605E"/>
    <w:rsid w:val="00540533"/>
    <w:rsid w:val="00540F03"/>
    <w:rsid w:val="00542369"/>
    <w:rsid w:val="00542D41"/>
    <w:rsid w:val="00543172"/>
    <w:rsid w:val="005435AF"/>
    <w:rsid w:val="00543651"/>
    <w:rsid w:val="0054366F"/>
    <w:rsid w:val="00543908"/>
    <w:rsid w:val="00543EF4"/>
    <w:rsid w:val="0054403F"/>
    <w:rsid w:val="00545891"/>
    <w:rsid w:val="00545B7F"/>
    <w:rsid w:val="00547742"/>
    <w:rsid w:val="00547851"/>
    <w:rsid w:val="0054791E"/>
    <w:rsid w:val="00547C3B"/>
    <w:rsid w:val="0055206B"/>
    <w:rsid w:val="005527D4"/>
    <w:rsid w:val="00552852"/>
    <w:rsid w:val="0055459E"/>
    <w:rsid w:val="00556A85"/>
    <w:rsid w:val="0056063E"/>
    <w:rsid w:val="00562C35"/>
    <w:rsid w:val="005630EE"/>
    <w:rsid w:val="005640E1"/>
    <w:rsid w:val="005650B7"/>
    <w:rsid w:val="00565615"/>
    <w:rsid w:val="005660AD"/>
    <w:rsid w:val="00566696"/>
    <w:rsid w:val="005671F1"/>
    <w:rsid w:val="00570555"/>
    <w:rsid w:val="00572389"/>
    <w:rsid w:val="00572F9D"/>
    <w:rsid w:val="0057300C"/>
    <w:rsid w:val="0057315A"/>
    <w:rsid w:val="005735A3"/>
    <w:rsid w:val="005758B2"/>
    <w:rsid w:val="00575BE3"/>
    <w:rsid w:val="00575F82"/>
    <w:rsid w:val="0057658D"/>
    <w:rsid w:val="00576CB6"/>
    <w:rsid w:val="00580293"/>
    <w:rsid w:val="005803E6"/>
    <w:rsid w:val="00580DB7"/>
    <w:rsid w:val="00580F37"/>
    <w:rsid w:val="00581C22"/>
    <w:rsid w:val="00583134"/>
    <w:rsid w:val="005841FE"/>
    <w:rsid w:val="0058495D"/>
    <w:rsid w:val="00585F0F"/>
    <w:rsid w:val="005875F6"/>
    <w:rsid w:val="00587756"/>
    <w:rsid w:val="00587F18"/>
    <w:rsid w:val="005931E2"/>
    <w:rsid w:val="00593FB9"/>
    <w:rsid w:val="00595265"/>
    <w:rsid w:val="00596C59"/>
    <w:rsid w:val="0059735C"/>
    <w:rsid w:val="00597911"/>
    <w:rsid w:val="00597A39"/>
    <w:rsid w:val="005A04AE"/>
    <w:rsid w:val="005A1820"/>
    <w:rsid w:val="005A1D78"/>
    <w:rsid w:val="005A26DA"/>
    <w:rsid w:val="005A319D"/>
    <w:rsid w:val="005A3C61"/>
    <w:rsid w:val="005A4E4D"/>
    <w:rsid w:val="005B0AC3"/>
    <w:rsid w:val="005B0F97"/>
    <w:rsid w:val="005B1BC4"/>
    <w:rsid w:val="005B2A6A"/>
    <w:rsid w:val="005B5590"/>
    <w:rsid w:val="005B5632"/>
    <w:rsid w:val="005B61F0"/>
    <w:rsid w:val="005B6304"/>
    <w:rsid w:val="005B68D7"/>
    <w:rsid w:val="005B7649"/>
    <w:rsid w:val="005B782C"/>
    <w:rsid w:val="005C06AE"/>
    <w:rsid w:val="005C0CDE"/>
    <w:rsid w:val="005C0EC7"/>
    <w:rsid w:val="005C115D"/>
    <w:rsid w:val="005C1173"/>
    <w:rsid w:val="005C1443"/>
    <w:rsid w:val="005C2599"/>
    <w:rsid w:val="005C2C7E"/>
    <w:rsid w:val="005C422B"/>
    <w:rsid w:val="005C4352"/>
    <w:rsid w:val="005C5122"/>
    <w:rsid w:val="005C55FE"/>
    <w:rsid w:val="005C622C"/>
    <w:rsid w:val="005C65B0"/>
    <w:rsid w:val="005C6A85"/>
    <w:rsid w:val="005C716E"/>
    <w:rsid w:val="005C7D8B"/>
    <w:rsid w:val="005D0BCE"/>
    <w:rsid w:val="005D0E54"/>
    <w:rsid w:val="005D2C0D"/>
    <w:rsid w:val="005D2D86"/>
    <w:rsid w:val="005D310E"/>
    <w:rsid w:val="005D358D"/>
    <w:rsid w:val="005D4A2B"/>
    <w:rsid w:val="005D632E"/>
    <w:rsid w:val="005E012F"/>
    <w:rsid w:val="005E095A"/>
    <w:rsid w:val="005E0D8A"/>
    <w:rsid w:val="005E13D7"/>
    <w:rsid w:val="005E1787"/>
    <w:rsid w:val="005E1F19"/>
    <w:rsid w:val="005E2C8D"/>
    <w:rsid w:val="005E3965"/>
    <w:rsid w:val="005E3C63"/>
    <w:rsid w:val="005E421F"/>
    <w:rsid w:val="005E4ECA"/>
    <w:rsid w:val="005E645B"/>
    <w:rsid w:val="005E7443"/>
    <w:rsid w:val="005E7FBB"/>
    <w:rsid w:val="005F1BB0"/>
    <w:rsid w:val="005F1E25"/>
    <w:rsid w:val="005F1F93"/>
    <w:rsid w:val="005F2A4D"/>
    <w:rsid w:val="005F334D"/>
    <w:rsid w:val="005F43B1"/>
    <w:rsid w:val="005F56C6"/>
    <w:rsid w:val="005F5E37"/>
    <w:rsid w:val="005F726E"/>
    <w:rsid w:val="005F7E5D"/>
    <w:rsid w:val="005F7E9E"/>
    <w:rsid w:val="006030C2"/>
    <w:rsid w:val="006033CC"/>
    <w:rsid w:val="00604BED"/>
    <w:rsid w:val="006062A8"/>
    <w:rsid w:val="00607875"/>
    <w:rsid w:val="006101B4"/>
    <w:rsid w:val="006106DA"/>
    <w:rsid w:val="00610B04"/>
    <w:rsid w:val="006114E7"/>
    <w:rsid w:val="00613DFE"/>
    <w:rsid w:val="00613F29"/>
    <w:rsid w:val="0061507E"/>
    <w:rsid w:val="0061551F"/>
    <w:rsid w:val="006160E2"/>
    <w:rsid w:val="006162BA"/>
    <w:rsid w:val="00616C53"/>
    <w:rsid w:val="00617CED"/>
    <w:rsid w:val="0062039B"/>
    <w:rsid w:val="00621743"/>
    <w:rsid w:val="0062277F"/>
    <w:rsid w:val="006252FE"/>
    <w:rsid w:val="006263B8"/>
    <w:rsid w:val="00630087"/>
    <w:rsid w:val="006318D6"/>
    <w:rsid w:val="006323F6"/>
    <w:rsid w:val="00632413"/>
    <w:rsid w:val="00632618"/>
    <w:rsid w:val="006352F9"/>
    <w:rsid w:val="00636B31"/>
    <w:rsid w:val="00637286"/>
    <w:rsid w:val="006374BF"/>
    <w:rsid w:val="00637B16"/>
    <w:rsid w:val="00640C80"/>
    <w:rsid w:val="00643035"/>
    <w:rsid w:val="00643089"/>
    <w:rsid w:val="006438A4"/>
    <w:rsid w:val="00643C0D"/>
    <w:rsid w:val="006441FF"/>
    <w:rsid w:val="00644770"/>
    <w:rsid w:val="0064477A"/>
    <w:rsid w:val="00645CDB"/>
    <w:rsid w:val="00646129"/>
    <w:rsid w:val="00646A15"/>
    <w:rsid w:val="00646BD5"/>
    <w:rsid w:val="00647C3C"/>
    <w:rsid w:val="00650FE6"/>
    <w:rsid w:val="00652ADD"/>
    <w:rsid w:val="00653CF7"/>
    <w:rsid w:val="00654F6D"/>
    <w:rsid w:val="0065515D"/>
    <w:rsid w:val="006561CB"/>
    <w:rsid w:val="0065626E"/>
    <w:rsid w:val="00656507"/>
    <w:rsid w:val="00656829"/>
    <w:rsid w:val="00656BD6"/>
    <w:rsid w:val="00660681"/>
    <w:rsid w:val="006606F9"/>
    <w:rsid w:val="00660F21"/>
    <w:rsid w:val="006615FF"/>
    <w:rsid w:val="00661C4C"/>
    <w:rsid w:val="00661E17"/>
    <w:rsid w:val="006648EA"/>
    <w:rsid w:val="006654A7"/>
    <w:rsid w:val="006654B5"/>
    <w:rsid w:val="006658AE"/>
    <w:rsid w:val="006661D5"/>
    <w:rsid w:val="00666D14"/>
    <w:rsid w:val="0067099E"/>
    <w:rsid w:val="00670E18"/>
    <w:rsid w:val="00672BAF"/>
    <w:rsid w:val="00672FBF"/>
    <w:rsid w:val="00672FC2"/>
    <w:rsid w:val="00673207"/>
    <w:rsid w:val="00674069"/>
    <w:rsid w:val="00674726"/>
    <w:rsid w:val="00674969"/>
    <w:rsid w:val="00674F44"/>
    <w:rsid w:val="0067584B"/>
    <w:rsid w:val="006763E8"/>
    <w:rsid w:val="00677219"/>
    <w:rsid w:val="00680A5B"/>
    <w:rsid w:val="00682AB4"/>
    <w:rsid w:val="00683464"/>
    <w:rsid w:val="0068619B"/>
    <w:rsid w:val="00686863"/>
    <w:rsid w:val="00686BB1"/>
    <w:rsid w:val="00686F32"/>
    <w:rsid w:val="00687380"/>
    <w:rsid w:val="00690BDB"/>
    <w:rsid w:val="00692704"/>
    <w:rsid w:val="00692A09"/>
    <w:rsid w:val="00693397"/>
    <w:rsid w:val="0069358E"/>
    <w:rsid w:val="00694542"/>
    <w:rsid w:val="00694AF6"/>
    <w:rsid w:val="00695A28"/>
    <w:rsid w:val="006974C0"/>
    <w:rsid w:val="006A02FA"/>
    <w:rsid w:val="006A52ED"/>
    <w:rsid w:val="006A59CB"/>
    <w:rsid w:val="006A75F0"/>
    <w:rsid w:val="006B01AA"/>
    <w:rsid w:val="006B0363"/>
    <w:rsid w:val="006B03A0"/>
    <w:rsid w:val="006B0F4F"/>
    <w:rsid w:val="006B11CD"/>
    <w:rsid w:val="006B1439"/>
    <w:rsid w:val="006B30D8"/>
    <w:rsid w:val="006B390F"/>
    <w:rsid w:val="006B4288"/>
    <w:rsid w:val="006B499E"/>
    <w:rsid w:val="006B4E86"/>
    <w:rsid w:val="006B5779"/>
    <w:rsid w:val="006B5BA3"/>
    <w:rsid w:val="006B63B8"/>
    <w:rsid w:val="006B63F5"/>
    <w:rsid w:val="006C17B0"/>
    <w:rsid w:val="006C1930"/>
    <w:rsid w:val="006C1EF9"/>
    <w:rsid w:val="006C1FF0"/>
    <w:rsid w:val="006C3DED"/>
    <w:rsid w:val="006C44D3"/>
    <w:rsid w:val="006C51E0"/>
    <w:rsid w:val="006C5A14"/>
    <w:rsid w:val="006C5F0E"/>
    <w:rsid w:val="006C6A8A"/>
    <w:rsid w:val="006C71B0"/>
    <w:rsid w:val="006D1748"/>
    <w:rsid w:val="006D1D93"/>
    <w:rsid w:val="006D2178"/>
    <w:rsid w:val="006D249D"/>
    <w:rsid w:val="006D360F"/>
    <w:rsid w:val="006D472A"/>
    <w:rsid w:val="006D4BF6"/>
    <w:rsid w:val="006D55CE"/>
    <w:rsid w:val="006D59A8"/>
    <w:rsid w:val="006D61BB"/>
    <w:rsid w:val="006D6AFE"/>
    <w:rsid w:val="006D6E3B"/>
    <w:rsid w:val="006D7E21"/>
    <w:rsid w:val="006E23CB"/>
    <w:rsid w:val="006E27AD"/>
    <w:rsid w:val="006E29E3"/>
    <w:rsid w:val="006E3B5D"/>
    <w:rsid w:val="006E3B71"/>
    <w:rsid w:val="006E4EC9"/>
    <w:rsid w:val="006E5022"/>
    <w:rsid w:val="006E560D"/>
    <w:rsid w:val="006E70E5"/>
    <w:rsid w:val="006E716C"/>
    <w:rsid w:val="006F027E"/>
    <w:rsid w:val="006F0FD7"/>
    <w:rsid w:val="006F1142"/>
    <w:rsid w:val="006F1A72"/>
    <w:rsid w:val="006F356C"/>
    <w:rsid w:val="006F3945"/>
    <w:rsid w:val="006F42CB"/>
    <w:rsid w:val="006F4C01"/>
    <w:rsid w:val="006F4FEA"/>
    <w:rsid w:val="006F5023"/>
    <w:rsid w:val="006F5924"/>
    <w:rsid w:val="006F5A79"/>
    <w:rsid w:val="007009CB"/>
    <w:rsid w:val="00701DD0"/>
    <w:rsid w:val="007024ED"/>
    <w:rsid w:val="00702933"/>
    <w:rsid w:val="00703050"/>
    <w:rsid w:val="007030B7"/>
    <w:rsid w:val="00703F4E"/>
    <w:rsid w:val="00704931"/>
    <w:rsid w:val="00704CEB"/>
    <w:rsid w:val="00705329"/>
    <w:rsid w:val="00705DF2"/>
    <w:rsid w:val="00706D91"/>
    <w:rsid w:val="00706EAE"/>
    <w:rsid w:val="00707931"/>
    <w:rsid w:val="0071125C"/>
    <w:rsid w:val="00712BCB"/>
    <w:rsid w:val="007153AD"/>
    <w:rsid w:val="00715CA9"/>
    <w:rsid w:val="00716355"/>
    <w:rsid w:val="00716731"/>
    <w:rsid w:val="00720BC2"/>
    <w:rsid w:val="00720FFB"/>
    <w:rsid w:val="007230BD"/>
    <w:rsid w:val="00724070"/>
    <w:rsid w:val="007246D8"/>
    <w:rsid w:val="00724865"/>
    <w:rsid w:val="00724EB4"/>
    <w:rsid w:val="00727CA2"/>
    <w:rsid w:val="00730A3C"/>
    <w:rsid w:val="00730F11"/>
    <w:rsid w:val="00731BD5"/>
    <w:rsid w:val="00731F2F"/>
    <w:rsid w:val="007325D5"/>
    <w:rsid w:val="00732D31"/>
    <w:rsid w:val="0073331A"/>
    <w:rsid w:val="00733496"/>
    <w:rsid w:val="00733EBF"/>
    <w:rsid w:val="00733FA5"/>
    <w:rsid w:val="007341BB"/>
    <w:rsid w:val="007344AD"/>
    <w:rsid w:val="00734B6A"/>
    <w:rsid w:val="00737BED"/>
    <w:rsid w:val="00737DA7"/>
    <w:rsid w:val="0074067D"/>
    <w:rsid w:val="00741112"/>
    <w:rsid w:val="00742B82"/>
    <w:rsid w:val="00742E3F"/>
    <w:rsid w:val="007435AB"/>
    <w:rsid w:val="00744E4C"/>
    <w:rsid w:val="00745B9D"/>
    <w:rsid w:val="00745F2D"/>
    <w:rsid w:val="007514B5"/>
    <w:rsid w:val="00751703"/>
    <w:rsid w:val="00751EF1"/>
    <w:rsid w:val="007528FB"/>
    <w:rsid w:val="00753385"/>
    <w:rsid w:val="00754B20"/>
    <w:rsid w:val="00754D8B"/>
    <w:rsid w:val="00755011"/>
    <w:rsid w:val="0075531B"/>
    <w:rsid w:val="00756D2E"/>
    <w:rsid w:val="00757F02"/>
    <w:rsid w:val="00760160"/>
    <w:rsid w:val="007604BC"/>
    <w:rsid w:val="007605BA"/>
    <w:rsid w:val="00760998"/>
    <w:rsid w:val="00761856"/>
    <w:rsid w:val="007620AC"/>
    <w:rsid w:val="00762C91"/>
    <w:rsid w:val="00762FE5"/>
    <w:rsid w:val="007632E2"/>
    <w:rsid w:val="00763408"/>
    <w:rsid w:val="00763DF2"/>
    <w:rsid w:val="0076496C"/>
    <w:rsid w:val="007658BF"/>
    <w:rsid w:val="0076606B"/>
    <w:rsid w:val="00767F12"/>
    <w:rsid w:val="00767F7F"/>
    <w:rsid w:val="00771D3B"/>
    <w:rsid w:val="00771F05"/>
    <w:rsid w:val="00771F98"/>
    <w:rsid w:val="007727A3"/>
    <w:rsid w:val="007728E5"/>
    <w:rsid w:val="00772DF3"/>
    <w:rsid w:val="007741AB"/>
    <w:rsid w:val="00774FCA"/>
    <w:rsid w:val="007752F7"/>
    <w:rsid w:val="0078063A"/>
    <w:rsid w:val="00780C36"/>
    <w:rsid w:val="00782135"/>
    <w:rsid w:val="00783504"/>
    <w:rsid w:val="0078454C"/>
    <w:rsid w:val="00784637"/>
    <w:rsid w:val="007850ED"/>
    <w:rsid w:val="007862B9"/>
    <w:rsid w:val="007869FC"/>
    <w:rsid w:val="00790D66"/>
    <w:rsid w:val="00790EA3"/>
    <w:rsid w:val="00791C46"/>
    <w:rsid w:val="00792EAF"/>
    <w:rsid w:val="0079342B"/>
    <w:rsid w:val="007956C0"/>
    <w:rsid w:val="0079611C"/>
    <w:rsid w:val="00796747"/>
    <w:rsid w:val="00796D39"/>
    <w:rsid w:val="007972CC"/>
    <w:rsid w:val="007A02D5"/>
    <w:rsid w:val="007A2395"/>
    <w:rsid w:val="007A33AB"/>
    <w:rsid w:val="007A3AAC"/>
    <w:rsid w:val="007A3E7D"/>
    <w:rsid w:val="007A420A"/>
    <w:rsid w:val="007A539D"/>
    <w:rsid w:val="007A5A13"/>
    <w:rsid w:val="007A5A58"/>
    <w:rsid w:val="007A610C"/>
    <w:rsid w:val="007A6129"/>
    <w:rsid w:val="007A7AB5"/>
    <w:rsid w:val="007B05A4"/>
    <w:rsid w:val="007B1AF7"/>
    <w:rsid w:val="007B1E6F"/>
    <w:rsid w:val="007B2159"/>
    <w:rsid w:val="007B255F"/>
    <w:rsid w:val="007B27F4"/>
    <w:rsid w:val="007B291A"/>
    <w:rsid w:val="007B2ADD"/>
    <w:rsid w:val="007B2AF2"/>
    <w:rsid w:val="007B2B62"/>
    <w:rsid w:val="007B2EEE"/>
    <w:rsid w:val="007B41C6"/>
    <w:rsid w:val="007B4393"/>
    <w:rsid w:val="007B4609"/>
    <w:rsid w:val="007B5995"/>
    <w:rsid w:val="007B5C50"/>
    <w:rsid w:val="007B5ED4"/>
    <w:rsid w:val="007B6DCD"/>
    <w:rsid w:val="007C0629"/>
    <w:rsid w:val="007C08BA"/>
    <w:rsid w:val="007C0ADC"/>
    <w:rsid w:val="007C1D59"/>
    <w:rsid w:val="007C2F3B"/>
    <w:rsid w:val="007C4FC0"/>
    <w:rsid w:val="007C7750"/>
    <w:rsid w:val="007C7D12"/>
    <w:rsid w:val="007D2435"/>
    <w:rsid w:val="007D4AC6"/>
    <w:rsid w:val="007D61D3"/>
    <w:rsid w:val="007D6B0B"/>
    <w:rsid w:val="007D6C00"/>
    <w:rsid w:val="007D7008"/>
    <w:rsid w:val="007D7063"/>
    <w:rsid w:val="007D732B"/>
    <w:rsid w:val="007D73BA"/>
    <w:rsid w:val="007E0E2B"/>
    <w:rsid w:val="007E10F4"/>
    <w:rsid w:val="007E1BCB"/>
    <w:rsid w:val="007E1C05"/>
    <w:rsid w:val="007E1E65"/>
    <w:rsid w:val="007E2CB9"/>
    <w:rsid w:val="007E2DE4"/>
    <w:rsid w:val="007E2F34"/>
    <w:rsid w:val="007E2F60"/>
    <w:rsid w:val="007E32B8"/>
    <w:rsid w:val="007E3F8F"/>
    <w:rsid w:val="007E4318"/>
    <w:rsid w:val="007E439A"/>
    <w:rsid w:val="007E4ABA"/>
    <w:rsid w:val="007E4C7D"/>
    <w:rsid w:val="007E55F4"/>
    <w:rsid w:val="007E679E"/>
    <w:rsid w:val="007F0806"/>
    <w:rsid w:val="007F0C12"/>
    <w:rsid w:val="007F208F"/>
    <w:rsid w:val="007F5385"/>
    <w:rsid w:val="007F5DF0"/>
    <w:rsid w:val="007F6BEB"/>
    <w:rsid w:val="007F6C3C"/>
    <w:rsid w:val="007F71DB"/>
    <w:rsid w:val="008015ED"/>
    <w:rsid w:val="008025C7"/>
    <w:rsid w:val="008042AE"/>
    <w:rsid w:val="0080534B"/>
    <w:rsid w:val="0080692B"/>
    <w:rsid w:val="00806E54"/>
    <w:rsid w:val="00806EBD"/>
    <w:rsid w:val="00812AF3"/>
    <w:rsid w:val="00812D37"/>
    <w:rsid w:val="00813FD3"/>
    <w:rsid w:val="0081410F"/>
    <w:rsid w:val="0081434D"/>
    <w:rsid w:val="00815D3A"/>
    <w:rsid w:val="00816B2F"/>
    <w:rsid w:val="00816E70"/>
    <w:rsid w:val="00817280"/>
    <w:rsid w:val="0082119D"/>
    <w:rsid w:val="008215B1"/>
    <w:rsid w:val="00821626"/>
    <w:rsid w:val="0082171C"/>
    <w:rsid w:val="0082174E"/>
    <w:rsid w:val="00821ECB"/>
    <w:rsid w:val="00822749"/>
    <w:rsid w:val="00822D43"/>
    <w:rsid w:val="008231BF"/>
    <w:rsid w:val="008262A5"/>
    <w:rsid w:val="0082771D"/>
    <w:rsid w:val="008277BA"/>
    <w:rsid w:val="008278F6"/>
    <w:rsid w:val="00827B90"/>
    <w:rsid w:val="00830267"/>
    <w:rsid w:val="00830488"/>
    <w:rsid w:val="008309F0"/>
    <w:rsid w:val="00830BC5"/>
    <w:rsid w:val="0083186A"/>
    <w:rsid w:val="00832016"/>
    <w:rsid w:val="00832D59"/>
    <w:rsid w:val="00834704"/>
    <w:rsid w:val="00835D46"/>
    <w:rsid w:val="0083656A"/>
    <w:rsid w:val="00837121"/>
    <w:rsid w:val="008410F4"/>
    <w:rsid w:val="00841CBC"/>
    <w:rsid w:val="008421C6"/>
    <w:rsid w:val="00842867"/>
    <w:rsid w:val="00843CA6"/>
    <w:rsid w:val="00845121"/>
    <w:rsid w:val="008458A8"/>
    <w:rsid w:val="00845AEA"/>
    <w:rsid w:val="00847C5C"/>
    <w:rsid w:val="008502B9"/>
    <w:rsid w:val="00850387"/>
    <w:rsid w:val="00851192"/>
    <w:rsid w:val="0085264D"/>
    <w:rsid w:val="00852DAC"/>
    <w:rsid w:val="00855157"/>
    <w:rsid w:val="0085524F"/>
    <w:rsid w:val="008557EE"/>
    <w:rsid w:val="00855E32"/>
    <w:rsid w:val="00856F77"/>
    <w:rsid w:val="00857469"/>
    <w:rsid w:val="008604B7"/>
    <w:rsid w:val="008609A4"/>
    <w:rsid w:val="00860B76"/>
    <w:rsid w:val="008612C1"/>
    <w:rsid w:val="00861CCC"/>
    <w:rsid w:val="00863191"/>
    <w:rsid w:val="008631B5"/>
    <w:rsid w:val="008634FA"/>
    <w:rsid w:val="00864B6B"/>
    <w:rsid w:val="0086693A"/>
    <w:rsid w:val="00867098"/>
    <w:rsid w:val="00867427"/>
    <w:rsid w:val="00867FA5"/>
    <w:rsid w:val="0087108F"/>
    <w:rsid w:val="00873BCE"/>
    <w:rsid w:val="00873FAA"/>
    <w:rsid w:val="00874D00"/>
    <w:rsid w:val="00875B8F"/>
    <w:rsid w:val="00875E92"/>
    <w:rsid w:val="008763FA"/>
    <w:rsid w:val="008767EE"/>
    <w:rsid w:val="0088049E"/>
    <w:rsid w:val="0088231D"/>
    <w:rsid w:val="00882544"/>
    <w:rsid w:val="008825B3"/>
    <w:rsid w:val="00882B55"/>
    <w:rsid w:val="00882EAE"/>
    <w:rsid w:val="0088539A"/>
    <w:rsid w:val="008858BD"/>
    <w:rsid w:val="008858E7"/>
    <w:rsid w:val="0088597F"/>
    <w:rsid w:val="00885B98"/>
    <w:rsid w:val="00885D7B"/>
    <w:rsid w:val="00886478"/>
    <w:rsid w:val="00890FB5"/>
    <w:rsid w:val="0089203F"/>
    <w:rsid w:val="0089238D"/>
    <w:rsid w:val="00892414"/>
    <w:rsid w:val="008938D6"/>
    <w:rsid w:val="00894EB2"/>
    <w:rsid w:val="00895C77"/>
    <w:rsid w:val="00896648"/>
    <w:rsid w:val="00896A94"/>
    <w:rsid w:val="008A02C3"/>
    <w:rsid w:val="008A3B4C"/>
    <w:rsid w:val="008A3BE5"/>
    <w:rsid w:val="008A412C"/>
    <w:rsid w:val="008A541C"/>
    <w:rsid w:val="008A5799"/>
    <w:rsid w:val="008A67BE"/>
    <w:rsid w:val="008A697B"/>
    <w:rsid w:val="008A6C97"/>
    <w:rsid w:val="008A7075"/>
    <w:rsid w:val="008B1BA2"/>
    <w:rsid w:val="008B1CDD"/>
    <w:rsid w:val="008B250C"/>
    <w:rsid w:val="008B2614"/>
    <w:rsid w:val="008B2AA0"/>
    <w:rsid w:val="008B51D1"/>
    <w:rsid w:val="008B551F"/>
    <w:rsid w:val="008B66E5"/>
    <w:rsid w:val="008B6C2A"/>
    <w:rsid w:val="008C04A3"/>
    <w:rsid w:val="008C1A57"/>
    <w:rsid w:val="008C1D7F"/>
    <w:rsid w:val="008C20E5"/>
    <w:rsid w:val="008C249D"/>
    <w:rsid w:val="008C2AB4"/>
    <w:rsid w:val="008C36EF"/>
    <w:rsid w:val="008C3A04"/>
    <w:rsid w:val="008C3BA9"/>
    <w:rsid w:val="008C3C32"/>
    <w:rsid w:val="008C4064"/>
    <w:rsid w:val="008C4F14"/>
    <w:rsid w:val="008C510C"/>
    <w:rsid w:val="008C5D05"/>
    <w:rsid w:val="008C6CEC"/>
    <w:rsid w:val="008C6F07"/>
    <w:rsid w:val="008D0A22"/>
    <w:rsid w:val="008D0DFE"/>
    <w:rsid w:val="008D19AE"/>
    <w:rsid w:val="008D1A14"/>
    <w:rsid w:val="008D25EB"/>
    <w:rsid w:val="008D2878"/>
    <w:rsid w:val="008D2F6D"/>
    <w:rsid w:val="008D39F1"/>
    <w:rsid w:val="008D3CB0"/>
    <w:rsid w:val="008D3FA8"/>
    <w:rsid w:val="008D4528"/>
    <w:rsid w:val="008D5298"/>
    <w:rsid w:val="008D6199"/>
    <w:rsid w:val="008D6449"/>
    <w:rsid w:val="008D6FB9"/>
    <w:rsid w:val="008E132E"/>
    <w:rsid w:val="008E16A6"/>
    <w:rsid w:val="008E1A82"/>
    <w:rsid w:val="008E1A9D"/>
    <w:rsid w:val="008E1B8F"/>
    <w:rsid w:val="008E23AC"/>
    <w:rsid w:val="008E240A"/>
    <w:rsid w:val="008E25ED"/>
    <w:rsid w:val="008E2973"/>
    <w:rsid w:val="008E2B09"/>
    <w:rsid w:val="008E63F1"/>
    <w:rsid w:val="008F0B45"/>
    <w:rsid w:val="008F1532"/>
    <w:rsid w:val="008F2180"/>
    <w:rsid w:val="008F2EA1"/>
    <w:rsid w:val="008F3ACB"/>
    <w:rsid w:val="008F3AE9"/>
    <w:rsid w:val="008F4698"/>
    <w:rsid w:val="008F6216"/>
    <w:rsid w:val="008F69FA"/>
    <w:rsid w:val="008F6AA8"/>
    <w:rsid w:val="008F6C7F"/>
    <w:rsid w:val="00900060"/>
    <w:rsid w:val="00901AF7"/>
    <w:rsid w:val="00902416"/>
    <w:rsid w:val="00902DFC"/>
    <w:rsid w:val="00905058"/>
    <w:rsid w:val="00905FB1"/>
    <w:rsid w:val="00906367"/>
    <w:rsid w:val="009064FF"/>
    <w:rsid w:val="009100B1"/>
    <w:rsid w:val="00911D34"/>
    <w:rsid w:val="009124AA"/>
    <w:rsid w:val="00912659"/>
    <w:rsid w:val="00912A39"/>
    <w:rsid w:val="00912C69"/>
    <w:rsid w:val="00913368"/>
    <w:rsid w:val="0091443C"/>
    <w:rsid w:val="0091493D"/>
    <w:rsid w:val="00914A8C"/>
    <w:rsid w:val="009154C5"/>
    <w:rsid w:val="00915987"/>
    <w:rsid w:val="0091706F"/>
    <w:rsid w:val="009202FC"/>
    <w:rsid w:val="0092079F"/>
    <w:rsid w:val="009211D3"/>
    <w:rsid w:val="009215E9"/>
    <w:rsid w:val="00921B9F"/>
    <w:rsid w:val="009225CD"/>
    <w:rsid w:val="00922A01"/>
    <w:rsid w:val="009242BA"/>
    <w:rsid w:val="00924380"/>
    <w:rsid w:val="009243CD"/>
    <w:rsid w:val="009245F9"/>
    <w:rsid w:val="00924902"/>
    <w:rsid w:val="00924D6E"/>
    <w:rsid w:val="009258B2"/>
    <w:rsid w:val="0092618C"/>
    <w:rsid w:val="009263F8"/>
    <w:rsid w:val="00926BA5"/>
    <w:rsid w:val="0093063D"/>
    <w:rsid w:val="009334B2"/>
    <w:rsid w:val="00933578"/>
    <w:rsid w:val="00935374"/>
    <w:rsid w:val="009377F1"/>
    <w:rsid w:val="009379CC"/>
    <w:rsid w:val="00941202"/>
    <w:rsid w:val="0094136A"/>
    <w:rsid w:val="00941398"/>
    <w:rsid w:val="00941D93"/>
    <w:rsid w:val="00941ED5"/>
    <w:rsid w:val="00942458"/>
    <w:rsid w:val="009428D8"/>
    <w:rsid w:val="00942E32"/>
    <w:rsid w:val="0094307E"/>
    <w:rsid w:val="00944796"/>
    <w:rsid w:val="009452C4"/>
    <w:rsid w:val="0094657C"/>
    <w:rsid w:val="009470BA"/>
    <w:rsid w:val="0094728A"/>
    <w:rsid w:val="00947E85"/>
    <w:rsid w:val="0095306E"/>
    <w:rsid w:val="00953439"/>
    <w:rsid w:val="00953CB6"/>
    <w:rsid w:val="00953CCA"/>
    <w:rsid w:val="00953D4C"/>
    <w:rsid w:val="009545E8"/>
    <w:rsid w:val="00955FE2"/>
    <w:rsid w:val="0095629E"/>
    <w:rsid w:val="00960079"/>
    <w:rsid w:val="0096099F"/>
    <w:rsid w:val="00961B1A"/>
    <w:rsid w:val="00961F91"/>
    <w:rsid w:val="00962AB3"/>
    <w:rsid w:val="00963059"/>
    <w:rsid w:val="009670CB"/>
    <w:rsid w:val="00970176"/>
    <w:rsid w:val="0097054F"/>
    <w:rsid w:val="00970DB1"/>
    <w:rsid w:val="00971BC2"/>
    <w:rsid w:val="00972D63"/>
    <w:rsid w:val="00972DE2"/>
    <w:rsid w:val="009731D3"/>
    <w:rsid w:val="00974B71"/>
    <w:rsid w:val="009758A8"/>
    <w:rsid w:val="00975977"/>
    <w:rsid w:val="0098103B"/>
    <w:rsid w:val="009831F3"/>
    <w:rsid w:val="00983306"/>
    <w:rsid w:val="009835FE"/>
    <w:rsid w:val="00983692"/>
    <w:rsid w:val="009836AF"/>
    <w:rsid w:val="009838EE"/>
    <w:rsid w:val="00984587"/>
    <w:rsid w:val="00985E31"/>
    <w:rsid w:val="009860B9"/>
    <w:rsid w:val="00986C45"/>
    <w:rsid w:val="00986CFF"/>
    <w:rsid w:val="00987541"/>
    <w:rsid w:val="00987754"/>
    <w:rsid w:val="00994DD3"/>
    <w:rsid w:val="00996DAC"/>
    <w:rsid w:val="00997C92"/>
    <w:rsid w:val="00997EC2"/>
    <w:rsid w:val="009A0513"/>
    <w:rsid w:val="009A06F3"/>
    <w:rsid w:val="009A0D64"/>
    <w:rsid w:val="009A0EFB"/>
    <w:rsid w:val="009A1156"/>
    <w:rsid w:val="009A41A4"/>
    <w:rsid w:val="009A4710"/>
    <w:rsid w:val="009A5773"/>
    <w:rsid w:val="009A60F5"/>
    <w:rsid w:val="009A62C3"/>
    <w:rsid w:val="009A6701"/>
    <w:rsid w:val="009A7647"/>
    <w:rsid w:val="009A7C99"/>
    <w:rsid w:val="009B014B"/>
    <w:rsid w:val="009B02E9"/>
    <w:rsid w:val="009B101D"/>
    <w:rsid w:val="009B128C"/>
    <w:rsid w:val="009B1654"/>
    <w:rsid w:val="009B1EB9"/>
    <w:rsid w:val="009B379C"/>
    <w:rsid w:val="009B3FFF"/>
    <w:rsid w:val="009B4461"/>
    <w:rsid w:val="009B5CD2"/>
    <w:rsid w:val="009B6401"/>
    <w:rsid w:val="009B696A"/>
    <w:rsid w:val="009B7253"/>
    <w:rsid w:val="009B7327"/>
    <w:rsid w:val="009B7520"/>
    <w:rsid w:val="009B78F0"/>
    <w:rsid w:val="009C0689"/>
    <w:rsid w:val="009C0BBA"/>
    <w:rsid w:val="009C3D3E"/>
    <w:rsid w:val="009C3F68"/>
    <w:rsid w:val="009C4696"/>
    <w:rsid w:val="009C46CE"/>
    <w:rsid w:val="009C4B6E"/>
    <w:rsid w:val="009C4E14"/>
    <w:rsid w:val="009C64EC"/>
    <w:rsid w:val="009C7CC3"/>
    <w:rsid w:val="009C7E61"/>
    <w:rsid w:val="009C7F12"/>
    <w:rsid w:val="009D0040"/>
    <w:rsid w:val="009D0239"/>
    <w:rsid w:val="009D0705"/>
    <w:rsid w:val="009D0A5F"/>
    <w:rsid w:val="009D17FD"/>
    <w:rsid w:val="009D28A6"/>
    <w:rsid w:val="009D3611"/>
    <w:rsid w:val="009D452D"/>
    <w:rsid w:val="009D4601"/>
    <w:rsid w:val="009D5589"/>
    <w:rsid w:val="009D55CD"/>
    <w:rsid w:val="009D5A5C"/>
    <w:rsid w:val="009D6247"/>
    <w:rsid w:val="009D6F7E"/>
    <w:rsid w:val="009D705B"/>
    <w:rsid w:val="009E08C4"/>
    <w:rsid w:val="009E0958"/>
    <w:rsid w:val="009E09F0"/>
    <w:rsid w:val="009E0D02"/>
    <w:rsid w:val="009E12AD"/>
    <w:rsid w:val="009E12DB"/>
    <w:rsid w:val="009E2021"/>
    <w:rsid w:val="009E278F"/>
    <w:rsid w:val="009E4BF6"/>
    <w:rsid w:val="009E5316"/>
    <w:rsid w:val="009E5B79"/>
    <w:rsid w:val="009E5B8B"/>
    <w:rsid w:val="009E623D"/>
    <w:rsid w:val="009E626A"/>
    <w:rsid w:val="009E699F"/>
    <w:rsid w:val="009E7374"/>
    <w:rsid w:val="009E7FF2"/>
    <w:rsid w:val="009F0182"/>
    <w:rsid w:val="009F0392"/>
    <w:rsid w:val="009F0461"/>
    <w:rsid w:val="009F0AC6"/>
    <w:rsid w:val="009F0DAC"/>
    <w:rsid w:val="009F12B0"/>
    <w:rsid w:val="009F1EB2"/>
    <w:rsid w:val="009F1F3B"/>
    <w:rsid w:val="009F2C30"/>
    <w:rsid w:val="009F2D45"/>
    <w:rsid w:val="009F35C9"/>
    <w:rsid w:val="009F46DD"/>
    <w:rsid w:val="009F472D"/>
    <w:rsid w:val="009F526A"/>
    <w:rsid w:val="009F5C30"/>
    <w:rsid w:val="009F64D4"/>
    <w:rsid w:val="009F6C4F"/>
    <w:rsid w:val="009F7C48"/>
    <w:rsid w:val="009F7F19"/>
    <w:rsid w:val="00A00B89"/>
    <w:rsid w:val="00A01352"/>
    <w:rsid w:val="00A01B1C"/>
    <w:rsid w:val="00A02AFF"/>
    <w:rsid w:val="00A0541F"/>
    <w:rsid w:val="00A056D2"/>
    <w:rsid w:val="00A056E1"/>
    <w:rsid w:val="00A06119"/>
    <w:rsid w:val="00A0635D"/>
    <w:rsid w:val="00A06475"/>
    <w:rsid w:val="00A06618"/>
    <w:rsid w:val="00A0754A"/>
    <w:rsid w:val="00A07669"/>
    <w:rsid w:val="00A07AAD"/>
    <w:rsid w:val="00A07FE9"/>
    <w:rsid w:val="00A110A3"/>
    <w:rsid w:val="00A112E1"/>
    <w:rsid w:val="00A11C86"/>
    <w:rsid w:val="00A11F8B"/>
    <w:rsid w:val="00A1202F"/>
    <w:rsid w:val="00A12803"/>
    <w:rsid w:val="00A12AF7"/>
    <w:rsid w:val="00A13CCF"/>
    <w:rsid w:val="00A14048"/>
    <w:rsid w:val="00A1419D"/>
    <w:rsid w:val="00A14B17"/>
    <w:rsid w:val="00A16969"/>
    <w:rsid w:val="00A17542"/>
    <w:rsid w:val="00A1792A"/>
    <w:rsid w:val="00A203D5"/>
    <w:rsid w:val="00A20822"/>
    <w:rsid w:val="00A22FAC"/>
    <w:rsid w:val="00A255DB"/>
    <w:rsid w:val="00A265E7"/>
    <w:rsid w:val="00A26EC6"/>
    <w:rsid w:val="00A30059"/>
    <w:rsid w:val="00A30D63"/>
    <w:rsid w:val="00A317E9"/>
    <w:rsid w:val="00A31C70"/>
    <w:rsid w:val="00A329C5"/>
    <w:rsid w:val="00A332B4"/>
    <w:rsid w:val="00A33E8F"/>
    <w:rsid w:val="00A342E9"/>
    <w:rsid w:val="00A3524F"/>
    <w:rsid w:val="00A36E77"/>
    <w:rsid w:val="00A37700"/>
    <w:rsid w:val="00A37780"/>
    <w:rsid w:val="00A4042D"/>
    <w:rsid w:val="00A41E3C"/>
    <w:rsid w:val="00A41EF5"/>
    <w:rsid w:val="00A428FA"/>
    <w:rsid w:val="00A42BE2"/>
    <w:rsid w:val="00A42DAA"/>
    <w:rsid w:val="00A45FE7"/>
    <w:rsid w:val="00A45FFC"/>
    <w:rsid w:val="00A46016"/>
    <w:rsid w:val="00A46034"/>
    <w:rsid w:val="00A460FF"/>
    <w:rsid w:val="00A472E4"/>
    <w:rsid w:val="00A50846"/>
    <w:rsid w:val="00A50A34"/>
    <w:rsid w:val="00A51006"/>
    <w:rsid w:val="00A51B0B"/>
    <w:rsid w:val="00A51F4A"/>
    <w:rsid w:val="00A529FC"/>
    <w:rsid w:val="00A52C90"/>
    <w:rsid w:val="00A52FBA"/>
    <w:rsid w:val="00A53EB6"/>
    <w:rsid w:val="00A560C5"/>
    <w:rsid w:val="00A5636A"/>
    <w:rsid w:val="00A5644E"/>
    <w:rsid w:val="00A57CF8"/>
    <w:rsid w:val="00A60E22"/>
    <w:rsid w:val="00A615BF"/>
    <w:rsid w:val="00A61D2E"/>
    <w:rsid w:val="00A62A9A"/>
    <w:rsid w:val="00A62C15"/>
    <w:rsid w:val="00A63706"/>
    <w:rsid w:val="00A6404E"/>
    <w:rsid w:val="00A65DA3"/>
    <w:rsid w:val="00A65F50"/>
    <w:rsid w:val="00A65F91"/>
    <w:rsid w:val="00A665C6"/>
    <w:rsid w:val="00A66B93"/>
    <w:rsid w:val="00A66C0F"/>
    <w:rsid w:val="00A66E85"/>
    <w:rsid w:val="00A67827"/>
    <w:rsid w:val="00A67A3A"/>
    <w:rsid w:val="00A67AFE"/>
    <w:rsid w:val="00A72F22"/>
    <w:rsid w:val="00A73097"/>
    <w:rsid w:val="00A73122"/>
    <w:rsid w:val="00A75DFB"/>
    <w:rsid w:val="00A75E72"/>
    <w:rsid w:val="00A76C63"/>
    <w:rsid w:val="00A76D33"/>
    <w:rsid w:val="00A777DC"/>
    <w:rsid w:val="00A77FC8"/>
    <w:rsid w:val="00A804A6"/>
    <w:rsid w:val="00A814CB"/>
    <w:rsid w:val="00A81F4A"/>
    <w:rsid w:val="00A82DFD"/>
    <w:rsid w:val="00A847CC"/>
    <w:rsid w:val="00A85BF3"/>
    <w:rsid w:val="00A8629E"/>
    <w:rsid w:val="00A879BF"/>
    <w:rsid w:val="00A9020B"/>
    <w:rsid w:val="00A90C8D"/>
    <w:rsid w:val="00A9174A"/>
    <w:rsid w:val="00A91A9E"/>
    <w:rsid w:val="00A92261"/>
    <w:rsid w:val="00A92A59"/>
    <w:rsid w:val="00A92F92"/>
    <w:rsid w:val="00A9392E"/>
    <w:rsid w:val="00A95121"/>
    <w:rsid w:val="00A95300"/>
    <w:rsid w:val="00A95BCC"/>
    <w:rsid w:val="00A95CD9"/>
    <w:rsid w:val="00A95FD5"/>
    <w:rsid w:val="00A9745E"/>
    <w:rsid w:val="00A97848"/>
    <w:rsid w:val="00AA02A5"/>
    <w:rsid w:val="00AA0F10"/>
    <w:rsid w:val="00AA1CB3"/>
    <w:rsid w:val="00AA1CFD"/>
    <w:rsid w:val="00AA2C7B"/>
    <w:rsid w:val="00AA3019"/>
    <w:rsid w:val="00AA558E"/>
    <w:rsid w:val="00AA58F0"/>
    <w:rsid w:val="00AA5B60"/>
    <w:rsid w:val="00AA5DB6"/>
    <w:rsid w:val="00AA6B0A"/>
    <w:rsid w:val="00AA6B32"/>
    <w:rsid w:val="00AA6C1D"/>
    <w:rsid w:val="00AA75C6"/>
    <w:rsid w:val="00AA7C0A"/>
    <w:rsid w:val="00AB03B6"/>
    <w:rsid w:val="00AB1B88"/>
    <w:rsid w:val="00AB346C"/>
    <w:rsid w:val="00AB3921"/>
    <w:rsid w:val="00AB689E"/>
    <w:rsid w:val="00AB68A7"/>
    <w:rsid w:val="00AB716C"/>
    <w:rsid w:val="00AC24B4"/>
    <w:rsid w:val="00AC329F"/>
    <w:rsid w:val="00AC3737"/>
    <w:rsid w:val="00AC3763"/>
    <w:rsid w:val="00AC44CA"/>
    <w:rsid w:val="00AC4F83"/>
    <w:rsid w:val="00AD1324"/>
    <w:rsid w:val="00AD1A96"/>
    <w:rsid w:val="00AD2A29"/>
    <w:rsid w:val="00AD37F1"/>
    <w:rsid w:val="00AD4FB7"/>
    <w:rsid w:val="00AD5B4F"/>
    <w:rsid w:val="00AD6123"/>
    <w:rsid w:val="00AD7250"/>
    <w:rsid w:val="00AD7C99"/>
    <w:rsid w:val="00AD7E25"/>
    <w:rsid w:val="00AD7E8F"/>
    <w:rsid w:val="00AE0192"/>
    <w:rsid w:val="00AE1939"/>
    <w:rsid w:val="00AE2852"/>
    <w:rsid w:val="00AE2F8E"/>
    <w:rsid w:val="00AE3B2B"/>
    <w:rsid w:val="00AE43E4"/>
    <w:rsid w:val="00AE4967"/>
    <w:rsid w:val="00AE5397"/>
    <w:rsid w:val="00AE71DD"/>
    <w:rsid w:val="00AE7506"/>
    <w:rsid w:val="00AE79D3"/>
    <w:rsid w:val="00AF0184"/>
    <w:rsid w:val="00AF01EB"/>
    <w:rsid w:val="00AF097E"/>
    <w:rsid w:val="00AF0AB8"/>
    <w:rsid w:val="00AF0C14"/>
    <w:rsid w:val="00AF1359"/>
    <w:rsid w:val="00AF1E89"/>
    <w:rsid w:val="00AF2B4C"/>
    <w:rsid w:val="00AF326F"/>
    <w:rsid w:val="00AF6313"/>
    <w:rsid w:val="00AF6A91"/>
    <w:rsid w:val="00AF7228"/>
    <w:rsid w:val="00B003FD"/>
    <w:rsid w:val="00B022BC"/>
    <w:rsid w:val="00B03889"/>
    <w:rsid w:val="00B038E9"/>
    <w:rsid w:val="00B03C3C"/>
    <w:rsid w:val="00B04685"/>
    <w:rsid w:val="00B064EF"/>
    <w:rsid w:val="00B06CD1"/>
    <w:rsid w:val="00B071D2"/>
    <w:rsid w:val="00B10452"/>
    <w:rsid w:val="00B10D20"/>
    <w:rsid w:val="00B10D8C"/>
    <w:rsid w:val="00B10E93"/>
    <w:rsid w:val="00B1138D"/>
    <w:rsid w:val="00B1152D"/>
    <w:rsid w:val="00B13CCB"/>
    <w:rsid w:val="00B14601"/>
    <w:rsid w:val="00B148B6"/>
    <w:rsid w:val="00B14D35"/>
    <w:rsid w:val="00B221EF"/>
    <w:rsid w:val="00B22410"/>
    <w:rsid w:val="00B22865"/>
    <w:rsid w:val="00B228F7"/>
    <w:rsid w:val="00B22C43"/>
    <w:rsid w:val="00B26A0A"/>
    <w:rsid w:val="00B278FB"/>
    <w:rsid w:val="00B304A7"/>
    <w:rsid w:val="00B30AD9"/>
    <w:rsid w:val="00B30B8B"/>
    <w:rsid w:val="00B31072"/>
    <w:rsid w:val="00B316B0"/>
    <w:rsid w:val="00B3203C"/>
    <w:rsid w:val="00B333F5"/>
    <w:rsid w:val="00B334E5"/>
    <w:rsid w:val="00B33546"/>
    <w:rsid w:val="00B35BCD"/>
    <w:rsid w:val="00B369A6"/>
    <w:rsid w:val="00B37419"/>
    <w:rsid w:val="00B3756A"/>
    <w:rsid w:val="00B37B6F"/>
    <w:rsid w:val="00B421F8"/>
    <w:rsid w:val="00B42705"/>
    <w:rsid w:val="00B435EA"/>
    <w:rsid w:val="00B44778"/>
    <w:rsid w:val="00B4488D"/>
    <w:rsid w:val="00B44C19"/>
    <w:rsid w:val="00B45187"/>
    <w:rsid w:val="00B45B75"/>
    <w:rsid w:val="00B4615C"/>
    <w:rsid w:val="00B46819"/>
    <w:rsid w:val="00B52E6A"/>
    <w:rsid w:val="00B57427"/>
    <w:rsid w:val="00B57C9A"/>
    <w:rsid w:val="00B57D9D"/>
    <w:rsid w:val="00B61080"/>
    <w:rsid w:val="00B6231A"/>
    <w:rsid w:val="00B62BA7"/>
    <w:rsid w:val="00B637DB"/>
    <w:rsid w:val="00B64064"/>
    <w:rsid w:val="00B64C14"/>
    <w:rsid w:val="00B64DD0"/>
    <w:rsid w:val="00B6546A"/>
    <w:rsid w:val="00B656EF"/>
    <w:rsid w:val="00B7390E"/>
    <w:rsid w:val="00B752DB"/>
    <w:rsid w:val="00B756DB"/>
    <w:rsid w:val="00B75FC3"/>
    <w:rsid w:val="00B80363"/>
    <w:rsid w:val="00B8078E"/>
    <w:rsid w:val="00B80C3F"/>
    <w:rsid w:val="00B81086"/>
    <w:rsid w:val="00B8359D"/>
    <w:rsid w:val="00B83EA5"/>
    <w:rsid w:val="00B84748"/>
    <w:rsid w:val="00B84979"/>
    <w:rsid w:val="00B84D31"/>
    <w:rsid w:val="00B85B06"/>
    <w:rsid w:val="00B85C22"/>
    <w:rsid w:val="00B91294"/>
    <w:rsid w:val="00B92B42"/>
    <w:rsid w:val="00B92EBA"/>
    <w:rsid w:val="00B933F6"/>
    <w:rsid w:val="00B93B9B"/>
    <w:rsid w:val="00B93F4F"/>
    <w:rsid w:val="00B943F8"/>
    <w:rsid w:val="00B94C20"/>
    <w:rsid w:val="00B95093"/>
    <w:rsid w:val="00B951DD"/>
    <w:rsid w:val="00B9555A"/>
    <w:rsid w:val="00B96579"/>
    <w:rsid w:val="00B96595"/>
    <w:rsid w:val="00BA0361"/>
    <w:rsid w:val="00BA1B18"/>
    <w:rsid w:val="00BA2068"/>
    <w:rsid w:val="00BA21D1"/>
    <w:rsid w:val="00BA2907"/>
    <w:rsid w:val="00BA365C"/>
    <w:rsid w:val="00BA448F"/>
    <w:rsid w:val="00BA59CB"/>
    <w:rsid w:val="00BA62A7"/>
    <w:rsid w:val="00BA6750"/>
    <w:rsid w:val="00BA6B0B"/>
    <w:rsid w:val="00BA7039"/>
    <w:rsid w:val="00BA7239"/>
    <w:rsid w:val="00BA78A0"/>
    <w:rsid w:val="00BB1510"/>
    <w:rsid w:val="00BB19FC"/>
    <w:rsid w:val="00BB2035"/>
    <w:rsid w:val="00BB24A8"/>
    <w:rsid w:val="00BB270D"/>
    <w:rsid w:val="00BB3325"/>
    <w:rsid w:val="00BB43CC"/>
    <w:rsid w:val="00BB4762"/>
    <w:rsid w:val="00BB5511"/>
    <w:rsid w:val="00BB64B7"/>
    <w:rsid w:val="00BB69B4"/>
    <w:rsid w:val="00BB6ACF"/>
    <w:rsid w:val="00BB79CC"/>
    <w:rsid w:val="00BB7DF9"/>
    <w:rsid w:val="00BB7E85"/>
    <w:rsid w:val="00BC1C11"/>
    <w:rsid w:val="00BC1CC4"/>
    <w:rsid w:val="00BC1E57"/>
    <w:rsid w:val="00BC2EAC"/>
    <w:rsid w:val="00BC324C"/>
    <w:rsid w:val="00BC3647"/>
    <w:rsid w:val="00BC3A39"/>
    <w:rsid w:val="00BC491C"/>
    <w:rsid w:val="00BC5649"/>
    <w:rsid w:val="00BC6610"/>
    <w:rsid w:val="00BC692C"/>
    <w:rsid w:val="00BC69A8"/>
    <w:rsid w:val="00BC7628"/>
    <w:rsid w:val="00BC7B94"/>
    <w:rsid w:val="00BD3042"/>
    <w:rsid w:val="00BD382B"/>
    <w:rsid w:val="00BD3FA3"/>
    <w:rsid w:val="00BD4C55"/>
    <w:rsid w:val="00BD4F4F"/>
    <w:rsid w:val="00BD5E23"/>
    <w:rsid w:val="00BD6C6B"/>
    <w:rsid w:val="00BD7B2A"/>
    <w:rsid w:val="00BE0F95"/>
    <w:rsid w:val="00BE31E5"/>
    <w:rsid w:val="00BE3814"/>
    <w:rsid w:val="00BE698D"/>
    <w:rsid w:val="00BE743C"/>
    <w:rsid w:val="00BE7EFC"/>
    <w:rsid w:val="00BF0125"/>
    <w:rsid w:val="00BF0535"/>
    <w:rsid w:val="00BF0C87"/>
    <w:rsid w:val="00BF0FD3"/>
    <w:rsid w:val="00BF1756"/>
    <w:rsid w:val="00BF1FC2"/>
    <w:rsid w:val="00BF2E53"/>
    <w:rsid w:val="00BF3765"/>
    <w:rsid w:val="00BF544C"/>
    <w:rsid w:val="00BF5C0C"/>
    <w:rsid w:val="00BF649B"/>
    <w:rsid w:val="00BF71F1"/>
    <w:rsid w:val="00C0045C"/>
    <w:rsid w:val="00C005A9"/>
    <w:rsid w:val="00C01286"/>
    <w:rsid w:val="00C01C2F"/>
    <w:rsid w:val="00C02251"/>
    <w:rsid w:val="00C024AD"/>
    <w:rsid w:val="00C02B5A"/>
    <w:rsid w:val="00C0459C"/>
    <w:rsid w:val="00C055D2"/>
    <w:rsid w:val="00C0745E"/>
    <w:rsid w:val="00C07494"/>
    <w:rsid w:val="00C07BF9"/>
    <w:rsid w:val="00C104E3"/>
    <w:rsid w:val="00C1155B"/>
    <w:rsid w:val="00C12FDB"/>
    <w:rsid w:val="00C142E3"/>
    <w:rsid w:val="00C1468A"/>
    <w:rsid w:val="00C15A21"/>
    <w:rsid w:val="00C163BE"/>
    <w:rsid w:val="00C16457"/>
    <w:rsid w:val="00C20073"/>
    <w:rsid w:val="00C20BA4"/>
    <w:rsid w:val="00C20BB2"/>
    <w:rsid w:val="00C20C89"/>
    <w:rsid w:val="00C220BB"/>
    <w:rsid w:val="00C22273"/>
    <w:rsid w:val="00C2379E"/>
    <w:rsid w:val="00C23880"/>
    <w:rsid w:val="00C23F50"/>
    <w:rsid w:val="00C24D6E"/>
    <w:rsid w:val="00C25225"/>
    <w:rsid w:val="00C25386"/>
    <w:rsid w:val="00C26373"/>
    <w:rsid w:val="00C26B91"/>
    <w:rsid w:val="00C270BC"/>
    <w:rsid w:val="00C32159"/>
    <w:rsid w:val="00C32DFD"/>
    <w:rsid w:val="00C332E8"/>
    <w:rsid w:val="00C33C09"/>
    <w:rsid w:val="00C34360"/>
    <w:rsid w:val="00C34D18"/>
    <w:rsid w:val="00C3544A"/>
    <w:rsid w:val="00C35D46"/>
    <w:rsid w:val="00C3791B"/>
    <w:rsid w:val="00C40492"/>
    <w:rsid w:val="00C4056E"/>
    <w:rsid w:val="00C40C56"/>
    <w:rsid w:val="00C41025"/>
    <w:rsid w:val="00C418E2"/>
    <w:rsid w:val="00C42D64"/>
    <w:rsid w:val="00C42DB5"/>
    <w:rsid w:val="00C43E6F"/>
    <w:rsid w:val="00C43FEF"/>
    <w:rsid w:val="00C44400"/>
    <w:rsid w:val="00C44EDD"/>
    <w:rsid w:val="00C50020"/>
    <w:rsid w:val="00C502B6"/>
    <w:rsid w:val="00C5088A"/>
    <w:rsid w:val="00C52CAA"/>
    <w:rsid w:val="00C53002"/>
    <w:rsid w:val="00C5423C"/>
    <w:rsid w:val="00C55281"/>
    <w:rsid w:val="00C55C32"/>
    <w:rsid w:val="00C566D1"/>
    <w:rsid w:val="00C60B78"/>
    <w:rsid w:val="00C60E0C"/>
    <w:rsid w:val="00C610A2"/>
    <w:rsid w:val="00C61C92"/>
    <w:rsid w:val="00C61F19"/>
    <w:rsid w:val="00C621D5"/>
    <w:rsid w:val="00C62F07"/>
    <w:rsid w:val="00C63909"/>
    <w:rsid w:val="00C63AD1"/>
    <w:rsid w:val="00C64767"/>
    <w:rsid w:val="00C71D2C"/>
    <w:rsid w:val="00C72E9A"/>
    <w:rsid w:val="00C739E6"/>
    <w:rsid w:val="00C73C10"/>
    <w:rsid w:val="00C74345"/>
    <w:rsid w:val="00C74AF2"/>
    <w:rsid w:val="00C76328"/>
    <w:rsid w:val="00C773B9"/>
    <w:rsid w:val="00C802AD"/>
    <w:rsid w:val="00C81641"/>
    <w:rsid w:val="00C8186F"/>
    <w:rsid w:val="00C83883"/>
    <w:rsid w:val="00C843A4"/>
    <w:rsid w:val="00C8548F"/>
    <w:rsid w:val="00C87D27"/>
    <w:rsid w:val="00C90780"/>
    <w:rsid w:val="00C911C2"/>
    <w:rsid w:val="00C91399"/>
    <w:rsid w:val="00C91417"/>
    <w:rsid w:val="00C9152D"/>
    <w:rsid w:val="00C92789"/>
    <w:rsid w:val="00C92793"/>
    <w:rsid w:val="00C93484"/>
    <w:rsid w:val="00CA07C5"/>
    <w:rsid w:val="00CA0898"/>
    <w:rsid w:val="00CA1FC7"/>
    <w:rsid w:val="00CA28AF"/>
    <w:rsid w:val="00CA2B83"/>
    <w:rsid w:val="00CA2F4E"/>
    <w:rsid w:val="00CA3200"/>
    <w:rsid w:val="00CA3AA6"/>
    <w:rsid w:val="00CA3ABA"/>
    <w:rsid w:val="00CA3D62"/>
    <w:rsid w:val="00CA4C5A"/>
    <w:rsid w:val="00CA4E16"/>
    <w:rsid w:val="00CA5C03"/>
    <w:rsid w:val="00CA68D2"/>
    <w:rsid w:val="00CA7EE4"/>
    <w:rsid w:val="00CA7F3C"/>
    <w:rsid w:val="00CB0E52"/>
    <w:rsid w:val="00CB2291"/>
    <w:rsid w:val="00CB250A"/>
    <w:rsid w:val="00CB25FE"/>
    <w:rsid w:val="00CB26D4"/>
    <w:rsid w:val="00CB4811"/>
    <w:rsid w:val="00CB685D"/>
    <w:rsid w:val="00CB6C16"/>
    <w:rsid w:val="00CC1563"/>
    <w:rsid w:val="00CC1D27"/>
    <w:rsid w:val="00CC1D42"/>
    <w:rsid w:val="00CC226E"/>
    <w:rsid w:val="00CC2E79"/>
    <w:rsid w:val="00CC3606"/>
    <w:rsid w:val="00CC37B4"/>
    <w:rsid w:val="00CC41EE"/>
    <w:rsid w:val="00CC4490"/>
    <w:rsid w:val="00CC569F"/>
    <w:rsid w:val="00CC5EDF"/>
    <w:rsid w:val="00CC70C4"/>
    <w:rsid w:val="00CC75CC"/>
    <w:rsid w:val="00CD01DC"/>
    <w:rsid w:val="00CD04B2"/>
    <w:rsid w:val="00CD0D55"/>
    <w:rsid w:val="00CD0EB1"/>
    <w:rsid w:val="00CD0FB0"/>
    <w:rsid w:val="00CD472F"/>
    <w:rsid w:val="00CD55A9"/>
    <w:rsid w:val="00CD5861"/>
    <w:rsid w:val="00CD629F"/>
    <w:rsid w:val="00CD7232"/>
    <w:rsid w:val="00CD7AF8"/>
    <w:rsid w:val="00CE04D4"/>
    <w:rsid w:val="00CE0F47"/>
    <w:rsid w:val="00CE1562"/>
    <w:rsid w:val="00CE34CB"/>
    <w:rsid w:val="00CE3F05"/>
    <w:rsid w:val="00CE4266"/>
    <w:rsid w:val="00CE4DE4"/>
    <w:rsid w:val="00CE5AE6"/>
    <w:rsid w:val="00CE5E71"/>
    <w:rsid w:val="00CE6D4C"/>
    <w:rsid w:val="00CE7D82"/>
    <w:rsid w:val="00CF0170"/>
    <w:rsid w:val="00CF1707"/>
    <w:rsid w:val="00CF19B5"/>
    <w:rsid w:val="00CF1F46"/>
    <w:rsid w:val="00CF201A"/>
    <w:rsid w:val="00CF31CE"/>
    <w:rsid w:val="00CF3782"/>
    <w:rsid w:val="00CF3961"/>
    <w:rsid w:val="00CF3EB0"/>
    <w:rsid w:val="00CF4011"/>
    <w:rsid w:val="00CF4465"/>
    <w:rsid w:val="00CF4710"/>
    <w:rsid w:val="00CF4D50"/>
    <w:rsid w:val="00CF53DC"/>
    <w:rsid w:val="00CF5575"/>
    <w:rsid w:val="00CF605C"/>
    <w:rsid w:val="00CF6306"/>
    <w:rsid w:val="00CF6B4D"/>
    <w:rsid w:val="00CF6FC2"/>
    <w:rsid w:val="00CF74CB"/>
    <w:rsid w:val="00CF7E7E"/>
    <w:rsid w:val="00D00339"/>
    <w:rsid w:val="00D00C33"/>
    <w:rsid w:val="00D0126A"/>
    <w:rsid w:val="00D01E06"/>
    <w:rsid w:val="00D024C1"/>
    <w:rsid w:val="00D02911"/>
    <w:rsid w:val="00D02D94"/>
    <w:rsid w:val="00D03018"/>
    <w:rsid w:val="00D04576"/>
    <w:rsid w:val="00D04D19"/>
    <w:rsid w:val="00D04ECD"/>
    <w:rsid w:val="00D0507A"/>
    <w:rsid w:val="00D055A3"/>
    <w:rsid w:val="00D06498"/>
    <w:rsid w:val="00D07CA0"/>
    <w:rsid w:val="00D07EF8"/>
    <w:rsid w:val="00D12ECF"/>
    <w:rsid w:val="00D132DA"/>
    <w:rsid w:val="00D13CFC"/>
    <w:rsid w:val="00D148A4"/>
    <w:rsid w:val="00D1519E"/>
    <w:rsid w:val="00D163D6"/>
    <w:rsid w:val="00D16406"/>
    <w:rsid w:val="00D16CB4"/>
    <w:rsid w:val="00D20ADF"/>
    <w:rsid w:val="00D21668"/>
    <w:rsid w:val="00D2210E"/>
    <w:rsid w:val="00D22343"/>
    <w:rsid w:val="00D22461"/>
    <w:rsid w:val="00D22829"/>
    <w:rsid w:val="00D236DA"/>
    <w:rsid w:val="00D2513C"/>
    <w:rsid w:val="00D2779E"/>
    <w:rsid w:val="00D30A74"/>
    <w:rsid w:val="00D3206C"/>
    <w:rsid w:val="00D32364"/>
    <w:rsid w:val="00D32798"/>
    <w:rsid w:val="00D32E65"/>
    <w:rsid w:val="00D33186"/>
    <w:rsid w:val="00D334CE"/>
    <w:rsid w:val="00D352BA"/>
    <w:rsid w:val="00D35E37"/>
    <w:rsid w:val="00D36E67"/>
    <w:rsid w:val="00D36E8C"/>
    <w:rsid w:val="00D3723C"/>
    <w:rsid w:val="00D374CA"/>
    <w:rsid w:val="00D376A3"/>
    <w:rsid w:val="00D377F1"/>
    <w:rsid w:val="00D3780F"/>
    <w:rsid w:val="00D37D3C"/>
    <w:rsid w:val="00D40A7C"/>
    <w:rsid w:val="00D42EFC"/>
    <w:rsid w:val="00D4340D"/>
    <w:rsid w:val="00D437C7"/>
    <w:rsid w:val="00D43AB3"/>
    <w:rsid w:val="00D44067"/>
    <w:rsid w:val="00D46E42"/>
    <w:rsid w:val="00D47541"/>
    <w:rsid w:val="00D47D38"/>
    <w:rsid w:val="00D504D4"/>
    <w:rsid w:val="00D517F8"/>
    <w:rsid w:val="00D51EC2"/>
    <w:rsid w:val="00D53316"/>
    <w:rsid w:val="00D53E5D"/>
    <w:rsid w:val="00D54350"/>
    <w:rsid w:val="00D5550E"/>
    <w:rsid w:val="00D5576A"/>
    <w:rsid w:val="00D558D1"/>
    <w:rsid w:val="00D56018"/>
    <w:rsid w:val="00D56C70"/>
    <w:rsid w:val="00D56CA6"/>
    <w:rsid w:val="00D60A5C"/>
    <w:rsid w:val="00D60B2E"/>
    <w:rsid w:val="00D60EB5"/>
    <w:rsid w:val="00D6124F"/>
    <w:rsid w:val="00D615ED"/>
    <w:rsid w:val="00D6209D"/>
    <w:rsid w:val="00D62624"/>
    <w:rsid w:val="00D62B81"/>
    <w:rsid w:val="00D6392F"/>
    <w:rsid w:val="00D64AFA"/>
    <w:rsid w:val="00D6567B"/>
    <w:rsid w:val="00D673CB"/>
    <w:rsid w:val="00D67A51"/>
    <w:rsid w:val="00D704F9"/>
    <w:rsid w:val="00D70999"/>
    <w:rsid w:val="00D714AF"/>
    <w:rsid w:val="00D71A6E"/>
    <w:rsid w:val="00D720F6"/>
    <w:rsid w:val="00D74DCE"/>
    <w:rsid w:val="00D7528A"/>
    <w:rsid w:val="00D756CE"/>
    <w:rsid w:val="00D75702"/>
    <w:rsid w:val="00D75DAA"/>
    <w:rsid w:val="00D76617"/>
    <w:rsid w:val="00D7677F"/>
    <w:rsid w:val="00D76F7C"/>
    <w:rsid w:val="00D77C58"/>
    <w:rsid w:val="00D77DF2"/>
    <w:rsid w:val="00D813C1"/>
    <w:rsid w:val="00D81456"/>
    <w:rsid w:val="00D82126"/>
    <w:rsid w:val="00D8313D"/>
    <w:rsid w:val="00D8398A"/>
    <w:rsid w:val="00D84406"/>
    <w:rsid w:val="00D84769"/>
    <w:rsid w:val="00D84899"/>
    <w:rsid w:val="00D84D92"/>
    <w:rsid w:val="00D8522A"/>
    <w:rsid w:val="00D8562C"/>
    <w:rsid w:val="00D85B83"/>
    <w:rsid w:val="00D85F49"/>
    <w:rsid w:val="00D87303"/>
    <w:rsid w:val="00D8754B"/>
    <w:rsid w:val="00D8757E"/>
    <w:rsid w:val="00D9069E"/>
    <w:rsid w:val="00D90A27"/>
    <w:rsid w:val="00D90C98"/>
    <w:rsid w:val="00D91707"/>
    <w:rsid w:val="00D917A7"/>
    <w:rsid w:val="00D93073"/>
    <w:rsid w:val="00D93A49"/>
    <w:rsid w:val="00D95661"/>
    <w:rsid w:val="00D95B21"/>
    <w:rsid w:val="00D9685E"/>
    <w:rsid w:val="00D97258"/>
    <w:rsid w:val="00D97BF1"/>
    <w:rsid w:val="00DA0874"/>
    <w:rsid w:val="00DA2683"/>
    <w:rsid w:val="00DA507A"/>
    <w:rsid w:val="00DA53C4"/>
    <w:rsid w:val="00DA5A63"/>
    <w:rsid w:val="00DA5CC7"/>
    <w:rsid w:val="00DA73E7"/>
    <w:rsid w:val="00DA7C2A"/>
    <w:rsid w:val="00DB013E"/>
    <w:rsid w:val="00DB0783"/>
    <w:rsid w:val="00DB1563"/>
    <w:rsid w:val="00DB23EF"/>
    <w:rsid w:val="00DB3248"/>
    <w:rsid w:val="00DB4946"/>
    <w:rsid w:val="00DB5487"/>
    <w:rsid w:val="00DB5AA4"/>
    <w:rsid w:val="00DB65A2"/>
    <w:rsid w:val="00DB685C"/>
    <w:rsid w:val="00DB6B85"/>
    <w:rsid w:val="00DB6BC0"/>
    <w:rsid w:val="00DB7B3F"/>
    <w:rsid w:val="00DB7F66"/>
    <w:rsid w:val="00DC02D7"/>
    <w:rsid w:val="00DC1B1C"/>
    <w:rsid w:val="00DC2503"/>
    <w:rsid w:val="00DC2B3E"/>
    <w:rsid w:val="00DC36CB"/>
    <w:rsid w:val="00DC37E8"/>
    <w:rsid w:val="00DC44F5"/>
    <w:rsid w:val="00DC4F45"/>
    <w:rsid w:val="00DC6298"/>
    <w:rsid w:val="00DC6B66"/>
    <w:rsid w:val="00DC7326"/>
    <w:rsid w:val="00DC751F"/>
    <w:rsid w:val="00DD1751"/>
    <w:rsid w:val="00DD2112"/>
    <w:rsid w:val="00DD23EB"/>
    <w:rsid w:val="00DD2A61"/>
    <w:rsid w:val="00DD3330"/>
    <w:rsid w:val="00DD3554"/>
    <w:rsid w:val="00DD39F0"/>
    <w:rsid w:val="00DD454D"/>
    <w:rsid w:val="00DD4F00"/>
    <w:rsid w:val="00DD5C87"/>
    <w:rsid w:val="00DD6978"/>
    <w:rsid w:val="00DD772B"/>
    <w:rsid w:val="00DD7F2A"/>
    <w:rsid w:val="00DE048E"/>
    <w:rsid w:val="00DE0910"/>
    <w:rsid w:val="00DE0F82"/>
    <w:rsid w:val="00DE23FF"/>
    <w:rsid w:val="00DE3BF0"/>
    <w:rsid w:val="00DE51EA"/>
    <w:rsid w:val="00DE54CF"/>
    <w:rsid w:val="00DE6840"/>
    <w:rsid w:val="00DE6AE3"/>
    <w:rsid w:val="00DF1E95"/>
    <w:rsid w:val="00DF2BF7"/>
    <w:rsid w:val="00DF47E0"/>
    <w:rsid w:val="00DF5DA0"/>
    <w:rsid w:val="00DF5F6D"/>
    <w:rsid w:val="00DF66FE"/>
    <w:rsid w:val="00E00C72"/>
    <w:rsid w:val="00E02B3D"/>
    <w:rsid w:val="00E02EEA"/>
    <w:rsid w:val="00E03B8F"/>
    <w:rsid w:val="00E0421D"/>
    <w:rsid w:val="00E04D6E"/>
    <w:rsid w:val="00E06143"/>
    <w:rsid w:val="00E067D8"/>
    <w:rsid w:val="00E068D6"/>
    <w:rsid w:val="00E0711E"/>
    <w:rsid w:val="00E071B2"/>
    <w:rsid w:val="00E11666"/>
    <w:rsid w:val="00E1267A"/>
    <w:rsid w:val="00E1278E"/>
    <w:rsid w:val="00E1296E"/>
    <w:rsid w:val="00E12C58"/>
    <w:rsid w:val="00E1331E"/>
    <w:rsid w:val="00E135FC"/>
    <w:rsid w:val="00E13D07"/>
    <w:rsid w:val="00E14548"/>
    <w:rsid w:val="00E15205"/>
    <w:rsid w:val="00E15441"/>
    <w:rsid w:val="00E154C6"/>
    <w:rsid w:val="00E15A0B"/>
    <w:rsid w:val="00E15CB6"/>
    <w:rsid w:val="00E15E5D"/>
    <w:rsid w:val="00E166D7"/>
    <w:rsid w:val="00E16714"/>
    <w:rsid w:val="00E16CAB"/>
    <w:rsid w:val="00E170B5"/>
    <w:rsid w:val="00E203ED"/>
    <w:rsid w:val="00E21401"/>
    <w:rsid w:val="00E22FFB"/>
    <w:rsid w:val="00E231C2"/>
    <w:rsid w:val="00E244B1"/>
    <w:rsid w:val="00E25BE4"/>
    <w:rsid w:val="00E26A1C"/>
    <w:rsid w:val="00E27947"/>
    <w:rsid w:val="00E27BBA"/>
    <w:rsid w:val="00E30D06"/>
    <w:rsid w:val="00E30D97"/>
    <w:rsid w:val="00E3122D"/>
    <w:rsid w:val="00E3271C"/>
    <w:rsid w:val="00E338E0"/>
    <w:rsid w:val="00E33B44"/>
    <w:rsid w:val="00E34F54"/>
    <w:rsid w:val="00E350E8"/>
    <w:rsid w:val="00E35208"/>
    <w:rsid w:val="00E35E98"/>
    <w:rsid w:val="00E371EA"/>
    <w:rsid w:val="00E40672"/>
    <w:rsid w:val="00E40A55"/>
    <w:rsid w:val="00E414CD"/>
    <w:rsid w:val="00E42345"/>
    <w:rsid w:val="00E42873"/>
    <w:rsid w:val="00E42F5E"/>
    <w:rsid w:val="00E4674B"/>
    <w:rsid w:val="00E469EA"/>
    <w:rsid w:val="00E46BFF"/>
    <w:rsid w:val="00E504DC"/>
    <w:rsid w:val="00E508F9"/>
    <w:rsid w:val="00E51350"/>
    <w:rsid w:val="00E51B1B"/>
    <w:rsid w:val="00E51D4A"/>
    <w:rsid w:val="00E520D3"/>
    <w:rsid w:val="00E52AF3"/>
    <w:rsid w:val="00E52F88"/>
    <w:rsid w:val="00E53177"/>
    <w:rsid w:val="00E543B3"/>
    <w:rsid w:val="00E5472C"/>
    <w:rsid w:val="00E548F8"/>
    <w:rsid w:val="00E554FD"/>
    <w:rsid w:val="00E55BB2"/>
    <w:rsid w:val="00E55D55"/>
    <w:rsid w:val="00E564E0"/>
    <w:rsid w:val="00E5657B"/>
    <w:rsid w:val="00E57127"/>
    <w:rsid w:val="00E576CC"/>
    <w:rsid w:val="00E5788B"/>
    <w:rsid w:val="00E60862"/>
    <w:rsid w:val="00E61ACD"/>
    <w:rsid w:val="00E61ADF"/>
    <w:rsid w:val="00E61B12"/>
    <w:rsid w:val="00E627B8"/>
    <w:rsid w:val="00E62CA5"/>
    <w:rsid w:val="00E63083"/>
    <w:rsid w:val="00E6340A"/>
    <w:rsid w:val="00E63509"/>
    <w:rsid w:val="00E646BB"/>
    <w:rsid w:val="00E64727"/>
    <w:rsid w:val="00E65328"/>
    <w:rsid w:val="00E65977"/>
    <w:rsid w:val="00E6674D"/>
    <w:rsid w:val="00E6677C"/>
    <w:rsid w:val="00E66A5F"/>
    <w:rsid w:val="00E66BAB"/>
    <w:rsid w:val="00E67665"/>
    <w:rsid w:val="00E702BF"/>
    <w:rsid w:val="00E70A76"/>
    <w:rsid w:val="00E71204"/>
    <w:rsid w:val="00E721DF"/>
    <w:rsid w:val="00E72610"/>
    <w:rsid w:val="00E72883"/>
    <w:rsid w:val="00E73064"/>
    <w:rsid w:val="00E7322B"/>
    <w:rsid w:val="00E7548E"/>
    <w:rsid w:val="00E75603"/>
    <w:rsid w:val="00E75A8B"/>
    <w:rsid w:val="00E75F8D"/>
    <w:rsid w:val="00E7614E"/>
    <w:rsid w:val="00E76EB6"/>
    <w:rsid w:val="00E770CD"/>
    <w:rsid w:val="00E77433"/>
    <w:rsid w:val="00E7765C"/>
    <w:rsid w:val="00E77C48"/>
    <w:rsid w:val="00E803A4"/>
    <w:rsid w:val="00E80AFA"/>
    <w:rsid w:val="00E80FEA"/>
    <w:rsid w:val="00E8325F"/>
    <w:rsid w:val="00E84CE4"/>
    <w:rsid w:val="00E85D10"/>
    <w:rsid w:val="00E85E5A"/>
    <w:rsid w:val="00E87541"/>
    <w:rsid w:val="00E87A93"/>
    <w:rsid w:val="00E90443"/>
    <w:rsid w:val="00E90611"/>
    <w:rsid w:val="00E922F0"/>
    <w:rsid w:val="00E92580"/>
    <w:rsid w:val="00E935B2"/>
    <w:rsid w:val="00E94B5D"/>
    <w:rsid w:val="00E94E77"/>
    <w:rsid w:val="00E95A7C"/>
    <w:rsid w:val="00E95DE2"/>
    <w:rsid w:val="00E97112"/>
    <w:rsid w:val="00E97422"/>
    <w:rsid w:val="00E975AE"/>
    <w:rsid w:val="00EA008C"/>
    <w:rsid w:val="00EA05B3"/>
    <w:rsid w:val="00EA2799"/>
    <w:rsid w:val="00EA5027"/>
    <w:rsid w:val="00EA5FD0"/>
    <w:rsid w:val="00EA6DA5"/>
    <w:rsid w:val="00EA794F"/>
    <w:rsid w:val="00EA7EFD"/>
    <w:rsid w:val="00EB09B2"/>
    <w:rsid w:val="00EB0E9A"/>
    <w:rsid w:val="00EB0F9E"/>
    <w:rsid w:val="00EB18A2"/>
    <w:rsid w:val="00EB1F7E"/>
    <w:rsid w:val="00EB3006"/>
    <w:rsid w:val="00EB42BE"/>
    <w:rsid w:val="00EB4992"/>
    <w:rsid w:val="00EB5597"/>
    <w:rsid w:val="00EB7960"/>
    <w:rsid w:val="00EB7A5E"/>
    <w:rsid w:val="00EC0D94"/>
    <w:rsid w:val="00EC1C85"/>
    <w:rsid w:val="00EC1C8B"/>
    <w:rsid w:val="00EC1FC4"/>
    <w:rsid w:val="00EC25A3"/>
    <w:rsid w:val="00EC3017"/>
    <w:rsid w:val="00EC396B"/>
    <w:rsid w:val="00EC3D83"/>
    <w:rsid w:val="00EC416A"/>
    <w:rsid w:val="00EC4A0A"/>
    <w:rsid w:val="00EC4FA0"/>
    <w:rsid w:val="00EC5E2E"/>
    <w:rsid w:val="00EC66D8"/>
    <w:rsid w:val="00EC7C32"/>
    <w:rsid w:val="00ED243F"/>
    <w:rsid w:val="00ED2ADA"/>
    <w:rsid w:val="00ED368A"/>
    <w:rsid w:val="00ED5187"/>
    <w:rsid w:val="00ED51BF"/>
    <w:rsid w:val="00ED5AD0"/>
    <w:rsid w:val="00ED65DB"/>
    <w:rsid w:val="00ED670E"/>
    <w:rsid w:val="00EE0361"/>
    <w:rsid w:val="00EE118C"/>
    <w:rsid w:val="00EE11B6"/>
    <w:rsid w:val="00EE1282"/>
    <w:rsid w:val="00EE1710"/>
    <w:rsid w:val="00EE1944"/>
    <w:rsid w:val="00EE1E02"/>
    <w:rsid w:val="00EE21F2"/>
    <w:rsid w:val="00EE300B"/>
    <w:rsid w:val="00EE3482"/>
    <w:rsid w:val="00EE3B02"/>
    <w:rsid w:val="00EE3CD8"/>
    <w:rsid w:val="00EE4A7F"/>
    <w:rsid w:val="00EE4B74"/>
    <w:rsid w:val="00EE5694"/>
    <w:rsid w:val="00EE77AA"/>
    <w:rsid w:val="00EF2F23"/>
    <w:rsid w:val="00EF36DA"/>
    <w:rsid w:val="00EF3B72"/>
    <w:rsid w:val="00EF5149"/>
    <w:rsid w:val="00EF5415"/>
    <w:rsid w:val="00EF57E0"/>
    <w:rsid w:val="00EF7343"/>
    <w:rsid w:val="00F00490"/>
    <w:rsid w:val="00F00C29"/>
    <w:rsid w:val="00F01B2A"/>
    <w:rsid w:val="00F0250D"/>
    <w:rsid w:val="00F032CC"/>
    <w:rsid w:val="00F04218"/>
    <w:rsid w:val="00F045C8"/>
    <w:rsid w:val="00F05B24"/>
    <w:rsid w:val="00F05EBA"/>
    <w:rsid w:val="00F05FA8"/>
    <w:rsid w:val="00F06103"/>
    <w:rsid w:val="00F0641E"/>
    <w:rsid w:val="00F06B3B"/>
    <w:rsid w:val="00F07076"/>
    <w:rsid w:val="00F07BD9"/>
    <w:rsid w:val="00F07C99"/>
    <w:rsid w:val="00F07DAC"/>
    <w:rsid w:val="00F100CA"/>
    <w:rsid w:val="00F1012E"/>
    <w:rsid w:val="00F101AA"/>
    <w:rsid w:val="00F1111E"/>
    <w:rsid w:val="00F1190E"/>
    <w:rsid w:val="00F12204"/>
    <w:rsid w:val="00F14086"/>
    <w:rsid w:val="00F14165"/>
    <w:rsid w:val="00F14991"/>
    <w:rsid w:val="00F15DDF"/>
    <w:rsid w:val="00F17272"/>
    <w:rsid w:val="00F2185A"/>
    <w:rsid w:val="00F21FB2"/>
    <w:rsid w:val="00F234EF"/>
    <w:rsid w:val="00F2360D"/>
    <w:rsid w:val="00F23BCE"/>
    <w:rsid w:val="00F24529"/>
    <w:rsid w:val="00F26A44"/>
    <w:rsid w:val="00F26ED7"/>
    <w:rsid w:val="00F30303"/>
    <w:rsid w:val="00F309B9"/>
    <w:rsid w:val="00F31013"/>
    <w:rsid w:val="00F31062"/>
    <w:rsid w:val="00F32FCC"/>
    <w:rsid w:val="00F3419B"/>
    <w:rsid w:val="00F3446E"/>
    <w:rsid w:val="00F34904"/>
    <w:rsid w:val="00F35160"/>
    <w:rsid w:val="00F355D0"/>
    <w:rsid w:val="00F368D1"/>
    <w:rsid w:val="00F37500"/>
    <w:rsid w:val="00F40F99"/>
    <w:rsid w:val="00F41188"/>
    <w:rsid w:val="00F418CB"/>
    <w:rsid w:val="00F433EB"/>
    <w:rsid w:val="00F43A20"/>
    <w:rsid w:val="00F44906"/>
    <w:rsid w:val="00F47192"/>
    <w:rsid w:val="00F522F0"/>
    <w:rsid w:val="00F52338"/>
    <w:rsid w:val="00F5449B"/>
    <w:rsid w:val="00F550AC"/>
    <w:rsid w:val="00F5579A"/>
    <w:rsid w:val="00F55BC7"/>
    <w:rsid w:val="00F56522"/>
    <w:rsid w:val="00F566E8"/>
    <w:rsid w:val="00F56AA0"/>
    <w:rsid w:val="00F56FE4"/>
    <w:rsid w:val="00F57A9B"/>
    <w:rsid w:val="00F6107D"/>
    <w:rsid w:val="00F612F8"/>
    <w:rsid w:val="00F61E6C"/>
    <w:rsid w:val="00F6220C"/>
    <w:rsid w:val="00F63F09"/>
    <w:rsid w:val="00F6478B"/>
    <w:rsid w:val="00F65D24"/>
    <w:rsid w:val="00F66050"/>
    <w:rsid w:val="00F66EFE"/>
    <w:rsid w:val="00F7092A"/>
    <w:rsid w:val="00F70C95"/>
    <w:rsid w:val="00F7115F"/>
    <w:rsid w:val="00F7117B"/>
    <w:rsid w:val="00F73A7F"/>
    <w:rsid w:val="00F744A0"/>
    <w:rsid w:val="00F746FA"/>
    <w:rsid w:val="00F74F83"/>
    <w:rsid w:val="00F7504A"/>
    <w:rsid w:val="00F75634"/>
    <w:rsid w:val="00F75AE9"/>
    <w:rsid w:val="00F75D1D"/>
    <w:rsid w:val="00F76292"/>
    <w:rsid w:val="00F76BD6"/>
    <w:rsid w:val="00F76EA7"/>
    <w:rsid w:val="00F81180"/>
    <w:rsid w:val="00F81B28"/>
    <w:rsid w:val="00F82A06"/>
    <w:rsid w:val="00F834F6"/>
    <w:rsid w:val="00F854C6"/>
    <w:rsid w:val="00F86273"/>
    <w:rsid w:val="00F86912"/>
    <w:rsid w:val="00F86DDC"/>
    <w:rsid w:val="00F86EAC"/>
    <w:rsid w:val="00F9139F"/>
    <w:rsid w:val="00F91888"/>
    <w:rsid w:val="00F9362D"/>
    <w:rsid w:val="00F93DF6"/>
    <w:rsid w:val="00F95995"/>
    <w:rsid w:val="00F95A76"/>
    <w:rsid w:val="00F9682D"/>
    <w:rsid w:val="00F97355"/>
    <w:rsid w:val="00F97A59"/>
    <w:rsid w:val="00FA039E"/>
    <w:rsid w:val="00FA0436"/>
    <w:rsid w:val="00FA0D6C"/>
    <w:rsid w:val="00FA1146"/>
    <w:rsid w:val="00FA2B4A"/>
    <w:rsid w:val="00FA302E"/>
    <w:rsid w:val="00FA3499"/>
    <w:rsid w:val="00FA4465"/>
    <w:rsid w:val="00FA4BF9"/>
    <w:rsid w:val="00FA55C6"/>
    <w:rsid w:val="00FA5A2B"/>
    <w:rsid w:val="00FA633D"/>
    <w:rsid w:val="00FA6E20"/>
    <w:rsid w:val="00FB0F99"/>
    <w:rsid w:val="00FB1E6D"/>
    <w:rsid w:val="00FB268F"/>
    <w:rsid w:val="00FB2C59"/>
    <w:rsid w:val="00FB2CE2"/>
    <w:rsid w:val="00FB3BF6"/>
    <w:rsid w:val="00FB5236"/>
    <w:rsid w:val="00FB5707"/>
    <w:rsid w:val="00FB68AF"/>
    <w:rsid w:val="00FC04A8"/>
    <w:rsid w:val="00FC159C"/>
    <w:rsid w:val="00FC42EA"/>
    <w:rsid w:val="00FC477F"/>
    <w:rsid w:val="00FC4784"/>
    <w:rsid w:val="00FC5D64"/>
    <w:rsid w:val="00FC679B"/>
    <w:rsid w:val="00FC6AB3"/>
    <w:rsid w:val="00FC6C45"/>
    <w:rsid w:val="00FC7972"/>
    <w:rsid w:val="00FD149F"/>
    <w:rsid w:val="00FD15B7"/>
    <w:rsid w:val="00FD1BF7"/>
    <w:rsid w:val="00FD226E"/>
    <w:rsid w:val="00FD24D8"/>
    <w:rsid w:val="00FD3741"/>
    <w:rsid w:val="00FD4623"/>
    <w:rsid w:val="00FD618F"/>
    <w:rsid w:val="00FD6A40"/>
    <w:rsid w:val="00FD6E36"/>
    <w:rsid w:val="00FD7372"/>
    <w:rsid w:val="00FD7EF2"/>
    <w:rsid w:val="00FE0146"/>
    <w:rsid w:val="00FE06E0"/>
    <w:rsid w:val="00FE319C"/>
    <w:rsid w:val="00FE3D50"/>
    <w:rsid w:val="00FE5CCE"/>
    <w:rsid w:val="00FE67DC"/>
    <w:rsid w:val="00FE759E"/>
    <w:rsid w:val="00FF025A"/>
    <w:rsid w:val="00FF05D3"/>
    <w:rsid w:val="00FF088F"/>
    <w:rsid w:val="00FF0FB7"/>
    <w:rsid w:val="00FF13FE"/>
    <w:rsid w:val="00FF14B9"/>
    <w:rsid w:val="00FF1848"/>
    <w:rsid w:val="00FF2CD1"/>
    <w:rsid w:val="00FF2E60"/>
    <w:rsid w:val="00FF3155"/>
    <w:rsid w:val="00FF3549"/>
    <w:rsid w:val="00FF38EB"/>
    <w:rsid w:val="00FF5A04"/>
    <w:rsid w:val="00FF617B"/>
    <w:rsid w:val="00FF6E47"/>
    <w:rsid w:val="00FF7297"/>
    <w:rsid w:val="00FF7304"/>
    <w:rsid w:val="00FF7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47E6E01"/>
  <w15:chartTrackingRefBased/>
  <w15:docId w15:val="{5C4CD7DD-E3AD-D344-AC7A-3969189C49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352F9"/>
    <w:pPr>
      <w:overflowPunct w:val="0"/>
      <w:autoSpaceDE w:val="0"/>
      <w:autoSpaceDN w:val="0"/>
      <w:adjustRightInd w:val="0"/>
      <w:textAlignment w:val="baseline"/>
    </w:pPr>
    <w:rPr>
      <w:rFonts w:ascii="HellasArial" w:hAnsi="HellasArial"/>
      <w:sz w:val="22"/>
      <w:lang w:val="en-US"/>
    </w:rPr>
  </w:style>
  <w:style w:type="paragraph" w:styleId="1">
    <w:name w:val="heading 1"/>
    <w:basedOn w:val="a"/>
    <w:next w:val="a"/>
    <w:qFormat/>
    <w:rsid w:val="006352F9"/>
    <w:pPr>
      <w:keepNext/>
      <w:jc w:val="both"/>
      <w:outlineLvl w:val="0"/>
    </w:pPr>
    <w:rPr>
      <w:rFonts w:ascii="Times New Roman" w:hAnsi="Times New Roman"/>
      <w:b/>
      <w:sz w:val="24"/>
      <w:lang w:val="el-GR"/>
    </w:rPr>
  </w:style>
  <w:style w:type="paragraph" w:styleId="2">
    <w:name w:val="heading 2"/>
    <w:basedOn w:val="a"/>
    <w:next w:val="a"/>
    <w:qFormat/>
    <w:rsid w:val="006352F9"/>
    <w:pPr>
      <w:keepNext/>
      <w:tabs>
        <w:tab w:val="left" w:pos="1168"/>
      </w:tabs>
      <w:ind w:left="1039"/>
      <w:outlineLvl w:val="1"/>
    </w:pPr>
    <w:rPr>
      <w:rFonts w:ascii="Times New Roman" w:hAnsi="Times New Roman"/>
      <w:b/>
      <w:bCs/>
      <w:lang w:val="el-GR"/>
    </w:rPr>
  </w:style>
  <w:style w:type="paragraph" w:styleId="3">
    <w:name w:val="heading 3"/>
    <w:basedOn w:val="a"/>
    <w:next w:val="a"/>
    <w:link w:val="3Char"/>
    <w:qFormat/>
    <w:rsid w:val="006352F9"/>
    <w:pPr>
      <w:keepNext/>
      <w:jc w:val="center"/>
      <w:outlineLvl w:val="2"/>
    </w:pPr>
    <w:rPr>
      <w:rFonts w:ascii="Times New Roman" w:hAnsi="Times New Roman"/>
      <w:b/>
      <w:bCs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6352F9"/>
  </w:style>
  <w:style w:type="paragraph" w:styleId="a4">
    <w:name w:val="header"/>
    <w:basedOn w:val="a"/>
    <w:link w:val="Char"/>
    <w:rsid w:val="006352F9"/>
    <w:pPr>
      <w:tabs>
        <w:tab w:val="center" w:pos="4153"/>
        <w:tab w:val="right" w:pos="8306"/>
      </w:tabs>
    </w:pPr>
    <w:rPr>
      <w:lang w:eastAsia="x-none"/>
    </w:rPr>
  </w:style>
  <w:style w:type="paragraph" w:styleId="a5">
    <w:name w:val="footer"/>
    <w:basedOn w:val="a"/>
    <w:link w:val="Char0"/>
    <w:uiPriority w:val="99"/>
    <w:rsid w:val="006352F9"/>
    <w:pPr>
      <w:tabs>
        <w:tab w:val="center" w:pos="4153"/>
        <w:tab w:val="right" w:pos="8306"/>
      </w:tabs>
    </w:pPr>
    <w:rPr>
      <w:lang w:eastAsia="x-none"/>
    </w:rPr>
  </w:style>
  <w:style w:type="paragraph" w:styleId="a6">
    <w:name w:val="Body Text Indent"/>
    <w:basedOn w:val="a"/>
    <w:rsid w:val="006352F9"/>
    <w:pPr>
      <w:ind w:firstLine="709"/>
      <w:jc w:val="both"/>
    </w:pPr>
    <w:rPr>
      <w:rFonts w:ascii="Times New Roman" w:hAnsi="Times New Roman"/>
      <w:sz w:val="24"/>
      <w:lang w:val="el-GR"/>
    </w:rPr>
  </w:style>
  <w:style w:type="paragraph" w:styleId="30">
    <w:name w:val="Body Text 3"/>
    <w:basedOn w:val="a"/>
    <w:link w:val="3Char0"/>
    <w:rsid w:val="00131DFE"/>
    <w:pPr>
      <w:tabs>
        <w:tab w:val="left" w:pos="426"/>
      </w:tabs>
      <w:overflowPunct/>
      <w:autoSpaceDE/>
      <w:autoSpaceDN/>
      <w:adjustRightInd/>
      <w:spacing w:line="360" w:lineRule="auto"/>
      <w:jc w:val="center"/>
      <w:textAlignment w:val="auto"/>
    </w:pPr>
    <w:rPr>
      <w:rFonts w:ascii="Calibri" w:hAnsi="Calibri"/>
      <w:b/>
      <w:spacing w:val="8"/>
      <w:sz w:val="20"/>
      <w:u w:val="single"/>
      <w:lang w:val="x-none" w:eastAsia="en-US"/>
    </w:rPr>
  </w:style>
  <w:style w:type="paragraph" w:styleId="a7">
    <w:name w:val="Balloon Text"/>
    <w:basedOn w:val="a"/>
    <w:semiHidden/>
    <w:rsid w:val="00B8359D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39"/>
    <w:rsid w:val="000F79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0">
    <w:name w:val="Υποσέλιδο Char"/>
    <w:link w:val="a5"/>
    <w:uiPriority w:val="99"/>
    <w:rsid w:val="005A319D"/>
    <w:rPr>
      <w:rFonts w:ascii="HellasArial" w:hAnsi="HellasArial"/>
      <w:sz w:val="22"/>
      <w:lang w:val="en-US"/>
    </w:rPr>
  </w:style>
  <w:style w:type="character" w:styleId="-">
    <w:name w:val="Hyperlink"/>
    <w:uiPriority w:val="99"/>
    <w:rsid w:val="00021C8D"/>
    <w:rPr>
      <w:color w:val="0000FF"/>
      <w:u w:val="single"/>
    </w:rPr>
  </w:style>
  <w:style w:type="paragraph" w:customStyle="1" w:styleId="Default">
    <w:name w:val="Default"/>
    <w:rsid w:val="000F1776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table" w:customStyle="1" w:styleId="10">
    <w:name w:val="Πλέγμα πίνακα1"/>
    <w:basedOn w:val="a1"/>
    <w:next w:val="a8"/>
    <w:uiPriority w:val="39"/>
    <w:rsid w:val="00387C8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Char0">
    <w:name w:val="Σώμα κείμενου 3 Char"/>
    <w:link w:val="30"/>
    <w:rsid w:val="0094728A"/>
    <w:rPr>
      <w:rFonts w:ascii="Calibri" w:hAnsi="Calibri" w:cs="Tahoma"/>
      <w:b/>
      <w:spacing w:val="8"/>
      <w:u w:val="single"/>
      <w:lang w:eastAsia="en-US"/>
    </w:rPr>
  </w:style>
  <w:style w:type="table" w:customStyle="1" w:styleId="20">
    <w:name w:val="Πλέγμα πίνακα2"/>
    <w:basedOn w:val="a1"/>
    <w:next w:val="a8"/>
    <w:uiPriority w:val="39"/>
    <w:rsid w:val="00CC1D42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Char">
    <w:name w:val="Επικεφαλίδα 3 Char"/>
    <w:link w:val="3"/>
    <w:rsid w:val="00E1296E"/>
    <w:rPr>
      <w:b/>
      <w:bCs/>
      <w:sz w:val="24"/>
      <w:szCs w:val="24"/>
    </w:rPr>
  </w:style>
  <w:style w:type="character" w:customStyle="1" w:styleId="Char">
    <w:name w:val="Κεφαλίδα Char"/>
    <w:link w:val="a4"/>
    <w:rsid w:val="00E1296E"/>
    <w:rPr>
      <w:rFonts w:ascii="HellasArial" w:hAnsi="HellasArial"/>
      <w:sz w:val="2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286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81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5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9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30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83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47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03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45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96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2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95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56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04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57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5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02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09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87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46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59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76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91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74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14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63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26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49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40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66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06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57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57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24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79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2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79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7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J:\&#917;&#915;&#922;&#929;&#921;&#931;&#919;%2520&#928;&#929;&#927;&#922;&#919;&#929;&#933;&#926;&#919;&#931;%2520&#920;&#917;&#931;&#917;&#937;&#925;%2520&#917;&#921;&#916;&#921;&#922;&#917;&#933;&#924;&#917;&#925;&#937;&#925;%2520&#921;&#913;&#932;&#929;&#937;&#925;%2520&#917;&#931;&#933;%2520-%2520&#928;&#929;&#927;&#922;&#919;&#929;&#933;&#926;&#919;%2520&#924;&#917;&#932;&#913;%2520&#913;&#928;&#927;%2520&#924;&#917;&#932;&#913;&#920;&#917;&#931;&#919;%2520&#964;&#951;&#962;%25202&#951;&#962;%2520&#933;&#928;&#917;.dotx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39461AE-C6B4-4FBB-A890-6BA9E75C21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ΕΓΚΡΙΣΗ%20ΠΡΟΚΗΡΥΞΗΣ%20ΘΕΣΕΩΝ%20ΕΙΔΙΚΕΥΜΕΝΩΝ%20ΙΑΤΡΩΝ%20ΕΣΥ%20-%20ΠΡΟΚΗΡΥΞΗ%20ΜΕΤΑ%20ΑΠΟ%20ΜΕΤΑΘΕΣΗ%20της%202ης%20ΥΠΕ</Template>
  <TotalTime>4</TotalTime>
  <Pages>53</Pages>
  <Words>11181</Words>
  <Characters>60383</Characters>
  <Application>Microsoft Office Word</Application>
  <DocSecurity>0</DocSecurity>
  <Lines>503</Lines>
  <Paragraphs>142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71422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Laptop</dc:creator>
  <cp:keywords/>
  <cp:lastModifiedBy>Peter</cp:lastModifiedBy>
  <cp:revision>2</cp:revision>
  <cp:lastPrinted>2023-03-08T10:56:00Z</cp:lastPrinted>
  <dcterms:created xsi:type="dcterms:W3CDTF">2023-03-09T15:31:00Z</dcterms:created>
  <dcterms:modified xsi:type="dcterms:W3CDTF">2023-03-09T15:31:00Z</dcterms:modified>
</cp:coreProperties>
</file>